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65933" w14:textId="77777777" w:rsidR="00DA2A7E" w:rsidRPr="003261E7" w:rsidRDefault="001D72B6" w:rsidP="00F37C39">
      <w:pPr>
        <w:jc w:val="right"/>
        <w:rPr>
          <w:sz w:val="22"/>
          <w:szCs w:val="22"/>
        </w:rPr>
      </w:pPr>
      <w:r w:rsidRPr="001D72B6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1D72B6">
        <w:rPr>
          <w:sz w:val="22"/>
          <w:szCs w:val="22"/>
        </w:rPr>
        <w:t>2022-11-28</w:t>
      </w:r>
    </w:p>
    <w:p w14:paraId="7D38F1B5" w14:textId="77777777" w:rsidR="00DA2A7E" w:rsidRPr="003261E7" w:rsidRDefault="00DA2A7E" w:rsidP="00F37C39">
      <w:pPr>
        <w:rPr>
          <w:sz w:val="22"/>
          <w:szCs w:val="22"/>
        </w:rPr>
      </w:pPr>
    </w:p>
    <w:p w14:paraId="0C9DBA72" w14:textId="77777777" w:rsidR="001D72B6" w:rsidRPr="001D72B6" w:rsidRDefault="001D72B6" w:rsidP="00F37C39">
      <w:pPr>
        <w:rPr>
          <w:b/>
          <w:bCs/>
          <w:sz w:val="22"/>
          <w:szCs w:val="22"/>
        </w:rPr>
      </w:pPr>
      <w:r w:rsidRPr="001D72B6">
        <w:rPr>
          <w:b/>
          <w:bCs/>
          <w:sz w:val="22"/>
          <w:szCs w:val="22"/>
        </w:rPr>
        <w:t>Szpital Wojewódzki w Poznaniu</w:t>
      </w:r>
    </w:p>
    <w:p w14:paraId="1A066D7A" w14:textId="77777777" w:rsidR="00DA2A7E" w:rsidRPr="003261E7" w:rsidRDefault="001D72B6" w:rsidP="00F37C39">
      <w:pPr>
        <w:rPr>
          <w:b/>
          <w:bCs/>
          <w:sz w:val="22"/>
          <w:szCs w:val="22"/>
        </w:rPr>
      </w:pPr>
      <w:r w:rsidRPr="001D72B6">
        <w:rPr>
          <w:b/>
          <w:bCs/>
          <w:sz w:val="22"/>
          <w:szCs w:val="22"/>
        </w:rPr>
        <w:t>Dział Zamówień Publicznych</w:t>
      </w:r>
    </w:p>
    <w:p w14:paraId="03A28E6E" w14:textId="77777777" w:rsidR="00DA2A7E" w:rsidRPr="003261E7" w:rsidRDefault="001D72B6" w:rsidP="00F37C39">
      <w:pPr>
        <w:rPr>
          <w:sz w:val="22"/>
          <w:szCs w:val="22"/>
        </w:rPr>
      </w:pPr>
      <w:r w:rsidRPr="001D72B6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1D72B6">
        <w:rPr>
          <w:sz w:val="22"/>
          <w:szCs w:val="22"/>
        </w:rPr>
        <w:t>7/19</w:t>
      </w:r>
    </w:p>
    <w:p w14:paraId="0E3ED2C7" w14:textId="77777777" w:rsidR="00DA2A7E" w:rsidRPr="003261E7" w:rsidRDefault="001D72B6" w:rsidP="00F37C39">
      <w:pPr>
        <w:rPr>
          <w:sz w:val="22"/>
          <w:szCs w:val="22"/>
        </w:rPr>
      </w:pPr>
      <w:r w:rsidRPr="001D72B6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1D72B6">
        <w:rPr>
          <w:sz w:val="22"/>
          <w:szCs w:val="22"/>
        </w:rPr>
        <w:t>Poznań</w:t>
      </w:r>
    </w:p>
    <w:p w14:paraId="7FF06F97" w14:textId="77777777" w:rsidR="00F37C39" w:rsidRDefault="00F37C39" w:rsidP="00F37C3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5BFDB8BE" w14:textId="77777777" w:rsidR="00F37C39" w:rsidRDefault="00F37C39" w:rsidP="00F37C3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6E065AE1" w14:textId="00B9339D" w:rsidR="00DA2A7E" w:rsidRPr="003261E7" w:rsidRDefault="00DA2A7E" w:rsidP="00F37C3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4D94ED2" w14:textId="2FA53F65" w:rsidR="00DA2A7E" w:rsidRDefault="00DA2A7E" w:rsidP="00F37C3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17DD9FC" w14:textId="04207FA7" w:rsidR="00F37C39" w:rsidRDefault="00F37C39" w:rsidP="00F37C3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DCDDABE" w14:textId="77777777" w:rsidR="00F37C39" w:rsidRPr="003261E7" w:rsidRDefault="00F37C39" w:rsidP="00F37C3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FB1831E" w14:textId="77777777" w:rsidR="00DA2A7E" w:rsidRPr="003261E7" w:rsidRDefault="00DA2A7E" w:rsidP="00F37C39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7FFCB8B" w14:textId="0D4DAA41" w:rsidR="00DA2A7E" w:rsidRDefault="00DA2A7E" w:rsidP="00F37C39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77894392" w14:textId="67F22E93" w:rsidR="00F37C39" w:rsidRDefault="00F37C39" w:rsidP="00F37C39">
      <w:pPr>
        <w:jc w:val="center"/>
        <w:rPr>
          <w:b/>
          <w:sz w:val="28"/>
          <w:szCs w:val="24"/>
        </w:rPr>
      </w:pPr>
    </w:p>
    <w:p w14:paraId="50F1A507" w14:textId="77777777" w:rsidR="00F37C39" w:rsidRPr="003261E7" w:rsidRDefault="00F37C39" w:rsidP="00F37C39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1D72B6" w:rsidRPr="003261E7" w14:paraId="5D472039" w14:textId="77777777" w:rsidTr="005D5A9F">
        <w:trPr>
          <w:trHeight w:val="638"/>
        </w:trPr>
        <w:tc>
          <w:tcPr>
            <w:tcW w:w="959" w:type="dxa"/>
            <w:shd w:val="clear" w:color="auto" w:fill="auto"/>
          </w:tcPr>
          <w:p w14:paraId="2B3095CC" w14:textId="77777777" w:rsidR="001D72B6" w:rsidRPr="003261E7" w:rsidRDefault="001D72B6" w:rsidP="00F37C39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3C58637" w14:textId="036CB2FD" w:rsidR="001D72B6" w:rsidRDefault="001D72B6" w:rsidP="00F37C39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72B6">
              <w:rPr>
                <w:sz w:val="22"/>
                <w:szCs w:val="22"/>
              </w:rPr>
              <w:t>podstawowy</w:t>
            </w:r>
            <w:r w:rsidR="00F37C39">
              <w:rPr>
                <w:sz w:val="22"/>
                <w:szCs w:val="22"/>
              </w:rPr>
              <w:t>m</w:t>
            </w:r>
            <w:r w:rsidRPr="001D72B6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D72B6">
              <w:rPr>
                <w:b/>
                <w:bCs/>
                <w:sz w:val="22"/>
                <w:szCs w:val="22"/>
              </w:rPr>
              <w:t>Integracja aptek szpitalnych w Centralną Aptekę Szpitalną - wyposażenie cz. I - 13 zadań częściowych.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D72B6">
              <w:rPr>
                <w:b/>
                <w:sz w:val="22"/>
                <w:szCs w:val="22"/>
              </w:rPr>
              <w:t>SZW/DZP/56/2022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7C1B4E20" w14:textId="77777777" w:rsidR="00F37C39" w:rsidRDefault="00F37C39" w:rsidP="00F37C39">
            <w:pPr>
              <w:jc w:val="both"/>
              <w:rPr>
                <w:bCs/>
                <w:sz w:val="22"/>
                <w:szCs w:val="22"/>
              </w:rPr>
            </w:pPr>
          </w:p>
          <w:p w14:paraId="01EF8828" w14:textId="1801451F" w:rsidR="00F37C39" w:rsidRPr="003261E7" w:rsidRDefault="00F37C39" w:rsidP="00F37C39">
            <w:pPr>
              <w:jc w:val="both"/>
              <w:rPr>
                <w:sz w:val="22"/>
                <w:szCs w:val="22"/>
              </w:rPr>
            </w:pPr>
          </w:p>
        </w:tc>
      </w:tr>
    </w:tbl>
    <w:p w14:paraId="432DDE5F" w14:textId="46EA5D38" w:rsidR="00DA2A7E" w:rsidRDefault="00DA2A7E" w:rsidP="00F37C39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D72B6" w:rsidRPr="001D72B6">
        <w:rPr>
          <w:b/>
          <w:sz w:val="22"/>
          <w:szCs w:val="22"/>
        </w:rPr>
        <w:t>Szpital Wojewódzki w Poznaniu</w:t>
      </w:r>
      <w:r w:rsidR="00F37C39">
        <w:rPr>
          <w:b/>
          <w:sz w:val="22"/>
          <w:szCs w:val="22"/>
        </w:rPr>
        <w:t xml:space="preserve">, </w:t>
      </w:r>
      <w:r w:rsidR="001D72B6" w:rsidRPr="001D72B6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D72B6" w:rsidRPr="001D72B6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2806F56D" w14:textId="77777777" w:rsidR="00F37C39" w:rsidRDefault="00F37C39" w:rsidP="00F37C39">
      <w:pPr>
        <w:jc w:val="both"/>
        <w:rPr>
          <w:sz w:val="22"/>
          <w:szCs w:val="22"/>
        </w:rPr>
      </w:pPr>
    </w:p>
    <w:p w14:paraId="51B8C6C4" w14:textId="77777777" w:rsidR="00DA2A7E" w:rsidRDefault="00DA2A7E" w:rsidP="00F37C39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D72B6" w:rsidRPr="007240DA" w14:paraId="028CC58C" w14:textId="77777777" w:rsidTr="005D5A9F">
        <w:tc>
          <w:tcPr>
            <w:tcW w:w="2660" w:type="dxa"/>
            <w:shd w:val="clear" w:color="auto" w:fill="auto"/>
          </w:tcPr>
          <w:p w14:paraId="38AE2864" w14:textId="77777777" w:rsidR="001D72B6" w:rsidRPr="007240DA" w:rsidRDefault="001D72B6" w:rsidP="00F37C39">
            <w:pPr>
              <w:jc w:val="both"/>
              <w:rPr>
                <w:sz w:val="22"/>
                <w:szCs w:val="22"/>
              </w:rPr>
            </w:pPr>
            <w:r w:rsidRPr="001D72B6">
              <w:rPr>
                <w:sz w:val="22"/>
                <w:szCs w:val="22"/>
              </w:rPr>
              <w:t>Art. 255 pkt. 7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0C506058" w14:textId="77777777" w:rsidR="001D72B6" w:rsidRPr="007240DA" w:rsidRDefault="001D72B6" w:rsidP="00F37C39">
            <w:pPr>
              <w:jc w:val="both"/>
              <w:rPr>
                <w:sz w:val="22"/>
                <w:szCs w:val="22"/>
              </w:rPr>
            </w:pPr>
            <w:r w:rsidRPr="001D72B6">
              <w:rPr>
                <w:sz w:val="22"/>
                <w:szCs w:val="22"/>
              </w:rPr>
              <w:t>wykonawca nie wniósł wymaganego zabezpieczenia należytego wykonania umowy lub uchylił się od zawarcia umowy w sprawie zamówienia publicznego</w:t>
            </w:r>
          </w:p>
        </w:tc>
      </w:tr>
    </w:tbl>
    <w:p w14:paraId="1C80CD1A" w14:textId="77777777" w:rsidR="00F37C39" w:rsidRDefault="00F37C39" w:rsidP="00F37C39">
      <w:pPr>
        <w:pStyle w:val="Nagwek6"/>
        <w:spacing w:line="240" w:lineRule="auto"/>
        <w:rPr>
          <w:rFonts w:ascii="Times New Roman" w:hAnsi="Times New Roman"/>
          <w:szCs w:val="22"/>
        </w:rPr>
      </w:pPr>
    </w:p>
    <w:p w14:paraId="6D833A76" w14:textId="703E2E3D" w:rsidR="00DA2A7E" w:rsidRPr="003261E7" w:rsidRDefault="00DA2A7E" w:rsidP="00F37C39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E66C052" w14:textId="5A75B218" w:rsidR="00DA2A7E" w:rsidRPr="003261E7" w:rsidRDefault="001D72B6" w:rsidP="00F37C39">
      <w:pPr>
        <w:jc w:val="both"/>
        <w:rPr>
          <w:sz w:val="22"/>
          <w:szCs w:val="22"/>
        </w:rPr>
      </w:pPr>
      <w:r w:rsidRPr="001D72B6">
        <w:rPr>
          <w:sz w:val="22"/>
          <w:szCs w:val="22"/>
        </w:rPr>
        <w:t>Jedyny Wykonawca na zadani</w:t>
      </w:r>
      <w:r w:rsidR="00F37C39">
        <w:rPr>
          <w:sz w:val="22"/>
          <w:szCs w:val="22"/>
        </w:rPr>
        <w:t>e</w:t>
      </w:r>
      <w:r w:rsidRPr="001D72B6">
        <w:rPr>
          <w:sz w:val="22"/>
          <w:szCs w:val="22"/>
        </w:rPr>
        <w:t xml:space="preserve"> nr 5 odstąpił od podpisania umowy</w:t>
      </w:r>
    </w:p>
    <w:p w14:paraId="26ECF982" w14:textId="522E1752" w:rsidR="00DA2A7E" w:rsidRDefault="00DA2A7E" w:rsidP="00F37C3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4D418CF0" w14:textId="77777777" w:rsidR="003F20FC" w:rsidRDefault="003F20FC" w:rsidP="00F37C3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40631D41" w14:textId="77777777" w:rsidR="003F20FC" w:rsidRPr="000C0665" w:rsidRDefault="003F20FC" w:rsidP="003F20FC">
      <w:pPr>
        <w:ind w:firstLine="425"/>
        <w:jc w:val="right"/>
        <w:rPr>
          <w:sz w:val="22"/>
          <w:szCs w:val="22"/>
        </w:rPr>
      </w:pPr>
      <w:r w:rsidRPr="000C0665">
        <w:rPr>
          <w:sz w:val="22"/>
          <w:szCs w:val="22"/>
        </w:rPr>
        <w:t xml:space="preserve">/-/ Dyrektor Szpitala Wojewódzkiego </w:t>
      </w:r>
    </w:p>
    <w:p w14:paraId="35661DE8" w14:textId="77777777" w:rsidR="003F20FC" w:rsidRPr="000C0665" w:rsidRDefault="003F20FC" w:rsidP="003F20FC">
      <w:pPr>
        <w:ind w:firstLine="425"/>
        <w:jc w:val="center"/>
        <w:rPr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9961836" w14:textId="583B9378" w:rsidR="003F20FC" w:rsidRPr="000C0665" w:rsidRDefault="003F20FC" w:rsidP="003F20FC">
      <w:pPr>
        <w:ind w:firstLine="425"/>
        <w:jc w:val="both"/>
        <w:rPr>
          <w:bCs/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  </w:t>
      </w:r>
      <w:r>
        <w:rPr>
          <w:sz w:val="22"/>
          <w:szCs w:val="22"/>
        </w:rPr>
        <w:t xml:space="preserve">   </w:t>
      </w:r>
      <w:r w:rsidRPr="000C066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</w:t>
      </w:r>
      <w:r w:rsidRPr="000C0665">
        <w:rPr>
          <w:sz w:val="22"/>
          <w:szCs w:val="22"/>
        </w:rPr>
        <w:t xml:space="preserve"> Piotr Nowicki</w:t>
      </w:r>
    </w:p>
    <w:p w14:paraId="1F349C76" w14:textId="77777777" w:rsidR="003F20FC" w:rsidRPr="003261E7" w:rsidRDefault="003F20FC" w:rsidP="00F37C3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6C2CC365" w14:textId="77777777" w:rsidR="00DA2A7E" w:rsidRPr="003261E7" w:rsidRDefault="00DA2A7E" w:rsidP="00F37C39">
      <w:pPr>
        <w:jc w:val="right"/>
        <w:rPr>
          <w:sz w:val="22"/>
          <w:szCs w:val="22"/>
        </w:rPr>
      </w:pPr>
    </w:p>
    <w:p w14:paraId="1761F108" w14:textId="77777777" w:rsidR="00020DF5" w:rsidRPr="00DA2A7E" w:rsidRDefault="00020DF5" w:rsidP="00F37C39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B2CDE" w14:textId="77777777" w:rsidR="00C27A3F" w:rsidRDefault="00C27A3F">
      <w:r>
        <w:separator/>
      </w:r>
    </w:p>
  </w:endnote>
  <w:endnote w:type="continuationSeparator" w:id="0">
    <w:p w14:paraId="21ACCC63" w14:textId="77777777" w:rsidR="00C27A3F" w:rsidRDefault="00C2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DDCB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E9F4D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B656A" w14:textId="6B6CFB2C" w:rsidR="003F0CBE" w:rsidRDefault="003F20F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C697C6D" wp14:editId="3D9A81A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639C8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57E9595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E288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B4E528" w14:textId="77777777" w:rsidR="003F0CBE" w:rsidRDefault="003F0CBE">
    <w:pPr>
      <w:pStyle w:val="Stopka"/>
      <w:tabs>
        <w:tab w:val="clear" w:pos="4536"/>
      </w:tabs>
      <w:jc w:val="center"/>
    </w:pPr>
  </w:p>
  <w:p w14:paraId="17C818E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CAAFF" w14:textId="77777777" w:rsidR="00C27A3F" w:rsidRDefault="00C27A3F">
      <w:r>
        <w:separator/>
      </w:r>
    </w:p>
  </w:footnote>
  <w:footnote w:type="continuationSeparator" w:id="0">
    <w:p w14:paraId="0C830AB2" w14:textId="77777777" w:rsidR="00C27A3F" w:rsidRDefault="00C27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FF744" w14:textId="77777777" w:rsidR="001D72B6" w:rsidRDefault="001D7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41A33" w14:textId="77777777" w:rsidR="001D72B6" w:rsidRDefault="001D72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E3C0A" w14:textId="77777777" w:rsidR="001D72B6" w:rsidRDefault="001D7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0258063">
    <w:abstractNumId w:val="5"/>
  </w:num>
  <w:num w:numId="2" w16cid:durableId="355543240">
    <w:abstractNumId w:val="10"/>
  </w:num>
  <w:num w:numId="3" w16cid:durableId="1073435579">
    <w:abstractNumId w:val="4"/>
  </w:num>
  <w:num w:numId="4" w16cid:durableId="1837375886">
    <w:abstractNumId w:val="9"/>
  </w:num>
  <w:num w:numId="5" w16cid:durableId="2125995507">
    <w:abstractNumId w:val="1"/>
  </w:num>
  <w:num w:numId="6" w16cid:durableId="868488190">
    <w:abstractNumId w:val="2"/>
  </w:num>
  <w:num w:numId="7" w16cid:durableId="520241293">
    <w:abstractNumId w:val="8"/>
  </w:num>
  <w:num w:numId="8" w16cid:durableId="308441895">
    <w:abstractNumId w:val="6"/>
  </w:num>
  <w:num w:numId="9" w16cid:durableId="1689142686">
    <w:abstractNumId w:val="3"/>
  </w:num>
  <w:num w:numId="10" w16cid:durableId="1992129033">
    <w:abstractNumId w:val="0"/>
  </w:num>
  <w:num w:numId="11" w16cid:durableId="2490483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A3F"/>
    <w:rsid w:val="00020DF5"/>
    <w:rsid w:val="000345C2"/>
    <w:rsid w:val="00047A30"/>
    <w:rsid w:val="001B1480"/>
    <w:rsid w:val="001D72B6"/>
    <w:rsid w:val="002D47D4"/>
    <w:rsid w:val="003261E7"/>
    <w:rsid w:val="00372CE9"/>
    <w:rsid w:val="003F0CBE"/>
    <w:rsid w:val="003F20FC"/>
    <w:rsid w:val="00420F05"/>
    <w:rsid w:val="00467255"/>
    <w:rsid w:val="005644C6"/>
    <w:rsid w:val="00587564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27A3F"/>
    <w:rsid w:val="00CC422D"/>
    <w:rsid w:val="00CE52C3"/>
    <w:rsid w:val="00DA2A7E"/>
    <w:rsid w:val="00EB304B"/>
    <w:rsid w:val="00F37C39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B07FBC"/>
  <w15:chartTrackingRefBased/>
  <w15:docId w15:val="{35C51EF4-D9F9-4323-B81E-440D9C1F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2022-11-28T06:59:00Z</cp:lastPrinted>
  <dcterms:created xsi:type="dcterms:W3CDTF">2022-11-28T07:04:00Z</dcterms:created>
  <dcterms:modified xsi:type="dcterms:W3CDTF">2022-11-28T07:04:00Z</dcterms:modified>
</cp:coreProperties>
</file>