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875BA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F206E2" w:rsidRPr="00F206E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7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7259296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1961D2C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6EA0935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B70297E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8F4AE8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6DD920B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DC960A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18EB645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F364B7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206E2" w:rsidRPr="00C14101" w14:paraId="11BE1E4D" w14:textId="77777777" w:rsidTr="007E76C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6B6678" w14:textId="77777777" w:rsidR="00F206E2" w:rsidRPr="00C14101" w:rsidRDefault="00F206E2" w:rsidP="007E76C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46E6F4" w14:textId="6AA0E574" w:rsidR="00F206E2" w:rsidRPr="00C14101" w:rsidRDefault="00F206E2" w:rsidP="007E76C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206E2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206E2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206E2">
              <w:rPr>
                <w:rFonts w:ascii="Arial" w:eastAsia="Times New Roman" w:hAnsi="Arial" w:cs="Arial"/>
                <w:lang w:eastAsia="pl-PL"/>
              </w:rPr>
              <w:t>. Dz. U. z 2022r. poz. 1710</w:t>
            </w:r>
            <w:r w:rsidR="000433E3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F206E2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281704EB" w14:textId="77777777" w:rsidR="00F206E2" w:rsidRPr="00C14101" w:rsidRDefault="00F206E2" w:rsidP="007E7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62482E4" w14:textId="77777777" w:rsidR="00F206E2" w:rsidRPr="00C14101" w:rsidRDefault="00F206E2" w:rsidP="007E76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59D2FA9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3A3A4F5F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6A03B558" w14:textId="77777777" w:rsidR="00BC121E" w:rsidRPr="00C14101" w:rsidRDefault="00F206E2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206E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Dostawa oleju opałowego grzewczego na potrzeby Szkoły Podstawowej im. Jana Pawła II w Psarach przy ulicy Głównej 91 i 89 w 2023 r..</w:t>
      </w:r>
    </w:p>
    <w:p w14:paraId="2B50D5E6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206E2" w:rsidRPr="00F206E2">
        <w:rPr>
          <w:rFonts w:ascii="Arial" w:eastAsia="Times New Roman" w:hAnsi="Arial" w:cs="Arial"/>
          <w:b/>
          <w:sz w:val="24"/>
          <w:szCs w:val="24"/>
          <w:lang w:eastAsia="pl-PL"/>
        </w:rPr>
        <w:t>ZP 271.23.2022</w:t>
      </w:r>
    </w:p>
    <w:p w14:paraId="572AA5BB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F206E2" w:rsidRPr="00F206E2">
        <w:rPr>
          <w:rFonts w:ascii="Arial" w:eastAsia="Times New Roman" w:hAnsi="Arial" w:cs="Arial"/>
          <w:b/>
          <w:sz w:val="24"/>
          <w:szCs w:val="24"/>
          <w:lang w:eastAsia="pl-PL"/>
        </w:rPr>
        <w:t>Gmina Woźniki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A24D439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045A1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1EE47A8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A43091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D3FAD4D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5C31A6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868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1D7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69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8DF3C9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C1A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1A6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191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92E1E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12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C6D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ED5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9639181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1BD1CDB1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ACCD23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EAA97A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473E4471" w14:textId="77777777" w:rsidTr="00620E37">
        <w:tc>
          <w:tcPr>
            <w:tcW w:w="2660" w:type="dxa"/>
            <w:shd w:val="clear" w:color="auto" w:fill="auto"/>
          </w:tcPr>
          <w:p w14:paraId="7188903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F10C6BA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61A48B16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078A9B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01328A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A0B1C01" w14:textId="77777777" w:rsidR="00BC121E" w:rsidRPr="00C14101" w:rsidRDefault="00F206E2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AD47EC3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050FE545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4DDB4728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CC500" w14:textId="77777777" w:rsidR="00B126AF" w:rsidRDefault="00B126AF">
      <w:r>
        <w:separator/>
      </w:r>
    </w:p>
  </w:endnote>
  <w:endnote w:type="continuationSeparator" w:id="0">
    <w:p w14:paraId="0663B0F8" w14:textId="77777777" w:rsidR="00B126AF" w:rsidRDefault="00B12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7C8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6289B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1071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EA69FB" w14:textId="087C832B" w:rsidR="009A4CD3" w:rsidRDefault="000433E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2F1C8D1" wp14:editId="5B9F473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F343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6F08D7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6E403" w14:textId="77777777" w:rsidR="00F206E2" w:rsidRDefault="00F206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2BD3C" w14:textId="77777777" w:rsidR="00B126AF" w:rsidRDefault="00B126AF">
      <w:r>
        <w:separator/>
      </w:r>
    </w:p>
  </w:footnote>
  <w:footnote w:type="continuationSeparator" w:id="0">
    <w:p w14:paraId="54AA0B9E" w14:textId="77777777" w:rsidR="00B126AF" w:rsidRDefault="00B12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6AD52" w14:textId="77777777" w:rsidR="00F206E2" w:rsidRDefault="00F206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EF1B" w14:textId="77777777" w:rsidR="00F206E2" w:rsidRDefault="00F206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D3CCD" w14:textId="77777777" w:rsidR="00F206E2" w:rsidRDefault="00F206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4103122">
    <w:abstractNumId w:val="13"/>
  </w:num>
  <w:num w:numId="2" w16cid:durableId="588537128">
    <w:abstractNumId w:val="0"/>
  </w:num>
  <w:num w:numId="3" w16cid:durableId="104159173">
    <w:abstractNumId w:val="11"/>
  </w:num>
  <w:num w:numId="4" w16cid:durableId="1698314466">
    <w:abstractNumId w:val="8"/>
  </w:num>
  <w:num w:numId="5" w16cid:durableId="16541336">
    <w:abstractNumId w:val="7"/>
  </w:num>
  <w:num w:numId="6" w16cid:durableId="260841386">
    <w:abstractNumId w:val="1"/>
  </w:num>
  <w:num w:numId="7" w16cid:durableId="1932857344">
    <w:abstractNumId w:val="6"/>
  </w:num>
  <w:num w:numId="8" w16cid:durableId="292710110">
    <w:abstractNumId w:val="3"/>
  </w:num>
  <w:num w:numId="9" w16cid:durableId="582253851">
    <w:abstractNumId w:val="2"/>
  </w:num>
  <w:num w:numId="10" w16cid:durableId="1342463981">
    <w:abstractNumId w:val="5"/>
  </w:num>
  <w:num w:numId="11" w16cid:durableId="1301573314">
    <w:abstractNumId w:val="10"/>
  </w:num>
  <w:num w:numId="12" w16cid:durableId="1625650069">
    <w:abstractNumId w:val="4"/>
  </w:num>
  <w:num w:numId="13" w16cid:durableId="2087531623">
    <w:abstractNumId w:val="9"/>
  </w:num>
  <w:num w:numId="14" w16cid:durableId="1282066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6AF"/>
    <w:rsid w:val="0000184A"/>
    <w:rsid w:val="00012997"/>
    <w:rsid w:val="000433E3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6D84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26AF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51280"/>
    <w:rsid w:val="00D74F94"/>
    <w:rsid w:val="00DD482A"/>
    <w:rsid w:val="00DE0396"/>
    <w:rsid w:val="00DE0405"/>
    <w:rsid w:val="00DE252B"/>
    <w:rsid w:val="00E37A20"/>
    <w:rsid w:val="00EB5766"/>
    <w:rsid w:val="00EC667E"/>
    <w:rsid w:val="00F206E2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6F1F60"/>
  <w15:chartTrackingRefBased/>
  <w15:docId w15:val="{040BA245-3FAA-44DC-A099-D1C8A8CA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243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2022-11-29T11:16:00Z</dcterms:created>
  <dcterms:modified xsi:type="dcterms:W3CDTF">2022-11-29T11:16:00Z</dcterms:modified>
</cp:coreProperties>
</file>