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2808E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E3317" w:rsidRPr="007E331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4A6AB8A7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B3ABC2D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1751FE90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3F9FA9A9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B3C9FF1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FD0E1CE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B735C0C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739F2BBF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2733239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5E341A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5018AB6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FE9FA0D" w14:textId="714982C4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E3317" w:rsidRPr="007E3317">
        <w:rPr>
          <w:rFonts w:ascii="Arial" w:hAnsi="Arial" w:cs="Arial"/>
          <w:sz w:val="24"/>
          <w:szCs w:val="24"/>
        </w:rPr>
        <w:t>(</w:t>
      </w:r>
      <w:proofErr w:type="spellStart"/>
      <w:r w:rsidR="007E3317" w:rsidRPr="007E3317">
        <w:rPr>
          <w:rFonts w:ascii="Arial" w:hAnsi="Arial" w:cs="Arial"/>
          <w:sz w:val="24"/>
          <w:szCs w:val="24"/>
        </w:rPr>
        <w:t>t.j</w:t>
      </w:r>
      <w:proofErr w:type="spellEnd"/>
      <w:r w:rsidR="007E3317" w:rsidRPr="007E3317">
        <w:rPr>
          <w:rFonts w:ascii="Arial" w:hAnsi="Arial" w:cs="Arial"/>
          <w:sz w:val="24"/>
          <w:szCs w:val="24"/>
        </w:rPr>
        <w:t>. Dz. U. z 2022r. poz. 1710</w:t>
      </w:r>
      <w:r w:rsidR="002C7E61">
        <w:rPr>
          <w:rFonts w:ascii="Arial" w:hAnsi="Arial" w:cs="Arial"/>
          <w:sz w:val="24"/>
          <w:szCs w:val="24"/>
        </w:rPr>
        <w:t xml:space="preserve"> ze zm.</w:t>
      </w:r>
      <w:r w:rsidR="007E3317" w:rsidRPr="007E331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7E2AB184" w14:textId="77777777" w:rsidR="0071340C" w:rsidRDefault="007E331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E331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Dostawa oleju opałowego grzewczego na potrzeby Szkoły Podstawowej im. Jana Pawła II w Psarach przy ulicy Głównej 91 i 89 w 2023 r..</w:t>
      </w:r>
    </w:p>
    <w:p w14:paraId="46E90B44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E3317" w:rsidRPr="007E3317">
        <w:rPr>
          <w:rFonts w:ascii="Arial" w:eastAsia="Times New Roman" w:hAnsi="Arial" w:cs="Arial"/>
          <w:b/>
          <w:sz w:val="24"/>
          <w:szCs w:val="24"/>
          <w:lang w:eastAsia="pl-PL"/>
        </w:rPr>
        <w:t>ZP 271.23.2022</w:t>
      </w:r>
    </w:p>
    <w:p w14:paraId="7562025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C00F79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C26F4A8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5D84AF9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6511689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FDA681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8D786BA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58880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266608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C9331C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5E890D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609EFF0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6467D84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949F4B1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53CE592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C3FDF83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96E9DC0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3A69D93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9F7ED89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7609881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34DF8B67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FC770B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13D07BC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D5E818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D9CD84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5224F19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0413F3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221C464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47813C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D9AE32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A0820CF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7EF3BEF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5D247" w14:textId="77777777" w:rsidR="00371F5A" w:rsidRDefault="00371F5A" w:rsidP="00025386">
      <w:pPr>
        <w:spacing w:after="0" w:line="240" w:lineRule="auto"/>
      </w:pPr>
      <w:r>
        <w:separator/>
      </w:r>
    </w:p>
  </w:endnote>
  <w:endnote w:type="continuationSeparator" w:id="0">
    <w:p w14:paraId="3C6F9750" w14:textId="77777777" w:rsidR="00371F5A" w:rsidRDefault="00371F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D3275" w14:textId="77777777" w:rsidR="007E3317" w:rsidRDefault="007E33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CA30" w14:textId="2FDC6C14" w:rsidR="00025386" w:rsidRDefault="002C7E6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950B569" wp14:editId="179E52D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B9900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69801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9638E0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BDD41" w14:textId="77777777" w:rsidR="007E3317" w:rsidRDefault="007E33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83867" w14:textId="77777777" w:rsidR="00371F5A" w:rsidRDefault="00371F5A" w:rsidP="00025386">
      <w:pPr>
        <w:spacing w:after="0" w:line="240" w:lineRule="auto"/>
      </w:pPr>
      <w:r>
        <w:separator/>
      </w:r>
    </w:p>
  </w:footnote>
  <w:footnote w:type="continuationSeparator" w:id="0">
    <w:p w14:paraId="5AD1DC9B" w14:textId="77777777" w:rsidR="00371F5A" w:rsidRDefault="00371F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1C2BE" w14:textId="77777777" w:rsidR="007E3317" w:rsidRDefault="007E33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DC14D" w14:textId="77777777" w:rsidR="007E3317" w:rsidRDefault="007E3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78E2" w14:textId="77777777" w:rsidR="007E3317" w:rsidRDefault="007E3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723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7E61"/>
    <w:rsid w:val="00371F5A"/>
    <w:rsid w:val="004374F2"/>
    <w:rsid w:val="00460705"/>
    <w:rsid w:val="00485239"/>
    <w:rsid w:val="004E27D7"/>
    <w:rsid w:val="00511F8A"/>
    <w:rsid w:val="0055145C"/>
    <w:rsid w:val="005624D8"/>
    <w:rsid w:val="00620476"/>
    <w:rsid w:val="00657A47"/>
    <w:rsid w:val="0071340C"/>
    <w:rsid w:val="00745A44"/>
    <w:rsid w:val="007666D6"/>
    <w:rsid w:val="007D6755"/>
    <w:rsid w:val="007E331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51043"/>
  <w15:chartTrackingRefBased/>
  <w15:docId w15:val="{5E548E98-B693-4DB5-879F-62C8CF2A4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2022-11-29T11:12:00Z</dcterms:created>
  <dcterms:modified xsi:type="dcterms:W3CDTF">2022-11-29T11:12:00Z</dcterms:modified>
</cp:coreProperties>
</file>