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021B8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9648F" w:rsidRPr="00D9648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D403855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3A4DC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C7E05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4F6DB1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3BDDE3B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3A3725BD" w14:textId="77777777" w:rsidTr="0087706D">
        <w:tc>
          <w:tcPr>
            <w:tcW w:w="550" w:type="dxa"/>
            <w:shd w:val="clear" w:color="auto" w:fill="auto"/>
            <w:vAlign w:val="center"/>
          </w:tcPr>
          <w:p w14:paraId="060376F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DF7D36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775B89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400E8A7E" w14:textId="77777777" w:rsidTr="0087706D">
        <w:tc>
          <w:tcPr>
            <w:tcW w:w="550" w:type="dxa"/>
            <w:shd w:val="clear" w:color="auto" w:fill="auto"/>
            <w:vAlign w:val="center"/>
          </w:tcPr>
          <w:p w14:paraId="70AF95E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B17B63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7B6EF7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3529A294" w14:textId="77777777" w:rsidTr="0087706D">
        <w:tc>
          <w:tcPr>
            <w:tcW w:w="550" w:type="dxa"/>
            <w:shd w:val="clear" w:color="auto" w:fill="auto"/>
            <w:vAlign w:val="center"/>
          </w:tcPr>
          <w:p w14:paraId="08E3D5D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278EAF2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7E2718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94EE880" w14:textId="63F92DE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9648F" w:rsidRPr="00D9648F">
        <w:rPr>
          <w:rFonts w:ascii="Arial" w:hAnsi="Arial" w:cs="Arial"/>
          <w:sz w:val="24"/>
          <w:szCs w:val="24"/>
        </w:rPr>
        <w:t>(</w:t>
      </w:r>
      <w:proofErr w:type="spellStart"/>
      <w:r w:rsidR="00D9648F" w:rsidRPr="00D9648F">
        <w:rPr>
          <w:rFonts w:ascii="Arial" w:hAnsi="Arial" w:cs="Arial"/>
          <w:sz w:val="24"/>
          <w:szCs w:val="24"/>
        </w:rPr>
        <w:t>t.j</w:t>
      </w:r>
      <w:proofErr w:type="spellEnd"/>
      <w:r w:rsidR="00D9648F" w:rsidRPr="00D9648F">
        <w:rPr>
          <w:rFonts w:ascii="Arial" w:hAnsi="Arial" w:cs="Arial"/>
          <w:sz w:val="24"/>
          <w:szCs w:val="24"/>
        </w:rPr>
        <w:t>. Dz. U. z 2022r. poz. 1710</w:t>
      </w:r>
      <w:r w:rsidR="00E76DB4">
        <w:rPr>
          <w:rFonts w:ascii="Arial" w:hAnsi="Arial" w:cs="Arial"/>
          <w:sz w:val="24"/>
          <w:szCs w:val="24"/>
        </w:rPr>
        <w:t xml:space="preserve"> ze zm.</w:t>
      </w:r>
      <w:r w:rsidR="00D9648F" w:rsidRPr="00D9648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33A3D16" w14:textId="77777777" w:rsidR="00AF4E90" w:rsidRDefault="00D9648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648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Dostawa oleju opałowego grzewczego na potrzeby Szkoły Podstawowej im. Jana Pawła II w Psarach przy ulicy Głównej 91 i 89 w 2023 r..</w:t>
      </w:r>
    </w:p>
    <w:p w14:paraId="6C462C83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9648F" w:rsidRPr="00D9648F">
        <w:rPr>
          <w:rFonts w:ascii="Arial" w:eastAsia="Times New Roman" w:hAnsi="Arial" w:cs="Arial"/>
          <w:b/>
          <w:sz w:val="24"/>
          <w:szCs w:val="24"/>
          <w:lang w:eastAsia="pl-PL"/>
        </w:rPr>
        <w:t>ZP 271.23.2022</w:t>
      </w:r>
    </w:p>
    <w:p w14:paraId="5B268E48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56FFE750" w14:textId="77777777" w:rsidTr="0087706D">
        <w:tc>
          <w:tcPr>
            <w:tcW w:w="617" w:type="dxa"/>
            <w:shd w:val="clear" w:color="auto" w:fill="auto"/>
            <w:vAlign w:val="center"/>
          </w:tcPr>
          <w:p w14:paraId="712D584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3A0090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D88751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A35E270" w14:textId="77777777" w:rsidTr="0087706D">
        <w:tc>
          <w:tcPr>
            <w:tcW w:w="617" w:type="dxa"/>
            <w:shd w:val="clear" w:color="auto" w:fill="auto"/>
            <w:vAlign w:val="center"/>
          </w:tcPr>
          <w:p w14:paraId="3259D59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B648A9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B251F7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A4AE74D" w14:textId="77777777" w:rsidTr="0087706D">
        <w:tc>
          <w:tcPr>
            <w:tcW w:w="617" w:type="dxa"/>
            <w:shd w:val="clear" w:color="auto" w:fill="auto"/>
            <w:vAlign w:val="center"/>
          </w:tcPr>
          <w:p w14:paraId="003CCF5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7EAD86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77CD02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6983B1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920553F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107A520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87334F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6C2E057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D25147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28EEF2D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FA90D9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37A2A4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0B58F6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04B74E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9D09FE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924C0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7BD22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F3B118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1CCB61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3B2FF76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27C77" w14:textId="77777777" w:rsidR="00F61573" w:rsidRDefault="00F61573" w:rsidP="00025386">
      <w:pPr>
        <w:spacing w:after="0" w:line="240" w:lineRule="auto"/>
      </w:pPr>
      <w:r>
        <w:separator/>
      </w:r>
    </w:p>
  </w:endnote>
  <w:endnote w:type="continuationSeparator" w:id="0">
    <w:p w14:paraId="32A3AC2C" w14:textId="77777777" w:rsidR="00F61573" w:rsidRDefault="00F615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9B5B8" w14:textId="77777777" w:rsidR="00D9648F" w:rsidRDefault="00D964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34DD" w14:textId="3242F7F3" w:rsidR="00025386" w:rsidRDefault="00E76DB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92906B" wp14:editId="4DEA58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00CD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CD6C0C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5AE588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FD9C8" w14:textId="77777777" w:rsidR="00D9648F" w:rsidRDefault="00D964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FC84F" w14:textId="77777777" w:rsidR="00F61573" w:rsidRDefault="00F61573" w:rsidP="00025386">
      <w:pPr>
        <w:spacing w:after="0" w:line="240" w:lineRule="auto"/>
      </w:pPr>
      <w:r>
        <w:separator/>
      </w:r>
    </w:p>
  </w:footnote>
  <w:footnote w:type="continuationSeparator" w:id="0">
    <w:p w14:paraId="7C4472D1" w14:textId="77777777" w:rsidR="00F61573" w:rsidRDefault="00F615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7BD1" w14:textId="77777777" w:rsidR="00D9648F" w:rsidRDefault="00D96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6EBBA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9648F">
      <w:rPr>
        <w:rFonts w:ascii="Arial" w:hAnsi="Arial" w:cs="Arial"/>
        <w:sz w:val="20"/>
        <w:szCs w:val="20"/>
      </w:rPr>
      <w:t>ZP 271.23.2022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A2E37" w14:textId="77777777" w:rsidR="00D9648F" w:rsidRDefault="00D964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098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57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9648F"/>
    <w:rsid w:val="00DC4842"/>
    <w:rsid w:val="00DC587A"/>
    <w:rsid w:val="00DC652A"/>
    <w:rsid w:val="00DE3B21"/>
    <w:rsid w:val="00DE73DD"/>
    <w:rsid w:val="00E27ABB"/>
    <w:rsid w:val="00E67109"/>
    <w:rsid w:val="00E76DB4"/>
    <w:rsid w:val="00E86D3B"/>
    <w:rsid w:val="00EC10EE"/>
    <w:rsid w:val="00EF3368"/>
    <w:rsid w:val="00F334B4"/>
    <w:rsid w:val="00F44FDD"/>
    <w:rsid w:val="00F6157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684FA"/>
  <w15:chartTrackingRefBased/>
  <w15:docId w15:val="{EB48B2FB-1A8B-4DF7-8842-73D4472DE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2022-11-29T11:12:00Z</dcterms:created>
  <dcterms:modified xsi:type="dcterms:W3CDTF">2022-11-29T11:12:00Z</dcterms:modified>
</cp:coreProperties>
</file>