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D93CD" w14:textId="2AD1FF18" w:rsidR="007E331F" w:rsidRPr="00E929C5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E929C5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67771F">
        <w:rPr>
          <w:rFonts w:ascii="Arial" w:hAnsi="Arial" w:cs="Arial"/>
          <w:sz w:val="22"/>
          <w:szCs w:val="22"/>
        </w:rPr>
        <w:t>1</w:t>
      </w:r>
      <w:r w:rsidRPr="00E929C5">
        <w:rPr>
          <w:rFonts w:ascii="Arial" w:hAnsi="Arial" w:cs="Arial"/>
          <w:sz w:val="22"/>
          <w:szCs w:val="22"/>
        </w:rPr>
        <w:t xml:space="preserve"> </w:t>
      </w:r>
      <w:r w:rsidRPr="00E929C5">
        <w:rPr>
          <w:rFonts w:ascii="Arial" w:hAnsi="Arial" w:cs="Arial"/>
          <w:b w:val="0"/>
          <w:sz w:val="22"/>
          <w:szCs w:val="22"/>
        </w:rPr>
        <w:t>do SWZ</w:t>
      </w:r>
    </w:p>
    <w:p w14:paraId="569C2358" w14:textId="77777777" w:rsidR="007E331F" w:rsidRPr="00E929C5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E929C5" w14:paraId="38596959" w14:textId="77777777" w:rsidTr="005844F6">
        <w:tc>
          <w:tcPr>
            <w:tcW w:w="9104" w:type="dxa"/>
            <w:shd w:val="clear" w:color="auto" w:fill="F2F2F2"/>
          </w:tcPr>
          <w:p w14:paraId="3F04DB2F" w14:textId="77777777" w:rsidR="00F31EAC" w:rsidRPr="00E929C5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E929C5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592B5BEA" w14:textId="77777777" w:rsidR="007E331F" w:rsidRPr="00E929C5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6F71FF04" w14:textId="77777777" w:rsidR="00F31EAC" w:rsidRPr="00E929C5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29C5">
        <w:rPr>
          <w:rFonts w:ascii="Arial" w:hAnsi="Arial" w:cs="Arial"/>
          <w:sz w:val="22"/>
          <w:szCs w:val="22"/>
        </w:rPr>
        <w:t>Nawiązując do</w:t>
      </w:r>
      <w:r w:rsidR="00AA39D6" w:rsidRPr="00E929C5">
        <w:rPr>
          <w:rFonts w:ascii="Arial" w:hAnsi="Arial" w:cs="Arial"/>
          <w:sz w:val="22"/>
          <w:szCs w:val="22"/>
        </w:rPr>
        <w:t xml:space="preserve"> toczącego się </w:t>
      </w:r>
      <w:r w:rsidRPr="00E929C5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E929C5">
        <w:rPr>
          <w:rFonts w:ascii="Arial" w:hAnsi="Arial" w:cs="Arial"/>
          <w:sz w:val="22"/>
          <w:szCs w:val="22"/>
        </w:rPr>
        <w:t>prowadzonego</w:t>
      </w:r>
      <w:r w:rsidRPr="00E929C5">
        <w:rPr>
          <w:rFonts w:ascii="Arial" w:hAnsi="Arial" w:cs="Arial"/>
          <w:sz w:val="22"/>
          <w:szCs w:val="22"/>
        </w:rPr>
        <w:t xml:space="preserve"> w trybie </w:t>
      </w:r>
      <w:r w:rsidR="00987874" w:rsidRPr="00E929C5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987874" w:rsidRPr="00E929C5">
        <w:rPr>
          <w:rFonts w:ascii="Arial" w:hAnsi="Arial" w:cs="Arial"/>
          <w:sz w:val="22"/>
          <w:szCs w:val="22"/>
        </w:rPr>
        <w:t>Pzp</w:t>
      </w:r>
      <w:proofErr w:type="spellEnd"/>
      <w:r w:rsidRPr="00E929C5">
        <w:rPr>
          <w:rFonts w:ascii="Arial" w:hAnsi="Arial" w:cs="Arial"/>
          <w:sz w:val="22"/>
          <w:szCs w:val="22"/>
        </w:rPr>
        <w:t xml:space="preserve"> </w:t>
      </w:r>
      <w:r w:rsidR="00F31EAC" w:rsidRPr="00E929C5">
        <w:rPr>
          <w:rFonts w:ascii="Arial" w:hAnsi="Arial" w:cs="Arial"/>
          <w:sz w:val="22"/>
          <w:szCs w:val="22"/>
        </w:rPr>
        <w:t>pn.</w:t>
      </w:r>
      <w:r w:rsidRPr="00E929C5">
        <w:rPr>
          <w:rFonts w:ascii="Arial" w:hAnsi="Arial" w:cs="Arial"/>
          <w:sz w:val="22"/>
          <w:szCs w:val="22"/>
        </w:rPr>
        <w:t xml:space="preserve">: </w:t>
      </w:r>
    </w:p>
    <w:p w14:paraId="03512296" w14:textId="62DDC6D5" w:rsidR="002E612D" w:rsidRPr="00E929C5" w:rsidRDefault="00AA39D6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929C5">
        <w:rPr>
          <w:rFonts w:ascii="Arial" w:hAnsi="Arial" w:cs="Arial"/>
          <w:sz w:val="22"/>
          <w:szCs w:val="22"/>
        </w:rPr>
        <w:t>”</w:t>
      </w:r>
      <w:r w:rsidR="00987874" w:rsidRPr="00E929C5">
        <w:rPr>
          <w:rFonts w:ascii="Arial" w:hAnsi="Arial" w:cs="Arial"/>
          <w:b/>
          <w:sz w:val="22"/>
          <w:szCs w:val="22"/>
        </w:rPr>
        <w:t xml:space="preserve"> Dostawa oleju opałowego grzewczego na potrzeby Szkoły Podstawowej im. Jana Pawła II w Psarach przy ulicy Głównej 91 i 89 w 202</w:t>
      </w:r>
      <w:r w:rsidR="00E929C5" w:rsidRPr="00E929C5">
        <w:rPr>
          <w:rFonts w:ascii="Arial" w:hAnsi="Arial" w:cs="Arial"/>
          <w:b/>
          <w:sz w:val="22"/>
          <w:szCs w:val="22"/>
        </w:rPr>
        <w:t>3</w:t>
      </w:r>
      <w:r w:rsidR="00987874" w:rsidRPr="00E929C5">
        <w:rPr>
          <w:rFonts w:ascii="Arial" w:hAnsi="Arial" w:cs="Arial"/>
          <w:b/>
          <w:sz w:val="22"/>
          <w:szCs w:val="22"/>
        </w:rPr>
        <w:t xml:space="preserve"> r.</w:t>
      </w:r>
      <w:r w:rsidRPr="00E929C5">
        <w:rPr>
          <w:rFonts w:ascii="Arial" w:hAnsi="Arial" w:cs="Arial"/>
          <w:sz w:val="22"/>
          <w:szCs w:val="22"/>
        </w:rPr>
        <w:t>”</w:t>
      </w:r>
    </w:p>
    <w:p w14:paraId="5AA877C8" w14:textId="77777777" w:rsidR="00AA39D6" w:rsidRPr="00E929C5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929C5">
        <w:rPr>
          <w:rFonts w:ascii="Arial" w:hAnsi="Arial" w:cs="Arial"/>
          <w:sz w:val="22"/>
          <w:szCs w:val="22"/>
        </w:rPr>
        <w:t>my niżej podpisani:</w:t>
      </w:r>
    </w:p>
    <w:p w14:paraId="0C0822B5" w14:textId="14AF82F8" w:rsidR="00AA39D6" w:rsidRPr="00E929C5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929C5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2F282537" w14:textId="77777777" w:rsidR="00AA39D6" w:rsidRPr="00E929C5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929C5">
        <w:rPr>
          <w:rFonts w:ascii="Arial" w:hAnsi="Arial" w:cs="Arial"/>
          <w:sz w:val="22"/>
          <w:szCs w:val="22"/>
        </w:rPr>
        <w:t>d</w:t>
      </w:r>
      <w:r w:rsidR="00AA39D6" w:rsidRPr="00E929C5">
        <w:rPr>
          <w:rFonts w:ascii="Arial" w:hAnsi="Arial" w:cs="Arial"/>
          <w:sz w:val="22"/>
          <w:szCs w:val="22"/>
        </w:rPr>
        <w:t>ziałając w imieniu i na rzecz:</w:t>
      </w:r>
    </w:p>
    <w:p w14:paraId="32286FF2" w14:textId="77777777" w:rsidR="00AE2ACB" w:rsidRPr="00E929C5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E929C5">
        <w:rPr>
          <w:rFonts w:ascii="Arial" w:hAnsi="Arial" w:cs="Arial"/>
          <w:b/>
          <w:sz w:val="22"/>
          <w:szCs w:val="22"/>
        </w:rPr>
        <w:t>Nazwa i adres Wykonawcy</w:t>
      </w:r>
      <w:r w:rsidRPr="00E929C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E929C5" w14:paraId="51F9F462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545B5CE5" w14:textId="77777777" w:rsidR="00AE2ACB" w:rsidRPr="00E929C5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007B00E" w14:textId="77777777" w:rsidR="00AE2ACB" w:rsidRPr="00E929C5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E929C5" w14:paraId="4F23D19F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D2131A2" w14:textId="77777777" w:rsidR="00AE2ACB" w:rsidRPr="00E929C5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D7A127A" w14:textId="77777777" w:rsidR="00AE2ACB" w:rsidRPr="00E929C5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E929C5" w14:paraId="717DAFA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C2DB1FB" w14:textId="77777777" w:rsidR="00AE2ACB" w:rsidRPr="00E929C5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E929C5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011AF44" w14:textId="77777777" w:rsidR="00AE2ACB" w:rsidRPr="00E929C5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E929C5" w14:paraId="1AB40239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7DC94FF1" w14:textId="77777777" w:rsidR="00AE2ACB" w:rsidRPr="00E929C5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E929C5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F0CD77F" w14:textId="77777777" w:rsidR="00AE2ACB" w:rsidRPr="00E929C5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E929C5" w14:paraId="1A406AAE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6C60B71" w14:textId="77777777" w:rsidR="00AE2ACB" w:rsidRPr="00E929C5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6B1B382" w14:textId="77777777" w:rsidR="00AE2ACB" w:rsidRPr="00E929C5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E929C5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E929C5">
              <w:rPr>
                <w:rFonts w:ascii="Arial" w:hAnsi="Arial" w:cs="Arial"/>
              </w:rPr>
              <w:t>*</w:t>
            </w:r>
          </w:p>
        </w:tc>
      </w:tr>
    </w:tbl>
    <w:p w14:paraId="344950C8" w14:textId="77777777" w:rsidR="003B769C" w:rsidRPr="00E929C5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4A3D302F" w14:textId="3FA141F1" w:rsidR="00AE2ACB" w:rsidRPr="00D940AF" w:rsidRDefault="004D5A42" w:rsidP="00D940AF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E929C5">
        <w:rPr>
          <w:rFonts w:ascii="Arial" w:hAnsi="Arial" w:cs="Arial"/>
          <w:b/>
          <w:sz w:val="22"/>
        </w:rPr>
        <w:t>SKŁADAMY OFERTĘ</w:t>
      </w:r>
      <w:r w:rsidRPr="00E929C5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08D0CFCA" w14:textId="286B8FE5" w:rsidR="00E929C5" w:rsidRPr="00C73778" w:rsidRDefault="00E929C5" w:rsidP="00D940AF">
      <w:pPr>
        <w:autoSpaceDE w:val="0"/>
        <w:ind w:left="-993"/>
        <w:rPr>
          <w:rFonts w:ascii="Arial" w:hAnsi="Arial" w:cs="Arial"/>
          <w:b/>
          <w:sz w:val="22"/>
          <w:szCs w:val="22"/>
        </w:rPr>
      </w:pPr>
      <w:r w:rsidRPr="00C73778">
        <w:rPr>
          <w:rFonts w:ascii="Arial" w:hAnsi="Arial" w:cs="Arial"/>
          <w:b/>
          <w:sz w:val="22"/>
          <w:szCs w:val="22"/>
        </w:rPr>
        <w:t>Obliczenie ceny:</w:t>
      </w:r>
    </w:p>
    <w:tbl>
      <w:tblPr>
        <w:tblW w:w="10064" w:type="dxa"/>
        <w:tblInd w:w="-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4"/>
        <w:gridCol w:w="1623"/>
        <w:gridCol w:w="992"/>
        <w:gridCol w:w="1913"/>
        <w:gridCol w:w="850"/>
        <w:gridCol w:w="851"/>
        <w:gridCol w:w="2551"/>
      </w:tblGrid>
      <w:tr w:rsidR="00E929C5" w:rsidRPr="00C73778" w14:paraId="741EBF38" w14:textId="77777777" w:rsidTr="00C73778">
        <w:trPr>
          <w:trHeight w:val="1726"/>
        </w:trPr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2FFB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Przedmiot dostawy</w:t>
            </w:r>
          </w:p>
          <w:p w14:paraId="60FD817B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85D2897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EB320D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EBE6AD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FD5F67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041C31D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E7216D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FA3009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119026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D3FB90" w14:textId="77777777" w:rsidR="00E929C5" w:rsidRPr="00C73778" w:rsidRDefault="00E929C5" w:rsidP="00E929C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</w:p>
          <w:p w14:paraId="169EE7B8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92C4E17" w14:textId="77777777" w:rsidR="00E929C5" w:rsidRPr="00C73778" w:rsidRDefault="00E929C5" w:rsidP="00E929C5">
            <w:pPr>
              <w:autoSpaceDE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CB6CC" w14:textId="6F05F354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 xml:space="preserve">Cena hurtowa producenta netto (zł/litr) na dzień </w:t>
            </w:r>
            <w:r w:rsidR="00C73778">
              <w:rPr>
                <w:rFonts w:ascii="Arial" w:hAnsi="Arial" w:cs="Arial"/>
                <w:b/>
                <w:sz w:val="22"/>
                <w:szCs w:val="22"/>
              </w:rPr>
              <w:t xml:space="preserve">06.12.2022 </w:t>
            </w:r>
            <w:r w:rsidRPr="00C73778">
              <w:rPr>
                <w:rFonts w:ascii="Arial" w:hAnsi="Arial" w:cs="Arial"/>
                <w:b/>
                <w:sz w:val="22"/>
                <w:szCs w:val="22"/>
              </w:rPr>
              <w:t>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9010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Upust (U) netto zł/litr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9E57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09E31FF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Cena netto</w:t>
            </w:r>
          </w:p>
          <w:p w14:paraId="6FF0B490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 xml:space="preserve">zł/litr </w:t>
            </w:r>
          </w:p>
          <w:p w14:paraId="004BE99C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AB5C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B3D046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 xml:space="preserve">VAT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EC37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CF7CB46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Cena brutto</w:t>
            </w:r>
          </w:p>
          <w:p w14:paraId="493E3FB4" w14:textId="77777777" w:rsidR="00E929C5" w:rsidRPr="00C73778" w:rsidRDefault="00E929C5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 xml:space="preserve">zł/litr </w:t>
            </w:r>
          </w:p>
        </w:tc>
      </w:tr>
      <w:tr w:rsidR="0067771F" w:rsidRPr="00C73778" w14:paraId="40C6EBBF" w14:textId="77777777" w:rsidTr="00C73778">
        <w:trPr>
          <w:trHeight w:val="1103"/>
        </w:trPr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B796" w14:textId="77777777" w:rsidR="0067771F" w:rsidRPr="00C73778" w:rsidRDefault="0067771F" w:rsidP="00E929C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D339" w14:textId="77777777" w:rsidR="0067771F" w:rsidRPr="00C73778" w:rsidRDefault="0067771F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A9A14" w14:textId="77777777" w:rsidR="0067771F" w:rsidRPr="00C73778" w:rsidRDefault="0067771F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U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F8A3D" w14:textId="77777777" w:rsidR="0067771F" w:rsidRPr="00C73778" w:rsidRDefault="0067771F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73778">
              <w:rPr>
                <w:rFonts w:ascii="Arial" w:hAnsi="Arial" w:cs="Arial"/>
                <w:b/>
                <w:sz w:val="22"/>
                <w:szCs w:val="22"/>
              </w:rPr>
              <w:t>Cn</w:t>
            </w:r>
            <w:proofErr w:type="spellEnd"/>
            <w:r w:rsidRPr="00C73778">
              <w:rPr>
                <w:rFonts w:ascii="Arial" w:hAnsi="Arial" w:cs="Arial"/>
                <w:b/>
                <w:sz w:val="22"/>
                <w:szCs w:val="22"/>
              </w:rPr>
              <w:t>=CH-U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0E51" w14:textId="77777777" w:rsidR="0067771F" w:rsidRPr="00C73778" w:rsidRDefault="0067771F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D1032" w14:textId="77777777" w:rsidR="0067771F" w:rsidRPr="00C73778" w:rsidRDefault="0067771F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zł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0EAE" w14:textId="77777777" w:rsidR="0067771F" w:rsidRPr="00C73778" w:rsidRDefault="0067771F" w:rsidP="00E929C5">
            <w:pPr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73778">
              <w:rPr>
                <w:rFonts w:ascii="Arial" w:hAnsi="Arial" w:cs="Arial"/>
                <w:b/>
                <w:sz w:val="22"/>
                <w:szCs w:val="22"/>
              </w:rPr>
              <w:t>Cb</w:t>
            </w:r>
            <w:proofErr w:type="spellEnd"/>
            <w:r w:rsidRPr="00C73778">
              <w:rPr>
                <w:rFonts w:ascii="Arial" w:hAnsi="Arial" w:cs="Arial"/>
                <w:b/>
                <w:sz w:val="22"/>
                <w:szCs w:val="22"/>
              </w:rPr>
              <w:t>=</w:t>
            </w:r>
            <w:proofErr w:type="spellStart"/>
            <w:r w:rsidRPr="00C73778">
              <w:rPr>
                <w:rFonts w:ascii="Arial" w:hAnsi="Arial" w:cs="Arial"/>
                <w:b/>
                <w:sz w:val="22"/>
                <w:szCs w:val="22"/>
              </w:rPr>
              <w:t>Cn+VAT</w:t>
            </w:r>
            <w:proofErr w:type="spellEnd"/>
          </w:p>
        </w:tc>
      </w:tr>
      <w:tr w:rsidR="0067771F" w:rsidRPr="00C73778" w14:paraId="5A79FEC0" w14:textId="77777777" w:rsidTr="00C73778">
        <w:trPr>
          <w:trHeight w:val="523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DEAB" w14:textId="77777777" w:rsidR="0067771F" w:rsidRPr="00C73778" w:rsidRDefault="0067771F" w:rsidP="00E929C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73778">
              <w:rPr>
                <w:rFonts w:ascii="Arial" w:hAnsi="Arial" w:cs="Arial"/>
                <w:b/>
                <w:sz w:val="22"/>
                <w:szCs w:val="22"/>
              </w:rPr>
              <w:t>Olej opałowy</w:t>
            </w:r>
          </w:p>
          <w:p w14:paraId="36533B29" w14:textId="77777777" w:rsidR="0067771F" w:rsidRPr="00C73778" w:rsidRDefault="0067771F" w:rsidP="00E929C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71B5" w14:textId="77777777" w:rsidR="0067771F" w:rsidRPr="00C73778" w:rsidRDefault="0067771F" w:rsidP="00E929C5">
            <w:pPr>
              <w:autoSpaceDE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6DB0" w14:textId="77777777" w:rsidR="0067771F" w:rsidRPr="00C73778" w:rsidRDefault="0067771F" w:rsidP="00E929C5">
            <w:pPr>
              <w:autoSpaceDE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DB04" w14:textId="77777777" w:rsidR="0067771F" w:rsidRPr="00C73778" w:rsidRDefault="0067771F" w:rsidP="00E929C5">
            <w:pPr>
              <w:autoSpaceDE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1FBE" w14:textId="77777777" w:rsidR="0067771F" w:rsidRPr="00C73778" w:rsidRDefault="0067771F" w:rsidP="00E929C5">
            <w:pPr>
              <w:autoSpaceDE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7618" w14:textId="77777777" w:rsidR="0067771F" w:rsidRPr="00C73778" w:rsidRDefault="0067771F" w:rsidP="00E929C5">
            <w:pPr>
              <w:autoSpaceDE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7CC" w14:textId="77777777" w:rsidR="0067771F" w:rsidRPr="00C73778" w:rsidRDefault="0067771F" w:rsidP="00E929C5">
            <w:pPr>
              <w:autoSpaceDE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929C5" w:rsidRPr="00E929C5" w14:paraId="19F4FBEF" w14:textId="77777777" w:rsidTr="00C73778">
        <w:trPr>
          <w:trHeight w:val="22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E39E" w14:textId="77777777" w:rsidR="00E929C5" w:rsidRPr="00C73778" w:rsidRDefault="00E929C5" w:rsidP="00E929C5">
            <w:pPr>
              <w:autoSpaceDE w:val="0"/>
              <w:spacing w:after="18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7403CB" w14:textId="77777777" w:rsidR="00E929C5" w:rsidRPr="00C73778" w:rsidRDefault="00E929C5" w:rsidP="00E929C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jc w:val="center"/>
              <w:rPr>
                <w:rFonts w:ascii="Arial" w:eastAsia="Cambria" w:hAnsi="Arial" w:cs="Arial"/>
                <w:color w:val="000000"/>
                <w:sz w:val="22"/>
                <w:szCs w:val="22"/>
              </w:rPr>
            </w:pPr>
            <w:r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lastRenderedPageBreak/>
              <w:t>Oferujemy wykonanie całości przedmiotu zamówienia za łączną cenę brutto</w:t>
            </w:r>
            <w:r w:rsidRPr="00C73778">
              <w:rPr>
                <w:rFonts w:ascii="Arial" w:eastAsia="Cambria" w:hAnsi="Arial" w:cs="Arial"/>
                <w:color w:val="000000"/>
                <w:sz w:val="22"/>
                <w:szCs w:val="22"/>
              </w:rPr>
              <w:t>:</w:t>
            </w:r>
          </w:p>
          <w:p w14:paraId="27C2638E" w14:textId="77777777" w:rsidR="00E929C5" w:rsidRPr="00C73778" w:rsidRDefault="00E929C5" w:rsidP="00E929C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jc w:val="center"/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</w:pPr>
            <w:r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 xml:space="preserve">Cena całości przedmiotu zamówienia wynosi: </w:t>
            </w:r>
          </w:p>
          <w:p w14:paraId="67720C22" w14:textId="77777777" w:rsidR="00E929C5" w:rsidRPr="00C73778" w:rsidRDefault="00E929C5" w:rsidP="00E929C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jc w:val="center"/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</w:pPr>
          </w:p>
          <w:p w14:paraId="1D48747B" w14:textId="3BFDF3AE" w:rsidR="00E929C5" w:rsidRPr="00C73778" w:rsidRDefault="00E929C5" w:rsidP="00E929C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jc w:val="center"/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</w:pPr>
            <w:r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 xml:space="preserve">Olej opałowy </w:t>
            </w:r>
            <w:r w:rsid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>45 000</w:t>
            </w:r>
            <w:r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 xml:space="preserve"> l x …………. zł(Cena netto zł/litr) = ………………………………….……….. zł</w:t>
            </w:r>
          </w:p>
          <w:p w14:paraId="7FA95D62" w14:textId="77777777" w:rsidR="00E929C5" w:rsidRPr="00C73778" w:rsidRDefault="00E929C5" w:rsidP="00E929C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jc w:val="center"/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</w:pPr>
          </w:p>
          <w:p w14:paraId="3964222C" w14:textId="0B27C5B6" w:rsidR="00E929C5" w:rsidRPr="00C73778" w:rsidRDefault="00E929C5" w:rsidP="00D940A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jc w:val="center"/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</w:pPr>
            <w:r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 xml:space="preserve">Olej opałowy </w:t>
            </w:r>
            <w:r w:rsidR="00D940AF"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>…………..</w:t>
            </w:r>
            <w:r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 xml:space="preserve"> l x …………. zł(Cena brutto zł/litr) = ………………………………….….….. zł</w:t>
            </w:r>
          </w:p>
          <w:p w14:paraId="517FC142" w14:textId="77777777" w:rsidR="00E929C5" w:rsidRPr="00C73778" w:rsidRDefault="00E929C5" w:rsidP="00E929C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</w:pPr>
            <w:r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 xml:space="preserve">       Słownie:</w:t>
            </w:r>
            <w:r w:rsidRPr="00C73778">
              <w:rPr>
                <w:rFonts w:ascii="Arial" w:eastAsia="Cambria" w:hAnsi="Arial" w:cs="Arial"/>
                <w:color w:val="000000"/>
                <w:sz w:val="22"/>
                <w:szCs w:val="22"/>
              </w:rPr>
              <w:t xml:space="preserve"> ............................................................................................................................................................</w:t>
            </w:r>
          </w:p>
          <w:p w14:paraId="2D25E190" w14:textId="77777777" w:rsidR="00E929C5" w:rsidRPr="00C73778" w:rsidRDefault="00E929C5" w:rsidP="00E929C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jc w:val="center"/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</w:pPr>
          </w:p>
          <w:p w14:paraId="56C9E221" w14:textId="3D268E24" w:rsidR="00E929C5" w:rsidRPr="00E929C5" w:rsidRDefault="00E929C5" w:rsidP="00D940A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071"/>
              </w:tabs>
              <w:suppressAutoHyphens/>
              <w:spacing w:line="360" w:lineRule="auto"/>
              <w:ind w:right="-1"/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</w:pPr>
            <w:r w:rsidRPr="00C73778">
              <w:rPr>
                <w:rFonts w:ascii="Arial" w:eastAsia="Cambria" w:hAnsi="Arial" w:cs="Arial"/>
                <w:b/>
                <w:color w:val="000000"/>
                <w:sz w:val="22"/>
                <w:szCs w:val="22"/>
              </w:rPr>
              <w:t xml:space="preserve">       Podatek VAT ………………………………….……….. zł</w:t>
            </w:r>
          </w:p>
        </w:tc>
      </w:tr>
    </w:tbl>
    <w:p w14:paraId="359F0701" w14:textId="77777777" w:rsidR="009912CF" w:rsidRPr="00E929C5" w:rsidRDefault="009912CF" w:rsidP="009912CF">
      <w:pPr>
        <w:pStyle w:val="Akapitzlist"/>
        <w:spacing w:before="120" w:line="276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286E561D" w14:textId="77777777" w:rsidR="00B9086B" w:rsidRPr="00E929C5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E929C5">
        <w:rPr>
          <w:rFonts w:ascii="Arial" w:hAnsi="Arial" w:cs="Arial"/>
          <w:b/>
          <w:sz w:val="22"/>
        </w:rPr>
        <w:t>OŚWIADCZAMY</w:t>
      </w:r>
      <w:r w:rsidRPr="00E929C5">
        <w:rPr>
          <w:rFonts w:ascii="Arial" w:hAnsi="Arial" w:cs="Arial"/>
          <w:sz w:val="22"/>
        </w:rPr>
        <w:t>, że:</w:t>
      </w:r>
    </w:p>
    <w:p w14:paraId="2BEA649D" w14:textId="77777777" w:rsidR="006B63D6" w:rsidRPr="00E929C5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E929C5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5A2298DA" w14:textId="77777777" w:rsidR="00FF57EE" w:rsidRPr="00E929C5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E929C5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7C4EB769" w14:textId="77777777" w:rsidR="00BC4F99" w:rsidRPr="00E929C5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E929C5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72DF3DA3" w14:textId="77777777" w:rsidR="00BC4F99" w:rsidRPr="00E929C5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E929C5" w14:paraId="13E7140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4C9836" w14:textId="77777777" w:rsidR="00BC4F99" w:rsidRPr="00E929C5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9C5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785585" w14:textId="77777777" w:rsidR="00BC4F99" w:rsidRPr="00E929C5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9C5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45757335" w14:textId="77777777" w:rsidR="00BC4F99" w:rsidRPr="00E929C5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9C5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D19251" w14:textId="77777777" w:rsidR="00BC4F99" w:rsidRPr="00E929C5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9C5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E929C5" w14:paraId="252C9DF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3764" w14:textId="77777777" w:rsidR="00BC4F99" w:rsidRPr="00E929C5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4C6AE" w14:textId="77777777" w:rsidR="00BC4F99" w:rsidRPr="00E929C5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6C267" w14:textId="77777777" w:rsidR="00BC4F99" w:rsidRPr="00E929C5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E929C5" w14:paraId="0B0FD6E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4188E" w14:textId="77777777" w:rsidR="00BC4F99" w:rsidRPr="00E929C5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ED44C" w14:textId="77777777" w:rsidR="00BC4F99" w:rsidRPr="00E929C5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3152A" w14:textId="77777777" w:rsidR="00BC4F99" w:rsidRPr="00E929C5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B361C8" w14:textId="53B5A5E6" w:rsidR="00FF57EE" w:rsidRPr="00E929C5" w:rsidRDefault="009912CF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E929C5">
        <w:rPr>
          <w:rFonts w:ascii="Arial" w:hAnsi="Arial" w:cs="Arial"/>
          <w:b/>
          <w:bCs/>
          <w:sz w:val="22"/>
        </w:rPr>
        <w:t xml:space="preserve">Termin dostawy </w:t>
      </w:r>
      <w:r w:rsidRPr="00E929C5">
        <w:rPr>
          <w:rFonts w:ascii="Arial" w:hAnsi="Arial" w:cs="Arial"/>
          <w:sz w:val="22"/>
        </w:rPr>
        <w:t>(Ilość godzin na realizację zamówienia): …………………………</w:t>
      </w:r>
      <w:r w:rsidR="00FF57EE" w:rsidRPr="00E929C5">
        <w:rPr>
          <w:rFonts w:ascii="Arial" w:hAnsi="Arial" w:cs="Arial"/>
          <w:sz w:val="22"/>
        </w:rPr>
        <w:t>;</w:t>
      </w:r>
      <w:r w:rsidR="0040767A" w:rsidRPr="00E929C5">
        <w:rPr>
          <w:rFonts w:ascii="Arial" w:hAnsi="Arial" w:cs="Arial"/>
          <w:sz w:val="22"/>
          <w:vertAlign w:val="superscript"/>
        </w:rPr>
        <w:t>4</w:t>
      </w:r>
    </w:p>
    <w:p w14:paraId="71BB3302" w14:textId="77777777" w:rsidR="00FF57EE" w:rsidRPr="00E929C5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E929C5">
        <w:rPr>
          <w:rFonts w:ascii="Arial" w:hAnsi="Arial" w:cs="Arial"/>
          <w:sz w:val="22"/>
        </w:rPr>
        <w:t xml:space="preserve">zapoznaliśmy się z </w:t>
      </w:r>
      <w:r w:rsidR="00A50E18" w:rsidRPr="00E929C5">
        <w:rPr>
          <w:rFonts w:ascii="Arial" w:hAnsi="Arial" w:cs="Arial"/>
          <w:sz w:val="22"/>
        </w:rPr>
        <w:t xml:space="preserve">projektowanymi </w:t>
      </w:r>
      <w:r w:rsidRPr="00E929C5">
        <w:rPr>
          <w:rFonts w:ascii="Arial" w:hAnsi="Arial" w:cs="Arial"/>
          <w:sz w:val="22"/>
        </w:rPr>
        <w:t>postanowieniami umowy</w:t>
      </w:r>
      <w:r w:rsidR="00A50E18" w:rsidRPr="00E929C5">
        <w:rPr>
          <w:rFonts w:ascii="Arial" w:hAnsi="Arial" w:cs="Arial"/>
          <w:sz w:val="22"/>
        </w:rPr>
        <w:t xml:space="preserve"> w sprawie zamówienia publicznego</w:t>
      </w:r>
      <w:r w:rsidRPr="00E929C5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E929C5">
        <w:rPr>
          <w:rFonts w:ascii="Arial" w:hAnsi="Arial" w:cs="Arial"/>
          <w:sz w:val="22"/>
        </w:rPr>
        <w:t>,</w:t>
      </w:r>
      <w:r w:rsidRPr="00E929C5">
        <w:rPr>
          <w:rFonts w:ascii="Arial" w:hAnsi="Arial" w:cs="Arial"/>
          <w:sz w:val="22"/>
        </w:rPr>
        <w:t xml:space="preserve"> w przypadku wyboru naszej oferty</w:t>
      </w:r>
      <w:r w:rsidR="00A50E18" w:rsidRPr="00E929C5">
        <w:rPr>
          <w:rFonts w:ascii="Arial" w:hAnsi="Arial" w:cs="Arial"/>
          <w:sz w:val="22"/>
        </w:rPr>
        <w:t>,</w:t>
      </w:r>
      <w:r w:rsidRPr="00E929C5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35A0CF96" w14:textId="77777777" w:rsidR="00FF57EE" w:rsidRPr="00E929C5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E929C5">
        <w:rPr>
          <w:rFonts w:ascii="Arial" w:hAnsi="Arial" w:cs="Arial"/>
          <w:sz w:val="22"/>
        </w:rPr>
        <w:t>wypełniliśmy obowiązki informacyjne przewidziane w art. 13 lub art. 14 RODO</w:t>
      </w:r>
      <w:r w:rsidRPr="00E929C5">
        <w:rPr>
          <w:rStyle w:val="Odwoanieprzypisudolnego"/>
          <w:rFonts w:ascii="Arial" w:hAnsi="Arial" w:cs="Arial"/>
          <w:sz w:val="22"/>
        </w:rPr>
        <w:footnoteReference w:id="2"/>
      </w:r>
      <w:r w:rsidRPr="00E929C5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929C5">
        <w:rPr>
          <w:rStyle w:val="Odwoanieprzypisudolnego"/>
          <w:rFonts w:ascii="Arial" w:hAnsi="Arial" w:cs="Arial"/>
          <w:sz w:val="22"/>
        </w:rPr>
        <w:footnoteReference w:id="3"/>
      </w:r>
      <w:r w:rsidR="00525EFF" w:rsidRPr="00E929C5">
        <w:rPr>
          <w:rFonts w:ascii="Arial" w:hAnsi="Arial" w:cs="Arial"/>
          <w:sz w:val="22"/>
        </w:rPr>
        <w:t>.</w:t>
      </w:r>
    </w:p>
    <w:p w14:paraId="75486AB5" w14:textId="77777777" w:rsidR="00525EFF" w:rsidRPr="00E929C5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76328AF3" w14:textId="77777777" w:rsidR="00CE3AE6" w:rsidRPr="00E929C5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929C5">
        <w:rPr>
          <w:rFonts w:ascii="Arial" w:hAnsi="Arial" w:cs="Arial"/>
          <w:b/>
          <w:sz w:val="22"/>
          <w:szCs w:val="22"/>
        </w:rPr>
        <w:t>OŚWIADCZAMY</w:t>
      </w:r>
      <w:r w:rsidRPr="00E929C5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E929C5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E929C5">
        <w:rPr>
          <w:rFonts w:ascii="Arial" w:hAnsi="Arial" w:cs="Arial"/>
          <w:bCs/>
          <w:sz w:val="22"/>
          <w:szCs w:val="22"/>
        </w:rPr>
        <w:t>:</w:t>
      </w:r>
    </w:p>
    <w:p w14:paraId="0C098D62" w14:textId="77777777" w:rsidR="00CE3AE6" w:rsidRPr="00E929C5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29C5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E929C5">
        <w:rPr>
          <w:rFonts w:ascii="Arial" w:hAnsi="Arial" w:cs="Arial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 w:rsidRPr="00E929C5">
        <w:rPr>
          <w:rFonts w:ascii="Arial" w:hAnsi="Arial" w:cs="Arial"/>
          <w:bCs/>
          <w:sz w:val="22"/>
          <w:szCs w:val="22"/>
        </w:rPr>
        <w:t xml:space="preserve">t.j. </w:t>
      </w:r>
      <w:r w:rsidRPr="00E929C5">
        <w:rPr>
          <w:rFonts w:ascii="Arial" w:hAnsi="Arial" w:cs="Arial"/>
          <w:bCs/>
          <w:sz w:val="22"/>
          <w:szCs w:val="22"/>
        </w:rPr>
        <w:t>Dz. U. z 20</w:t>
      </w:r>
      <w:r w:rsidR="00CE3AE6" w:rsidRPr="00E929C5">
        <w:rPr>
          <w:rFonts w:ascii="Arial" w:hAnsi="Arial" w:cs="Arial"/>
          <w:bCs/>
          <w:sz w:val="22"/>
          <w:szCs w:val="22"/>
        </w:rPr>
        <w:t>20</w:t>
      </w:r>
      <w:r w:rsidRPr="00E929C5">
        <w:rPr>
          <w:rFonts w:ascii="Arial" w:hAnsi="Arial" w:cs="Arial"/>
          <w:bCs/>
          <w:sz w:val="22"/>
          <w:szCs w:val="22"/>
        </w:rPr>
        <w:t xml:space="preserve">r. poz. </w:t>
      </w:r>
      <w:r w:rsidR="00CE3AE6" w:rsidRPr="00E929C5">
        <w:rPr>
          <w:rFonts w:ascii="Arial" w:hAnsi="Arial" w:cs="Arial"/>
          <w:bCs/>
          <w:sz w:val="22"/>
          <w:szCs w:val="22"/>
        </w:rPr>
        <w:t>106</w:t>
      </w:r>
      <w:r w:rsidRPr="00E929C5">
        <w:rPr>
          <w:rFonts w:ascii="Arial" w:hAnsi="Arial" w:cs="Arial"/>
          <w:bCs/>
          <w:sz w:val="22"/>
          <w:szCs w:val="22"/>
        </w:rPr>
        <w:t>)</w:t>
      </w:r>
    </w:p>
    <w:p w14:paraId="65819AE0" w14:textId="77777777" w:rsidR="00CE3AE6" w:rsidRPr="00E929C5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381F7F02" w14:textId="77777777" w:rsidR="00CE3AE6" w:rsidRPr="00E929C5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29C5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E929C5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E929C5" w14:paraId="39666399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583E54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9C5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5BE4BE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9C5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635120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9C5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2BF518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9C5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929C5" w14:paraId="5B2E495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C22B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C071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7A34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FDD9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E929C5" w14:paraId="5F885F2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A050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E883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E66C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5883D" w14:textId="77777777" w:rsidR="00CE3AE6" w:rsidRPr="00E929C5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232FED2" w14:textId="77777777" w:rsidR="007D475B" w:rsidRPr="00E929C5" w:rsidRDefault="007D475B" w:rsidP="009912CF">
      <w:pPr>
        <w:pStyle w:val="Akapitzlist"/>
        <w:spacing w:before="240" w:after="120" w:line="360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966B726" w14:textId="77777777" w:rsidR="00525EFF" w:rsidRPr="00E929C5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29C5">
        <w:rPr>
          <w:rFonts w:ascii="Arial" w:hAnsi="Arial" w:cs="Arial"/>
          <w:b/>
          <w:sz w:val="22"/>
          <w:szCs w:val="22"/>
        </w:rPr>
        <w:t>WSZELKĄ KORESPONDENCJĘ</w:t>
      </w:r>
      <w:r w:rsidRPr="00E929C5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E929C5" w14:paraId="7EEB1A14" w14:textId="77777777" w:rsidTr="00DC336F">
        <w:tc>
          <w:tcPr>
            <w:tcW w:w="2551" w:type="dxa"/>
            <w:shd w:val="clear" w:color="auto" w:fill="auto"/>
            <w:vAlign w:val="center"/>
          </w:tcPr>
          <w:p w14:paraId="648D0631" w14:textId="77777777" w:rsidR="00AE2ACB" w:rsidRPr="00E929C5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1337A64" w14:textId="77777777" w:rsidR="00AE2ACB" w:rsidRPr="00E929C5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E929C5" w14:paraId="3B927610" w14:textId="77777777" w:rsidTr="00DC336F">
        <w:tc>
          <w:tcPr>
            <w:tcW w:w="2551" w:type="dxa"/>
            <w:shd w:val="clear" w:color="auto" w:fill="auto"/>
            <w:vAlign w:val="center"/>
          </w:tcPr>
          <w:p w14:paraId="1C54639C" w14:textId="77777777" w:rsidR="00AE2ACB" w:rsidRPr="00E929C5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6C7E1257" w14:textId="77777777" w:rsidR="00AE2ACB" w:rsidRPr="00E929C5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E929C5" w14:paraId="4A554A13" w14:textId="77777777" w:rsidTr="00DC336F">
        <w:tc>
          <w:tcPr>
            <w:tcW w:w="2551" w:type="dxa"/>
            <w:shd w:val="clear" w:color="auto" w:fill="auto"/>
            <w:vAlign w:val="center"/>
          </w:tcPr>
          <w:p w14:paraId="7CC8115C" w14:textId="77777777" w:rsidR="00AE2ACB" w:rsidRPr="00E929C5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24EF68D" w14:textId="77777777" w:rsidR="00AE2ACB" w:rsidRPr="00E929C5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E929C5" w14:paraId="0BFDD05D" w14:textId="77777777" w:rsidTr="00DC336F">
        <w:tc>
          <w:tcPr>
            <w:tcW w:w="2551" w:type="dxa"/>
            <w:shd w:val="clear" w:color="auto" w:fill="auto"/>
            <w:vAlign w:val="center"/>
          </w:tcPr>
          <w:p w14:paraId="4507A659" w14:textId="77777777" w:rsidR="00AE2ACB" w:rsidRPr="00E929C5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929C5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185904E" w14:textId="77777777" w:rsidR="00AE2ACB" w:rsidRPr="00E929C5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32F32F7" w14:textId="77777777" w:rsidR="00525EFF" w:rsidRPr="00E929C5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29C5">
        <w:rPr>
          <w:rFonts w:ascii="Arial" w:hAnsi="Arial" w:cs="Arial"/>
          <w:b/>
          <w:sz w:val="22"/>
          <w:szCs w:val="22"/>
        </w:rPr>
        <w:t>OFERTĘ</w:t>
      </w:r>
      <w:r w:rsidRPr="00E929C5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E929C5">
        <w:rPr>
          <w:rFonts w:ascii="Arial" w:hAnsi="Arial" w:cs="Arial"/>
          <w:sz w:val="22"/>
          <w:szCs w:val="22"/>
        </w:rPr>
        <w:t>Załącznikami do oferty</w:t>
      </w:r>
      <w:r w:rsidR="00AF4AC3" w:rsidRPr="00E929C5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E929C5">
        <w:rPr>
          <w:rFonts w:ascii="Arial" w:hAnsi="Arial" w:cs="Arial"/>
          <w:sz w:val="22"/>
          <w:szCs w:val="22"/>
        </w:rPr>
        <w:t xml:space="preserve"> są:</w:t>
      </w:r>
    </w:p>
    <w:p w14:paraId="64C2E387" w14:textId="16CA31DE" w:rsidR="007D475B" w:rsidRPr="00E929C5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929C5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E929C5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239F9BEB" w14:textId="65E7D6CE" w:rsidR="007D475B" w:rsidRPr="00E929C5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929C5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E929C5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3D2D5319" w14:textId="77777777" w:rsidR="00AF4AC3" w:rsidRPr="00E929C5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0ED9BFED" w14:textId="77777777" w:rsidR="00BC4F99" w:rsidRPr="00E929C5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E929C5">
        <w:rPr>
          <w:rFonts w:ascii="Arial" w:hAnsi="Arial" w:cs="Arial"/>
          <w:sz w:val="22"/>
          <w:szCs w:val="22"/>
        </w:rPr>
        <w:t xml:space="preserve">Miejscowość, </w:t>
      </w:r>
      <w:r w:rsidR="0097776D" w:rsidRPr="00E929C5">
        <w:rPr>
          <w:rFonts w:ascii="Arial" w:hAnsi="Arial" w:cs="Arial"/>
          <w:sz w:val="22"/>
          <w:szCs w:val="22"/>
        </w:rPr>
        <w:t>________________ dnia _______________</w:t>
      </w:r>
      <w:r w:rsidR="0097776D" w:rsidRPr="00E929C5">
        <w:rPr>
          <w:rFonts w:ascii="Arial" w:hAnsi="Arial" w:cs="Arial"/>
          <w:i/>
          <w:sz w:val="22"/>
          <w:szCs w:val="22"/>
        </w:rPr>
        <w:tab/>
      </w:r>
    </w:p>
    <w:p w14:paraId="52A49268" w14:textId="0A288FC8" w:rsidR="0097776D" w:rsidRPr="00E929C5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E929C5">
        <w:rPr>
          <w:rFonts w:ascii="Arial" w:hAnsi="Arial" w:cs="Arial"/>
          <w:i/>
          <w:sz w:val="22"/>
          <w:szCs w:val="22"/>
        </w:rPr>
        <w:t>________________________________</w:t>
      </w:r>
    </w:p>
    <w:p w14:paraId="0E91792D" w14:textId="77777777" w:rsidR="0097776D" w:rsidRPr="00E929C5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E929C5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E929C5">
        <w:rPr>
          <w:rFonts w:ascii="Arial" w:hAnsi="Arial" w:cs="Arial"/>
          <w:i/>
          <w:sz w:val="18"/>
          <w:szCs w:val="18"/>
        </w:rPr>
        <w:t xml:space="preserve"> </w:t>
      </w:r>
      <w:r w:rsidRPr="00E929C5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E929C5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1CA0" w14:textId="77777777" w:rsidR="005354C2" w:rsidRDefault="005354C2" w:rsidP="00FF57EE">
      <w:r>
        <w:separator/>
      </w:r>
    </w:p>
  </w:endnote>
  <w:endnote w:type="continuationSeparator" w:id="0">
    <w:p w14:paraId="41024DD1" w14:textId="77777777" w:rsidR="005354C2" w:rsidRDefault="005354C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4ED35" w14:textId="77777777" w:rsidR="005354C2" w:rsidRDefault="005354C2" w:rsidP="00FF57EE">
      <w:r>
        <w:separator/>
      </w:r>
    </w:p>
  </w:footnote>
  <w:footnote w:type="continuationSeparator" w:id="0">
    <w:p w14:paraId="09166098" w14:textId="77777777" w:rsidR="005354C2" w:rsidRDefault="005354C2" w:rsidP="00FF57EE">
      <w:r>
        <w:continuationSeparator/>
      </w:r>
    </w:p>
  </w:footnote>
  <w:footnote w:id="1">
    <w:p w14:paraId="6A5E03EA" w14:textId="77777777" w:rsidR="00BC4F99" w:rsidRPr="00E929C5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929C5">
        <w:rPr>
          <w:rFonts w:ascii="Arial" w:hAnsi="Arial" w:cs="Arial"/>
          <w:sz w:val="20"/>
          <w:szCs w:val="20"/>
        </w:rPr>
        <w:t>* niepotrzebne skreślić.</w:t>
      </w:r>
    </w:p>
    <w:p w14:paraId="33C9193A" w14:textId="77777777" w:rsidR="00AE2ACB" w:rsidRDefault="00AE2ACB" w:rsidP="00AE2ACB">
      <w:pPr>
        <w:pStyle w:val="Tekstprzypisudolnego"/>
        <w:ind w:left="142" w:hanging="142"/>
        <w:jc w:val="both"/>
      </w:pPr>
      <w:r w:rsidRPr="00E929C5">
        <w:rPr>
          <w:rStyle w:val="Odwoanieprzypisudolnego"/>
          <w:rFonts w:ascii="Arial" w:hAnsi="Arial" w:cs="Arial"/>
        </w:rPr>
        <w:footnoteRef/>
      </w:r>
      <w:r w:rsidRPr="00E929C5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44D98B27" w14:textId="77777777" w:rsidR="009D75A8" w:rsidRPr="00E929C5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E929C5">
        <w:rPr>
          <w:rFonts w:ascii="Arial" w:hAnsi="Arial" w:cs="Arial"/>
        </w:rPr>
        <w:t>* niepotrzebne skreślić.</w:t>
      </w:r>
    </w:p>
    <w:p w14:paraId="68BC4323" w14:textId="77777777" w:rsidR="00FF57EE" w:rsidRPr="00E929C5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E929C5">
        <w:rPr>
          <w:rStyle w:val="Odwoanieprzypisudolnego"/>
          <w:rFonts w:ascii="Arial" w:hAnsi="Arial" w:cs="Arial"/>
        </w:rPr>
        <w:footnoteRef/>
      </w:r>
      <w:r w:rsidRPr="00E929C5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9688C1B" w14:textId="226B452F" w:rsidR="00FF57EE" w:rsidRPr="00E929C5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E929C5">
        <w:rPr>
          <w:rStyle w:val="Odwoanieprzypisudolnego"/>
          <w:rFonts w:ascii="Arial" w:hAnsi="Arial" w:cs="Arial"/>
        </w:rPr>
        <w:footnoteRef/>
      </w:r>
      <w:r w:rsidRPr="00E929C5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0849D3C0" w14:textId="476EEB2D" w:rsidR="009912CF" w:rsidRPr="00E929C5" w:rsidRDefault="009912CF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E929C5">
        <w:rPr>
          <w:rFonts w:ascii="Arial" w:hAnsi="Arial" w:cs="Arial"/>
          <w:vertAlign w:val="superscript"/>
        </w:rPr>
        <w:t>4</w:t>
      </w:r>
      <w:r w:rsidR="0040767A" w:rsidRPr="00E929C5">
        <w:rPr>
          <w:rFonts w:ascii="Arial" w:hAnsi="Arial" w:cs="Arial"/>
        </w:rPr>
        <w:t xml:space="preserve"> Termin dostawy będzie oceniany w kryterium oceny ofert na zasadach określonych w SWZ.</w:t>
      </w:r>
      <w:r w:rsidR="002F760A" w:rsidRPr="002F760A">
        <w:rPr>
          <w:b/>
        </w:rPr>
        <w:t xml:space="preserve"> </w:t>
      </w:r>
      <w:r w:rsidR="002F760A">
        <w:rPr>
          <w:rFonts w:ascii="Arial" w:hAnsi="Arial" w:cs="Arial"/>
          <w:b/>
        </w:rPr>
        <w:t>N</w:t>
      </w:r>
      <w:r w:rsidR="002F760A" w:rsidRPr="00E929C5">
        <w:rPr>
          <w:rFonts w:ascii="Arial" w:hAnsi="Arial" w:cs="Arial"/>
          <w:b/>
        </w:rPr>
        <w:t xml:space="preserve">ie wskazanie terminu dostawy będzie rozumiane że Wykonawca wskaże </w:t>
      </w:r>
      <w:r w:rsidR="002F760A">
        <w:rPr>
          <w:rFonts w:ascii="Arial" w:hAnsi="Arial" w:cs="Arial"/>
          <w:b/>
        </w:rPr>
        <w:t>4</w:t>
      </w:r>
      <w:r w:rsidR="002F760A" w:rsidRPr="00E929C5">
        <w:rPr>
          <w:rFonts w:ascii="Arial" w:hAnsi="Arial" w:cs="Arial"/>
          <w:b/>
        </w:rPr>
        <w:t xml:space="preserve">-dniowy termin </w:t>
      </w:r>
      <w:r w:rsidR="002F760A" w:rsidRPr="00E929C5">
        <w:rPr>
          <w:rFonts w:ascii="Arial" w:hAnsi="Arial" w:cs="Arial"/>
          <w:b/>
          <w:bCs/>
        </w:rPr>
        <w:t>dostawy</w:t>
      </w:r>
      <w:r w:rsidR="002F760A">
        <w:rPr>
          <w:rFonts w:ascii="Arial" w:hAnsi="Arial" w:cs="Arial"/>
          <w:b/>
          <w:bCs/>
        </w:rPr>
        <w:t>.</w:t>
      </w:r>
    </w:p>
    <w:p w14:paraId="328E534E" w14:textId="77777777" w:rsidR="009912CF" w:rsidRDefault="009912CF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D7141" w14:textId="220E471A" w:rsidR="00AE2ACB" w:rsidRPr="00E929C5" w:rsidRDefault="00AE2ACB">
    <w:pPr>
      <w:pStyle w:val="Nagwek"/>
      <w:rPr>
        <w:rFonts w:ascii="Arial" w:hAnsi="Arial" w:cs="Arial"/>
        <w:sz w:val="20"/>
        <w:szCs w:val="20"/>
      </w:rPr>
    </w:pPr>
    <w:r w:rsidRPr="00E929C5">
      <w:rPr>
        <w:rFonts w:ascii="Arial" w:hAnsi="Arial" w:cs="Arial"/>
        <w:sz w:val="20"/>
        <w:szCs w:val="20"/>
      </w:rPr>
      <w:t xml:space="preserve">Znak sprawy </w:t>
    </w:r>
    <w:r w:rsidR="00987874" w:rsidRPr="00E929C5">
      <w:rPr>
        <w:rFonts w:ascii="Arial" w:hAnsi="Arial" w:cs="Arial"/>
        <w:sz w:val="20"/>
        <w:szCs w:val="20"/>
      </w:rPr>
      <w:t>ZP 271</w:t>
    </w:r>
    <w:r w:rsidR="0067771F">
      <w:rPr>
        <w:rFonts w:ascii="Arial" w:hAnsi="Arial" w:cs="Arial"/>
        <w:sz w:val="20"/>
        <w:szCs w:val="20"/>
      </w:rPr>
      <w:t>.23.</w:t>
    </w:r>
    <w:r w:rsidR="00987874" w:rsidRPr="00E929C5">
      <w:rPr>
        <w:rFonts w:ascii="Arial" w:hAnsi="Arial" w:cs="Arial"/>
        <w:sz w:val="20"/>
        <w:szCs w:val="20"/>
      </w:rPr>
      <w:t>202</w:t>
    </w:r>
    <w:r w:rsidR="00E929C5" w:rsidRPr="00E929C5">
      <w:rPr>
        <w:rFonts w:ascii="Arial" w:hAnsi="Arial" w:cs="Arial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4372341">
    <w:abstractNumId w:val="2"/>
  </w:num>
  <w:num w:numId="2" w16cid:durableId="2141915415">
    <w:abstractNumId w:val="0"/>
  </w:num>
  <w:num w:numId="3" w16cid:durableId="355928267">
    <w:abstractNumId w:val="1"/>
  </w:num>
  <w:num w:numId="4" w16cid:durableId="1936014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ED3"/>
    <w:rsid w:val="00023743"/>
    <w:rsid w:val="001063D3"/>
    <w:rsid w:val="001C7D84"/>
    <w:rsid w:val="002214DB"/>
    <w:rsid w:val="00267D1F"/>
    <w:rsid w:val="002E612D"/>
    <w:rsid w:val="002F760A"/>
    <w:rsid w:val="003B769C"/>
    <w:rsid w:val="0040767A"/>
    <w:rsid w:val="004D0FFC"/>
    <w:rsid w:val="004D5A42"/>
    <w:rsid w:val="00525EFF"/>
    <w:rsid w:val="005354C2"/>
    <w:rsid w:val="005844F6"/>
    <w:rsid w:val="005F6F5F"/>
    <w:rsid w:val="0067771F"/>
    <w:rsid w:val="006B63D6"/>
    <w:rsid w:val="006C641D"/>
    <w:rsid w:val="006D09E0"/>
    <w:rsid w:val="007D475B"/>
    <w:rsid w:val="007E331F"/>
    <w:rsid w:val="009312B4"/>
    <w:rsid w:val="0097776D"/>
    <w:rsid w:val="00983D1D"/>
    <w:rsid w:val="00987874"/>
    <w:rsid w:val="009912CF"/>
    <w:rsid w:val="009D75A8"/>
    <w:rsid w:val="00A50E18"/>
    <w:rsid w:val="00AA39D6"/>
    <w:rsid w:val="00AE2ACB"/>
    <w:rsid w:val="00AF4AC3"/>
    <w:rsid w:val="00B47637"/>
    <w:rsid w:val="00B9086B"/>
    <w:rsid w:val="00BC4F99"/>
    <w:rsid w:val="00BD79A9"/>
    <w:rsid w:val="00C22F7D"/>
    <w:rsid w:val="00C64ED3"/>
    <w:rsid w:val="00C73778"/>
    <w:rsid w:val="00CE3AE6"/>
    <w:rsid w:val="00D554C7"/>
    <w:rsid w:val="00D940AF"/>
    <w:rsid w:val="00DC336F"/>
    <w:rsid w:val="00E929C5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272BA5"/>
  <w15:chartTrackingRefBased/>
  <w15:docId w15:val="{B2A47C1C-B4E6-480E-B9E9-B1F1C1ED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591</Words>
  <Characters>3552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</vt:lpstr>
      <vt:lpstr>    </vt:lpstr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cp:lastPrinted>2022-11-29T08:54:00Z</cp:lastPrinted>
  <dcterms:created xsi:type="dcterms:W3CDTF">2022-11-29T11:20:00Z</dcterms:created>
  <dcterms:modified xsi:type="dcterms:W3CDTF">2022-11-29T11:20:00Z</dcterms:modified>
</cp:coreProperties>
</file>