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F7848" w14:textId="407CE5B0" w:rsidR="005103B9" w:rsidRPr="00A90D0E" w:rsidRDefault="006676AE" w:rsidP="00032437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32437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78F3CCA" w14:textId="77777777" w:rsidR="00032437" w:rsidRDefault="00032437" w:rsidP="0003243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</w:p>
    <w:p w14:paraId="4B76249E" w14:textId="0FBCC2F0" w:rsidR="00C4103F" w:rsidRPr="0012157F" w:rsidRDefault="007118F0" w:rsidP="0003243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E679FA9" w14:textId="77777777" w:rsidR="006676AE" w:rsidRPr="0012157F" w:rsidRDefault="0088550E" w:rsidP="00032437">
      <w:pPr>
        <w:pStyle w:val="Tekstpodstawowy"/>
        <w:spacing w:after="0"/>
        <w:ind w:left="4111"/>
        <w:rPr>
          <w:rFonts w:ascii="Arial" w:hAnsi="Arial" w:cs="Arial"/>
        </w:rPr>
      </w:pPr>
      <w:r w:rsidRPr="0088550E">
        <w:rPr>
          <w:rFonts w:ascii="Arial" w:hAnsi="Arial" w:cs="Arial"/>
        </w:rPr>
        <w:t>SZPITAL WOJEWÓDZKI W POZNANIU</w:t>
      </w:r>
    </w:p>
    <w:p w14:paraId="3864DD34" w14:textId="77777777" w:rsidR="006676AE" w:rsidRPr="0012157F" w:rsidRDefault="0088550E" w:rsidP="00032437">
      <w:pPr>
        <w:pStyle w:val="Tekstpodstawowy"/>
        <w:spacing w:after="0"/>
        <w:ind w:left="4111"/>
        <w:rPr>
          <w:rFonts w:ascii="Arial" w:hAnsi="Arial" w:cs="Arial"/>
        </w:rPr>
      </w:pPr>
      <w:r w:rsidRPr="0088550E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8550E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086E052" w14:textId="77777777" w:rsidR="00F90CD1" w:rsidRDefault="0088550E" w:rsidP="00032437">
      <w:pPr>
        <w:pStyle w:val="Tekstpodstawowy"/>
        <w:spacing w:after="0"/>
        <w:ind w:left="4111"/>
        <w:rPr>
          <w:rFonts w:ascii="Arial" w:hAnsi="Arial" w:cs="Arial"/>
        </w:rPr>
      </w:pPr>
      <w:r w:rsidRPr="0088550E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8550E">
        <w:rPr>
          <w:rFonts w:ascii="Arial" w:hAnsi="Arial" w:cs="Arial"/>
        </w:rPr>
        <w:t>Poznań</w:t>
      </w:r>
    </w:p>
    <w:p w14:paraId="794EE3F4" w14:textId="2D1BF5CA" w:rsidR="00C4103F" w:rsidRPr="0012157F" w:rsidRDefault="00C4103F" w:rsidP="00032437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14:paraId="628C0A50" w14:textId="77777777" w:rsidR="00C4103F" w:rsidRPr="0012157F" w:rsidRDefault="007118F0" w:rsidP="0003243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17496E0" w14:textId="77777777" w:rsidR="00757EFB" w:rsidRPr="0012157F" w:rsidRDefault="00757EFB" w:rsidP="00032437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0CCD3DC" w14:textId="77777777" w:rsidR="007118F0" w:rsidRPr="0012157F" w:rsidRDefault="007118F0" w:rsidP="00032437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CE87983" w14:textId="77777777" w:rsidR="00C4103F" w:rsidRPr="00650D6C" w:rsidRDefault="007936D6" w:rsidP="00032437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D8A6137" w14:textId="77777777" w:rsidR="00757EFB" w:rsidRPr="0012157F" w:rsidRDefault="00757EFB" w:rsidP="00032437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0C077E2" w14:textId="24B10925" w:rsidR="00484F88" w:rsidRDefault="007936D6" w:rsidP="00032437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36B8A436" w14:textId="77777777" w:rsidR="00032437" w:rsidRPr="00612283" w:rsidRDefault="00032437" w:rsidP="00032437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8550E" w:rsidRPr="0012157F" w14:paraId="2D966A52" w14:textId="77777777" w:rsidTr="00E10C5E">
        <w:tc>
          <w:tcPr>
            <w:tcW w:w="9104" w:type="dxa"/>
            <w:shd w:val="clear" w:color="auto" w:fill="D9D9D9"/>
          </w:tcPr>
          <w:p w14:paraId="22C41183" w14:textId="77777777" w:rsidR="0088550E" w:rsidRPr="0012157F" w:rsidRDefault="0088550E" w:rsidP="0003243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6E0A488" w14:textId="77777777" w:rsidR="0088550E" w:rsidRPr="0012157F" w:rsidRDefault="0088550E" w:rsidP="0003243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8550E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0314DC5D" w14:textId="77777777" w:rsidR="0088550E" w:rsidRPr="00612283" w:rsidRDefault="0088550E" w:rsidP="0003243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2567EED" w14:textId="77777777" w:rsidR="0088550E" w:rsidRPr="00612283" w:rsidRDefault="0088550E" w:rsidP="0003243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B502B35" w14:textId="77777777" w:rsidR="0088550E" w:rsidRPr="0012157F" w:rsidRDefault="0088550E" w:rsidP="00032437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1F9E643" w14:textId="77777777" w:rsidR="00032437" w:rsidRDefault="00032437" w:rsidP="000324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E798C00" w14:textId="6480884D" w:rsidR="00E50194" w:rsidRDefault="001F027E" w:rsidP="000324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7FCCF64" w14:textId="77777777" w:rsidR="00E50194" w:rsidRDefault="0088550E" w:rsidP="0003243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8550E">
        <w:rPr>
          <w:rFonts w:ascii="Arial" w:hAnsi="Arial" w:cs="Arial"/>
          <w:b/>
          <w:sz w:val="24"/>
          <w:szCs w:val="24"/>
        </w:rPr>
        <w:t>Sukcesywna dostawa materiałów instalatorskich, malarskich, ślusarskich i stolarskich na potrzeby DZT Szpitala Wojewódzkiego w Poznaniu.</w:t>
      </w:r>
    </w:p>
    <w:p w14:paraId="58ACFEAD" w14:textId="77777777" w:rsidR="00A44833" w:rsidRPr="00A44833" w:rsidRDefault="00A44833" w:rsidP="0003243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8550E" w:rsidRPr="0088550E">
        <w:rPr>
          <w:rFonts w:ascii="Arial" w:hAnsi="Arial" w:cs="Arial"/>
          <w:b/>
          <w:sz w:val="24"/>
          <w:szCs w:val="24"/>
        </w:rPr>
        <w:t>SZW/DZP/94/2022</w:t>
      </w:r>
    </w:p>
    <w:p w14:paraId="7FB31A65" w14:textId="77777777" w:rsidR="00F90CD1" w:rsidRPr="0012157F" w:rsidRDefault="005434B3" w:rsidP="000324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8550E" w:rsidRPr="0088550E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56D2522" w14:textId="77777777" w:rsidTr="00650D6C">
        <w:tc>
          <w:tcPr>
            <w:tcW w:w="9104" w:type="dxa"/>
            <w:shd w:val="clear" w:color="auto" w:fill="D9D9D9"/>
          </w:tcPr>
          <w:p w14:paraId="150895F2" w14:textId="77777777" w:rsidR="00E50194" w:rsidRPr="00650D6C" w:rsidRDefault="00650D6C" w:rsidP="0003243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7363004" w14:textId="77777777" w:rsidR="00C113BF" w:rsidRPr="0012157F" w:rsidRDefault="00C113BF" w:rsidP="000324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4DCD8CE" w14:textId="77777777" w:rsidR="002426FF" w:rsidRPr="00A44833" w:rsidRDefault="002426FF" w:rsidP="00032437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7761806" w14:textId="77777777" w:rsidR="00023477" w:rsidRPr="006B53D6" w:rsidRDefault="00023477" w:rsidP="00032437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8847911" w14:textId="77777777" w:rsidR="00023477" w:rsidRPr="00992BD8" w:rsidRDefault="00992BD8" w:rsidP="00032437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D2567AE" w14:textId="77777777" w:rsidR="00992BD8" w:rsidRPr="00992BD8" w:rsidRDefault="00992BD8" w:rsidP="00032437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F074444" w14:textId="77777777" w:rsidR="00023477" w:rsidRDefault="00C113BF" w:rsidP="000324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4D2DE8A" w14:textId="77777777" w:rsidR="007A2BCB" w:rsidRDefault="00992BD8" w:rsidP="0003243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B01519" w14:textId="77777777" w:rsidR="0011306C" w:rsidRDefault="007A2BCB" w:rsidP="000324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08F26AF" w14:textId="77777777" w:rsidTr="00CD4DD1">
        <w:tc>
          <w:tcPr>
            <w:tcW w:w="9104" w:type="dxa"/>
            <w:shd w:val="clear" w:color="auto" w:fill="D9D9D9"/>
          </w:tcPr>
          <w:p w14:paraId="06262612" w14:textId="77777777" w:rsidR="0011306C" w:rsidRPr="00650D6C" w:rsidRDefault="0011306C" w:rsidP="0003243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ECBA626" w14:textId="77777777" w:rsidR="00D2702A" w:rsidRPr="0012157F" w:rsidRDefault="004F23F7" w:rsidP="000324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B8EDE6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B77B" w14:textId="77777777" w:rsidR="00D2702A" w:rsidRPr="0012157F" w:rsidRDefault="00D2702A" w:rsidP="0003243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8A715" w14:textId="77777777" w:rsidR="00D2702A" w:rsidRPr="0012157F" w:rsidRDefault="00D2702A" w:rsidP="0003243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8550E" w:rsidRPr="0012157F" w14:paraId="11112F46" w14:textId="77777777" w:rsidTr="00E10C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695A5" w14:textId="77777777" w:rsidR="0088550E" w:rsidRPr="0012157F" w:rsidRDefault="0088550E" w:rsidP="0003243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550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7A366" w14:textId="77777777" w:rsidR="0088550E" w:rsidRPr="0012157F" w:rsidRDefault="0088550E" w:rsidP="0003243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550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3A44C55" w14:textId="77777777" w:rsidR="0088550E" w:rsidRPr="0012157F" w:rsidRDefault="0088550E" w:rsidP="0003243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550E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88550E" w:rsidRPr="0012157F" w14:paraId="3CE00BF1" w14:textId="77777777" w:rsidTr="00E10C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F5477" w14:textId="77777777" w:rsidR="0088550E" w:rsidRPr="0012157F" w:rsidRDefault="0088550E" w:rsidP="0003243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550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83060" w14:textId="77777777" w:rsidR="0088550E" w:rsidRPr="0012157F" w:rsidRDefault="0088550E" w:rsidP="0003243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550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1148FDD" w14:textId="77777777" w:rsidR="0088550E" w:rsidRPr="0012157F" w:rsidRDefault="0088550E" w:rsidP="0003243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550E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88550E" w:rsidRPr="0012157F" w14:paraId="3939EFA5" w14:textId="77777777" w:rsidTr="00E10C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703B9" w14:textId="77777777" w:rsidR="0088550E" w:rsidRPr="0012157F" w:rsidRDefault="0088550E" w:rsidP="0003243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550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6D4FB" w14:textId="77777777" w:rsidR="0088550E" w:rsidRPr="0012157F" w:rsidRDefault="0088550E" w:rsidP="0003243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550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47575ED" w14:textId="77777777" w:rsidR="0088550E" w:rsidRPr="0012157F" w:rsidRDefault="0088550E" w:rsidP="0003243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550E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88550E" w:rsidRPr="0012157F" w14:paraId="3D617BEC" w14:textId="77777777" w:rsidTr="00E10C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B7204" w14:textId="77777777" w:rsidR="0088550E" w:rsidRPr="0012157F" w:rsidRDefault="0088550E" w:rsidP="0003243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550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204EF" w14:textId="77777777" w:rsidR="0088550E" w:rsidRPr="0012157F" w:rsidRDefault="0088550E" w:rsidP="0003243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550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9C3F382" w14:textId="77777777" w:rsidR="0088550E" w:rsidRPr="0012157F" w:rsidRDefault="0088550E" w:rsidP="0003243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550E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5FDBE154" w14:textId="77777777" w:rsidR="00E21BB4" w:rsidRPr="0012157F" w:rsidRDefault="00257E73" w:rsidP="0003243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1603021" w14:textId="77777777" w:rsidR="00E21BB4" w:rsidRPr="00E21BB4" w:rsidRDefault="00E21BB4" w:rsidP="00032437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22328F2" w14:textId="77777777" w:rsidR="00C62F57" w:rsidRDefault="00C62F57" w:rsidP="000324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9E6A648" w14:textId="77777777" w:rsidR="00C62F57" w:rsidRDefault="00C62F57" w:rsidP="000324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085CDE1" w14:textId="77777777" w:rsidR="00721D87" w:rsidRDefault="00E21BB4" w:rsidP="000324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83813A4" w14:textId="77777777" w:rsidR="00721D87" w:rsidRDefault="00E21BB4" w:rsidP="000324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A5671C9" w14:textId="77777777" w:rsidR="00721D87" w:rsidRPr="00721D87" w:rsidRDefault="00721D87" w:rsidP="0003243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1582BD8" w14:textId="77777777" w:rsidR="00721D87" w:rsidRDefault="00E21BB4" w:rsidP="000324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E96F92E" w14:textId="77777777" w:rsidR="00E21BB4" w:rsidRPr="00E21BB4" w:rsidRDefault="00E21BB4" w:rsidP="000324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0E208EA" w14:textId="77777777" w:rsidR="00E21BB4" w:rsidRPr="00721D87" w:rsidRDefault="00E21BB4" w:rsidP="0003243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A7CE37C" w14:textId="77777777" w:rsidR="00C62F57" w:rsidRDefault="00257E73" w:rsidP="0003243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77721FA" w14:textId="77777777" w:rsidTr="00CD4DD1">
        <w:tc>
          <w:tcPr>
            <w:tcW w:w="9104" w:type="dxa"/>
            <w:shd w:val="clear" w:color="auto" w:fill="D9D9D9"/>
          </w:tcPr>
          <w:p w14:paraId="742FC3CA" w14:textId="77777777" w:rsidR="00BE6F04" w:rsidRPr="00650D6C" w:rsidRDefault="00E426EB" w:rsidP="0003243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05F6EED" w14:textId="77777777" w:rsidR="00FE4E2B" w:rsidRPr="00E426EB" w:rsidRDefault="00E426EB" w:rsidP="000324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D34F305" w14:textId="77777777" w:rsidTr="00847232">
        <w:tc>
          <w:tcPr>
            <w:tcW w:w="9104" w:type="dxa"/>
            <w:shd w:val="clear" w:color="auto" w:fill="D9D9D9"/>
          </w:tcPr>
          <w:p w14:paraId="482F64A5" w14:textId="77777777" w:rsidR="00E426EB" w:rsidRPr="00650D6C" w:rsidRDefault="00E426EB" w:rsidP="0003243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35BE1EE" w14:textId="77777777" w:rsidR="00E426EB" w:rsidRPr="0012157F" w:rsidRDefault="00E426EB" w:rsidP="000324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F73C82" w14:textId="77777777" w:rsidR="00E426EB" w:rsidRPr="00E426EB" w:rsidRDefault="00E426EB" w:rsidP="000324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5D900EC" w14:textId="77777777" w:rsidR="00E426EB" w:rsidRPr="00E426EB" w:rsidRDefault="00E426EB" w:rsidP="0003243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1053255" w14:textId="77777777" w:rsidR="00E426EB" w:rsidRPr="00FF0EBB" w:rsidRDefault="00E426EB" w:rsidP="0003243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689D21" w14:textId="77777777" w:rsidR="00E426EB" w:rsidRPr="00E426EB" w:rsidRDefault="00E426EB" w:rsidP="0003243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B60C1F3" w14:textId="77777777" w:rsidR="00E426EB" w:rsidRPr="00FF0EBB" w:rsidRDefault="00E426EB" w:rsidP="0003243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90959EA" w14:textId="740D5CC3" w:rsidR="00524951" w:rsidRDefault="00FE4E2B" w:rsidP="000324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FDB884E" w14:textId="77777777" w:rsidR="00FE4E2B" w:rsidRPr="0012157F" w:rsidRDefault="00524951" w:rsidP="00032437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408E6B6" w14:textId="77777777" w:rsidR="00484F88" w:rsidRPr="0012157F" w:rsidRDefault="006D536F" w:rsidP="00032437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5E4A7" w14:textId="77777777" w:rsidR="009C6435" w:rsidRDefault="009C6435" w:rsidP="0038231F">
      <w:pPr>
        <w:spacing w:after="0" w:line="240" w:lineRule="auto"/>
      </w:pPr>
      <w:r>
        <w:separator/>
      </w:r>
    </w:p>
  </w:endnote>
  <w:endnote w:type="continuationSeparator" w:id="0">
    <w:p w14:paraId="48B5C8FE" w14:textId="77777777" w:rsidR="009C6435" w:rsidRDefault="009C64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57871" w14:textId="77777777" w:rsidR="0088550E" w:rsidRDefault="008855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E3A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9F79F1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17748" w14:textId="77777777" w:rsidR="0088550E" w:rsidRDefault="008855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2A6F1" w14:textId="77777777" w:rsidR="009C6435" w:rsidRDefault="009C6435" w:rsidP="0038231F">
      <w:pPr>
        <w:spacing w:after="0" w:line="240" w:lineRule="auto"/>
      </w:pPr>
      <w:r>
        <w:separator/>
      </w:r>
    </w:p>
  </w:footnote>
  <w:footnote w:type="continuationSeparator" w:id="0">
    <w:p w14:paraId="249BA908" w14:textId="77777777" w:rsidR="009C6435" w:rsidRDefault="009C6435" w:rsidP="0038231F">
      <w:pPr>
        <w:spacing w:after="0" w:line="240" w:lineRule="auto"/>
      </w:pPr>
      <w:r>
        <w:continuationSeparator/>
      </w:r>
    </w:p>
  </w:footnote>
  <w:footnote w:id="1">
    <w:p w14:paraId="05F06D0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393AE3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38F3EF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6E7EB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12F0A" w14:textId="77777777" w:rsidR="0088550E" w:rsidRDefault="008855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651C7" w14:textId="77777777" w:rsidR="0088550E" w:rsidRDefault="008855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385CC" w14:textId="77777777" w:rsidR="0088550E" w:rsidRDefault="008855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628278">
    <w:abstractNumId w:val="11"/>
  </w:num>
  <w:num w:numId="2" w16cid:durableId="1957178790">
    <w:abstractNumId w:val="0"/>
  </w:num>
  <w:num w:numId="3" w16cid:durableId="1930894654">
    <w:abstractNumId w:val="10"/>
  </w:num>
  <w:num w:numId="4" w16cid:durableId="482963375">
    <w:abstractNumId w:val="13"/>
  </w:num>
  <w:num w:numId="5" w16cid:durableId="1408531377">
    <w:abstractNumId w:val="12"/>
  </w:num>
  <w:num w:numId="6" w16cid:durableId="116728067">
    <w:abstractNumId w:val="9"/>
  </w:num>
  <w:num w:numId="7" w16cid:durableId="712384096">
    <w:abstractNumId w:val="1"/>
  </w:num>
  <w:num w:numId="8" w16cid:durableId="93333388">
    <w:abstractNumId w:val="6"/>
  </w:num>
  <w:num w:numId="9" w16cid:durableId="1847861515">
    <w:abstractNumId w:val="4"/>
  </w:num>
  <w:num w:numId="10" w16cid:durableId="1689209051">
    <w:abstractNumId w:val="7"/>
  </w:num>
  <w:num w:numId="11" w16cid:durableId="727387672">
    <w:abstractNumId w:val="5"/>
  </w:num>
  <w:num w:numId="12" w16cid:durableId="1841389305">
    <w:abstractNumId w:val="8"/>
  </w:num>
  <w:num w:numId="13" w16cid:durableId="1367214509">
    <w:abstractNumId w:val="3"/>
  </w:num>
  <w:num w:numId="14" w16cid:durableId="18541488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435"/>
    <w:rsid w:val="00023477"/>
    <w:rsid w:val="000247FF"/>
    <w:rsid w:val="00025C8D"/>
    <w:rsid w:val="000303EE"/>
    <w:rsid w:val="00032437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550E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6435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A7B93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157234"/>
  <w15:docId w15:val="{C072CCA5-94AD-4F8F-81F0-F98E40433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714</Words>
  <Characters>4290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2022-11-30T09:48:00Z</dcterms:created>
  <dcterms:modified xsi:type="dcterms:W3CDTF">2022-11-30T09:48:00Z</dcterms:modified>
</cp:coreProperties>
</file>