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78167E" w:rsidRDefault="006676AE" w:rsidP="0078167E">
      <w:pPr>
        <w:pStyle w:val="Nagwek4"/>
        <w:ind w:left="6231"/>
        <w:jc w:val="center"/>
        <w:rPr>
          <w:rFonts w:ascii="Arial" w:hAnsi="Arial" w:cs="Arial"/>
          <w:b/>
          <w:bCs/>
          <w:i w:val="0"/>
          <w:sz w:val="20"/>
        </w:rPr>
      </w:pPr>
      <w:r w:rsidRPr="0078167E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78167E">
        <w:rPr>
          <w:rFonts w:ascii="Arial" w:hAnsi="Arial" w:cs="Arial"/>
          <w:b/>
          <w:bCs/>
          <w:i w:val="0"/>
          <w:sz w:val="20"/>
        </w:rPr>
        <w:t>3</w:t>
      </w:r>
      <w:r w:rsidR="00B36ABD" w:rsidRPr="0078167E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14791506" w:rsidR="006676AE" w:rsidRPr="0078167E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    </w:t>
      </w:r>
      <w:r w:rsidR="005103B9" w:rsidRPr="0078167E">
        <w:rPr>
          <w:rFonts w:ascii="Arial" w:hAnsi="Arial" w:cs="Arial"/>
          <w:sz w:val="20"/>
          <w:szCs w:val="20"/>
        </w:rPr>
        <w:t>Znak sprawy:</w:t>
      </w:r>
      <w:r w:rsidR="005103B9" w:rsidRPr="0078167E">
        <w:rPr>
          <w:rFonts w:ascii="Arial" w:hAnsi="Arial" w:cs="Arial"/>
          <w:b/>
          <w:sz w:val="20"/>
          <w:szCs w:val="20"/>
        </w:rPr>
        <w:t xml:space="preserve"> </w:t>
      </w:r>
      <w:r w:rsidR="001B35E0" w:rsidRPr="0078167E">
        <w:rPr>
          <w:rFonts w:ascii="Arial" w:hAnsi="Arial" w:cs="Arial"/>
          <w:b/>
          <w:sz w:val="20"/>
          <w:szCs w:val="20"/>
        </w:rPr>
        <w:t>KA-2/</w:t>
      </w:r>
      <w:r w:rsidR="0070556D" w:rsidRPr="0078167E">
        <w:rPr>
          <w:rFonts w:ascii="Arial" w:hAnsi="Arial" w:cs="Arial"/>
          <w:b/>
          <w:sz w:val="20"/>
          <w:szCs w:val="20"/>
        </w:rPr>
        <w:t>1</w:t>
      </w:r>
      <w:r w:rsidR="00C8186A">
        <w:rPr>
          <w:rFonts w:ascii="Arial" w:hAnsi="Arial" w:cs="Arial"/>
          <w:b/>
          <w:sz w:val="20"/>
          <w:szCs w:val="20"/>
        </w:rPr>
        <w:t>16</w:t>
      </w:r>
      <w:r w:rsidR="001B35E0" w:rsidRPr="0078167E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78167E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 xml:space="preserve"> </w:t>
      </w:r>
      <w:r w:rsidR="007118F0"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BA3833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BA3833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777DC8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777DC8">
              <w:rPr>
                <w:rFonts w:ascii="Arial" w:hAnsi="Arial" w:cs="Arial"/>
                <w:b/>
                <w:sz w:val="24"/>
                <w:szCs w:val="20"/>
              </w:rPr>
              <w:t xml:space="preserve">Oświadczenie Wykonawcy </w:t>
            </w:r>
          </w:p>
          <w:p w14:paraId="335E728A" w14:textId="3C286DDE" w:rsidR="00CD2B4F" w:rsidRPr="0078167E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167E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78167E">
              <w:rPr>
                <w:rFonts w:ascii="Arial" w:hAnsi="Arial" w:cs="Arial"/>
                <w:sz w:val="20"/>
                <w:szCs w:val="20"/>
              </w:rPr>
              <w:t>Dz. U. 2022 poz. 1710 ze zm.</w:t>
            </w:r>
            <w:r w:rsidRPr="0078167E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78167E" w:rsidRDefault="00CD2B4F" w:rsidP="00777DC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777DC8">
            <w:pPr>
              <w:spacing w:after="120"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1146CF6E" w14:textId="77777777" w:rsidR="004C4854" w:rsidRPr="0078167E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9D91160" w14:textId="77777777" w:rsidR="00CD2B4F" w:rsidRPr="0078167E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</w:p>
    <w:p w14:paraId="14825C25" w14:textId="42D09AD6" w:rsidR="00C8186A" w:rsidRPr="000948CE" w:rsidRDefault="00C8186A" w:rsidP="00C8186A">
      <w:pPr>
        <w:spacing w:before="12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D</w:t>
      </w:r>
      <w:r w:rsidRPr="00E2562D">
        <w:rPr>
          <w:rFonts w:asciiTheme="minorHAnsi" w:hAnsiTheme="minorHAnsi" w:cstheme="minorHAnsi"/>
          <w:b/>
          <w:sz w:val="28"/>
          <w:szCs w:val="28"/>
        </w:rPr>
        <w:t>ostawa 2 szt. komputerów stacjonarnych dla PK</w:t>
      </w:r>
    </w:p>
    <w:p w14:paraId="5C13A035" w14:textId="321320EB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</w:t>
      </w:r>
      <w:bookmarkStart w:id="0" w:name="_GoBack"/>
      <w:bookmarkEnd w:id="0"/>
      <w:r w:rsidRPr="0078167E">
        <w:rPr>
          <w:rFonts w:ascii="Arial" w:hAnsi="Arial" w:cs="Arial"/>
          <w:b/>
          <w:sz w:val="20"/>
          <w:szCs w:val="21"/>
        </w:rPr>
        <w:t>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BA3833">
      <w:pPr>
        <w:pStyle w:val="Akapitzlist"/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168F1CE" w14:textId="042841DA" w:rsidR="00BA3833" w:rsidRDefault="00BA3833" w:rsidP="00C8186A">
      <w:pPr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08F9FE4C" w14:textId="32F8AD87" w:rsidR="00BA3833" w:rsidRPr="00C8186A" w:rsidRDefault="00BA3833" w:rsidP="00C8186A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  <w:szCs w:val="16"/>
        </w:rPr>
      </w:pPr>
      <w:r w:rsidRPr="00C8186A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</w:t>
      </w:r>
      <w:r w:rsidRPr="00C8186A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C8186A">
        <w:rPr>
          <w:rFonts w:ascii="Arial" w:hAnsi="Arial" w:cs="Arial"/>
          <w:i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i/>
          <w:sz w:val="20"/>
          <w:szCs w:val="20"/>
        </w:rPr>
        <w:t>).</w:t>
      </w:r>
      <w:r w:rsidRPr="00C8186A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podjąłem następujące środki naprawcze:……………………………………………………………</w:t>
      </w:r>
    </w:p>
    <w:p w14:paraId="799D5E35" w14:textId="77777777" w:rsidR="00BA3833" w:rsidRPr="0078167E" w:rsidRDefault="00BA3833" w:rsidP="00BA383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C8186A">
      <w:pPr>
        <w:spacing w:after="0" w:line="276" w:lineRule="auto"/>
        <w:ind w:firstLine="567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78167E" w:rsidRDefault="00CD2B4F" w:rsidP="00CD2B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2AC9DEE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198926B" w14:textId="6535F95F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1F600CD8" w14:textId="77777777" w:rsidR="00CD2B4F" w:rsidRPr="0078167E" w:rsidRDefault="00CD2B4F" w:rsidP="00F90847">
      <w:pPr>
        <w:spacing w:after="0" w:line="276" w:lineRule="auto"/>
        <w:jc w:val="both"/>
        <w:rPr>
          <w:rFonts w:ascii="Arial" w:hAnsi="Arial" w:cs="Arial"/>
        </w:rPr>
      </w:pPr>
    </w:p>
    <w:p w14:paraId="58B80EC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E88864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7916516" w14:textId="77777777" w:rsidR="00BA3833" w:rsidRPr="0078167E" w:rsidRDefault="00BA3833" w:rsidP="00BA3833">
      <w:pPr>
        <w:jc w:val="both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Dokument należy podpisać</w:t>
      </w:r>
      <w:r w:rsidRPr="0078167E">
        <w:rPr>
          <w:rFonts w:ascii="Arial" w:hAnsi="Arial" w:cs="Arial"/>
          <w:b/>
          <w:i/>
          <w:sz w:val="24"/>
          <w:szCs w:val="24"/>
        </w:rPr>
        <w:t xml:space="preserve"> </w:t>
      </w:r>
      <w:r w:rsidRPr="0078167E">
        <w:rPr>
          <w:rFonts w:ascii="Arial" w:hAnsi="Arial" w:cs="Arial"/>
          <w:b/>
          <w:sz w:val="24"/>
          <w:szCs w:val="24"/>
        </w:rPr>
        <w:t>kwalifikowanym podpisem elektronicznym/podpisem zaufanym/podpisem osobistym</w:t>
      </w:r>
    </w:p>
    <w:p w14:paraId="2FDFCC58" w14:textId="0F9406A4" w:rsidR="00BA3833" w:rsidRPr="0078167E" w:rsidRDefault="00BA3833" w:rsidP="00BA3833">
      <w:pPr>
        <w:jc w:val="both"/>
        <w:rPr>
          <w:rFonts w:ascii="Arial" w:hAnsi="Arial" w:cs="Arial"/>
          <w:sz w:val="24"/>
          <w:szCs w:val="24"/>
          <w:u w:val="single"/>
        </w:rPr>
      </w:pP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Uwaga: </w:t>
      </w:r>
      <w:r w:rsidR="0078167E"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BE2AA" w14:textId="77777777" w:rsidR="00D3460E" w:rsidRDefault="00D3460E" w:rsidP="0038231F">
      <w:pPr>
        <w:spacing w:after="0" w:line="240" w:lineRule="auto"/>
      </w:pPr>
      <w:r>
        <w:separator/>
      </w:r>
    </w:p>
  </w:endnote>
  <w:endnote w:type="continuationSeparator" w:id="0">
    <w:p w14:paraId="39DC5A44" w14:textId="77777777" w:rsidR="00D3460E" w:rsidRDefault="00D346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1F7E8" w14:textId="77777777" w:rsidR="00D3460E" w:rsidRDefault="00D3460E" w:rsidP="0038231F">
      <w:pPr>
        <w:spacing w:after="0" w:line="240" w:lineRule="auto"/>
      </w:pPr>
      <w:r>
        <w:separator/>
      </w:r>
    </w:p>
  </w:footnote>
  <w:footnote w:type="continuationSeparator" w:id="0">
    <w:p w14:paraId="2D021699" w14:textId="77777777" w:rsidR="00D3460E" w:rsidRDefault="00D346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380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00065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005D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8186A"/>
    <w:rsid w:val="00C909B9"/>
    <w:rsid w:val="00CA25AB"/>
    <w:rsid w:val="00CD0851"/>
    <w:rsid w:val="00CD2B4F"/>
    <w:rsid w:val="00D23F3D"/>
    <w:rsid w:val="00D2702A"/>
    <w:rsid w:val="00D3460E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D1FFE-FA18-42B7-97D4-FCCBDFF7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11</cp:revision>
  <cp:lastPrinted>2022-07-20T07:26:00Z</cp:lastPrinted>
  <dcterms:created xsi:type="dcterms:W3CDTF">2022-08-12T06:44:00Z</dcterms:created>
  <dcterms:modified xsi:type="dcterms:W3CDTF">2022-11-30T10:26:00Z</dcterms:modified>
</cp:coreProperties>
</file>