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78167E" w:rsidRDefault="006676AE" w:rsidP="0078167E">
      <w:pPr>
        <w:pStyle w:val="Nagwek4"/>
        <w:ind w:left="6231"/>
        <w:jc w:val="center"/>
        <w:rPr>
          <w:rFonts w:ascii="Arial" w:hAnsi="Arial" w:cs="Arial"/>
          <w:b/>
          <w:bCs/>
          <w:i w:val="0"/>
          <w:sz w:val="20"/>
        </w:rPr>
      </w:pPr>
      <w:r w:rsidRPr="0078167E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78167E">
        <w:rPr>
          <w:rFonts w:ascii="Arial" w:hAnsi="Arial" w:cs="Arial"/>
          <w:b/>
          <w:bCs/>
          <w:i w:val="0"/>
          <w:sz w:val="20"/>
        </w:rPr>
        <w:t>3</w:t>
      </w:r>
      <w:r w:rsidR="00B36ABD" w:rsidRPr="0078167E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2715A293" w:rsidR="006676AE" w:rsidRPr="0078167E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    </w:t>
      </w:r>
      <w:r w:rsidR="005103B9" w:rsidRPr="0078167E">
        <w:rPr>
          <w:rFonts w:ascii="Arial" w:hAnsi="Arial" w:cs="Arial"/>
          <w:sz w:val="20"/>
          <w:szCs w:val="20"/>
        </w:rPr>
        <w:t>Znak sprawy:</w:t>
      </w:r>
      <w:r w:rsidR="005103B9" w:rsidRPr="0078167E">
        <w:rPr>
          <w:rFonts w:ascii="Arial" w:hAnsi="Arial" w:cs="Arial"/>
          <w:b/>
          <w:sz w:val="20"/>
          <w:szCs w:val="20"/>
        </w:rPr>
        <w:t xml:space="preserve"> </w:t>
      </w:r>
      <w:r w:rsidR="001B35E0" w:rsidRPr="0078167E">
        <w:rPr>
          <w:rFonts w:ascii="Arial" w:hAnsi="Arial" w:cs="Arial"/>
          <w:b/>
          <w:sz w:val="20"/>
          <w:szCs w:val="20"/>
        </w:rPr>
        <w:t>KA-2/</w:t>
      </w:r>
      <w:r w:rsidR="0070556D" w:rsidRPr="0078167E">
        <w:rPr>
          <w:rFonts w:ascii="Arial" w:hAnsi="Arial" w:cs="Arial"/>
          <w:b/>
          <w:sz w:val="20"/>
          <w:szCs w:val="20"/>
        </w:rPr>
        <w:t>1</w:t>
      </w:r>
      <w:r w:rsidR="00A2721C" w:rsidRPr="0078167E">
        <w:rPr>
          <w:rFonts w:ascii="Arial" w:hAnsi="Arial" w:cs="Arial"/>
          <w:b/>
          <w:sz w:val="20"/>
          <w:szCs w:val="20"/>
        </w:rPr>
        <w:t>4</w:t>
      </w:r>
      <w:r w:rsidR="0070556D" w:rsidRPr="0078167E">
        <w:rPr>
          <w:rFonts w:ascii="Arial" w:hAnsi="Arial" w:cs="Arial"/>
          <w:b/>
          <w:sz w:val="20"/>
          <w:szCs w:val="20"/>
        </w:rPr>
        <w:t>0</w:t>
      </w:r>
      <w:r w:rsidR="001B35E0" w:rsidRPr="0078167E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78167E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 xml:space="preserve"> </w:t>
      </w:r>
      <w:r w:rsidR="007118F0"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BA3833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BA3833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777DC8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bookmarkStart w:id="0" w:name="_GoBack"/>
            <w:r w:rsidRPr="00777DC8">
              <w:rPr>
                <w:rFonts w:ascii="Arial" w:hAnsi="Arial" w:cs="Arial"/>
                <w:b/>
                <w:sz w:val="24"/>
                <w:szCs w:val="20"/>
              </w:rPr>
              <w:t xml:space="preserve">Oświadczenie Wykonawcy </w:t>
            </w:r>
          </w:p>
          <w:bookmarkEnd w:id="0"/>
          <w:p w14:paraId="335E728A" w14:textId="3C286DDE" w:rsidR="00CD2B4F" w:rsidRPr="0078167E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167E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78167E">
              <w:rPr>
                <w:rFonts w:ascii="Arial" w:hAnsi="Arial" w:cs="Arial"/>
                <w:sz w:val="20"/>
                <w:szCs w:val="20"/>
              </w:rPr>
              <w:t>Dz. U. 2022 poz. 1710 ze zm.</w:t>
            </w:r>
            <w:r w:rsidRPr="0078167E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78167E" w:rsidRDefault="00CD2B4F" w:rsidP="00777DC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777DC8">
            <w:pPr>
              <w:spacing w:after="120"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1146CF6E" w14:textId="77777777" w:rsidR="004C4854" w:rsidRPr="0078167E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9D91160" w14:textId="77777777" w:rsidR="00CD2B4F" w:rsidRPr="0078167E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</w:p>
    <w:p w14:paraId="116147FE" w14:textId="2821C1C3" w:rsidR="00CD2B4F" w:rsidRPr="0078167E" w:rsidRDefault="0078167E" w:rsidP="00CD2B4F">
      <w:pPr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pl-PL"/>
        </w:rPr>
      </w:pPr>
      <w:r w:rsidRPr="0078167E">
        <w:rPr>
          <w:rFonts w:ascii="Arial" w:hAnsi="Arial" w:cs="Arial"/>
          <w:b/>
          <w:bCs/>
          <w:szCs w:val="20"/>
        </w:rPr>
        <w:t>Dostawa biurek komputerowych i krzeseł konferencyjnych</w:t>
      </w:r>
    </w:p>
    <w:p w14:paraId="22E2B15D" w14:textId="77777777" w:rsidR="0078167E" w:rsidRPr="0078167E" w:rsidRDefault="0078167E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C13A035" w14:textId="321320EB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BA3833">
      <w:pPr>
        <w:pStyle w:val="Akapitzlist"/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168F1CE" w14:textId="77777777" w:rsidR="00BA3833" w:rsidRPr="0078167E" w:rsidRDefault="00BA3833" w:rsidP="00BA3833">
      <w:pPr>
        <w:spacing w:after="0" w:line="276" w:lineRule="auto"/>
        <w:ind w:firstLine="142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72113F27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</w:rPr>
      </w:pPr>
    </w:p>
    <w:p w14:paraId="1AB0BAC6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8167E">
        <w:rPr>
          <w:rFonts w:ascii="Arial" w:hAnsi="Arial" w:cs="Arial"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78167E">
        <w:rPr>
          <w:rFonts w:ascii="Arial" w:hAnsi="Arial" w:cs="Arial"/>
          <w:i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i/>
          <w:sz w:val="20"/>
          <w:szCs w:val="20"/>
        </w:rPr>
        <w:t>).</w:t>
      </w:r>
      <w:r w:rsidRPr="0078167E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78167E">
        <w:rPr>
          <w:rFonts w:ascii="Arial" w:hAnsi="Arial" w:cs="Arial"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sz w:val="20"/>
          <w:szCs w:val="20"/>
        </w:rPr>
        <w:t xml:space="preserve"> podjąłem następujące środki naprawcze:</w:t>
      </w:r>
    </w:p>
    <w:p w14:paraId="08F9FE4C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14:paraId="799D5E35" w14:textId="77777777" w:rsidR="00BA3833" w:rsidRPr="0078167E" w:rsidRDefault="00BA3833" w:rsidP="00BA383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78167E" w:rsidRDefault="00CD2B4F" w:rsidP="00CD2B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2AC9DEE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198926B" w14:textId="6535F95F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1F600CD8" w14:textId="77777777" w:rsidR="00CD2B4F" w:rsidRPr="0078167E" w:rsidRDefault="00CD2B4F" w:rsidP="00F90847">
      <w:pPr>
        <w:spacing w:after="0" w:line="276" w:lineRule="auto"/>
        <w:jc w:val="both"/>
        <w:rPr>
          <w:rFonts w:ascii="Arial" w:hAnsi="Arial" w:cs="Arial"/>
        </w:rPr>
      </w:pPr>
    </w:p>
    <w:p w14:paraId="58B80EC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E88864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7916516" w14:textId="77777777" w:rsidR="00BA3833" w:rsidRPr="0078167E" w:rsidRDefault="00BA3833" w:rsidP="00BA3833">
      <w:pPr>
        <w:jc w:val="both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Dokument należy podpisać</w:t>
      </w:r>
      <w:r w:rsidRPr="0078167E">
        <w:rPr>
          <w:rFonts w:ascii="Arial" w:hAnsi="Arial" w:cs="Arial"/>
          <w:b/>
          <w:i/>
          <w:sz w:val="24"/>
          <w:szCs w:val="24"/>
        </w:rPr>
        <w:t xml:space="preserve"> </w:t>
      </w:r>
      <w:r w:rsidRPr="0078167E">
        <w:rPr>
          <w:rFonts w:ascii="Arial" w:hAnsi="Arial" w:cs="Arial"/>
          <w:b/>
          <w:sz w:val="24"/>
          <w:szCs w:val="24"/>
        </w:rPr>
        <w:t>kwalifikowanym podpisem elektronicznym/podpisem zaufanym/podpisem osobistym</w:t>
      </w:r>
    </w:p>
    <w:p w14:paraId="2FDFCC58" w14:textId="0F9406A4" w:rsidR="00BA3833" w:rsidRPr="0078167E" w:rsidRDefault="00BA3833" w:rsidP="00BA3833">
      <w:pPr>
        <w:jc w:val="both"/>
        <w:rPr>
          <w:rFonts w:ascii="Arial" w:hAnsi="Arial" w:cs="Arial"/>
          <w:sz w:val="24"/>
          <w:szCs w:val="24"/>
          <w:u w:val="single"/>
        </w:rPr>
      </w:pP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Uwaga: </w:t>
      </w:r>
      <w:r w:rsidR="0078167E"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8BE28C" w14:textId="77777777" w:rsidR="00017524" w:rsidRDefault="00017524" w:rsidP="0038231F">
      <w:pPr>
        <w:spacing w:after="0" w:line="240" w:lineRule="auto"/>
      </w:pPr>
      <w:r>
        <w:separator/>
      </w:r>
    </w:p>
  </w:endnote>
  <w:endnote w:type="continuationSeparator" w:id="0">
    <w:p w14:paraId="1F92B1FB" w14:textId="77777777" w:rsidR="00017524" w:rsidRDefault="000175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787DD4" w14:textId="77777777" w:rsidR="00017524" w:rsidRDefault="00017524" w:rsidP="0038231F">
      <w:pPr>
        <w:spacing w:after="0" w:line="240" w:lineRule="auto"/>
      </w:pPr>
      <w:r>
        <w:separator/>
      </w:r>
    </w:p>
  </w:footnote>
  <w:footnote w:type="continuationSeparator" w:id="0">
    <w:p w14:paraId="4D613DC0" w14:textId="77777777" w:rsidR="00017524" w:rsidRDefault="000175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00065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909B9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666ED-7C80-4B41-A83C-D2828268D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9</cp:revision>
  <cp:lastPrinted>2022-07-20T07:26:00Z</cp:lastPrinted>
  <dcterms:created xsi:type="dcterms:W3CDTF">2022-08-12T06:44:00Z</dcterms:created>
  <dcterms:modified xsi:type="dcterms:W3CDTF">2022-11-21T14:35:00Z</dcterms:modified>
</cp:coreProperties>
</file>