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7BC60E40" w:rsidR="00CA7C03" w:rsidRPr="005103B9" w:rsidRDefault="002E6E95" w:rsidP="00CA7C03">
      <w:pPr>
        <w:spacing w:line="480" w:lineRule="auto"/>
        <w:rPr>
          <w:b/>
        </w:rPr>
      </w:pPr>
      <w:r>
        <w:rPr>
          <w:b/>
        </w:rPr>
        <w:t xml:space="preserve">Znak sprawy </w:t>
      </w:r>
      <w:r w:rsidR="00997054" w:rsidRPr="00997054">
        <w:rPr>
          <w:b/>
        </w:rPr>
        <w:t>KA-2/</w:t>
      </w:r>
      <w:r w:rsidR="00C275DF">
        <w:rPr>
          <w:b/>
        </w:rPr>
        <w:t>1</w:t>
      </w:r>
      <w:r w:rsidR="00263388">
        <w:rPr>
          <w:b/>
        </w:rPr>
        <w:t>37</w:t>
      </w:r>
      <w:r w:rsidR="00997054" w:rsidRPr="00997054">
        <w:rPr>
          <w:b/>
        </w:rPr>
        <w:t>/2022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7CA21818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 xml:space="preserve">1710 </w:t>
            </w:r>
            <w:r w:rsidRPr="00D7798C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09A53DF1" w14:textId="77777777" w:rsidR="006F2970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4DF5583D" w14:textId="77777777" w:rsidR="00205FD6" w:rsidRPr="00110593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2FC2D1CD" w14:textId="789018D9" w:rsidR="0025470B" w:rsidRPr="0025470B" w:rsidRDefault="0025470B" w:rsidP="0025470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Hlk119326085"/>
      <w:bookmarkStart w:id="1" w:name="_Hlk115869464"/>
      <w:r w:rsidRPr="0025470B">
        <w:rPr>
          <w:rFonts w:ascii="Times New Roman" w:hAnsi="Times New Roman"/>
          <w:b/>
          <w:sz w:val="24"/>
          <w:szCs w:val="24"/>
        </w:rPr>
        <w:t>Wyposażenie modelarni i pracowni komputerowej  – urządzenia</w:t>
      </w:r>
    </w:p>
    <w:bookmarkEnd w:id="0"/>
    <w:p w14:paraId="44D1E5FD" w14:textId="77777777" w:rsidR="00B62779" w:rsidRPr="006F2970" w:rsidRDefault="00B62779" w:rsidP="006F29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bookmarkEnd w:id="1"/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Pzp</w:t>
      </w:r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EC76AF2" w14:textId="642D076D" w:rsidR="00FB4349" w:rsidRPr="0029456E" w:rsidRDefault="00205FD6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27FDEEBD" w14:textId="37F1BD12" w:rsidR="004463B6" w:rsidRPr="0029456E" w:rsidRDefault="00B62779" w:rsidP="0029456E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835)</w:t>
      </w:r>
    </w:p>
    <w:p w14:paraId="685CB0BC" w14:textId="2E82D6B0" w:rsidR="004463B6" w:rsidRPr="0029456E" w:rsidRDefault="004463B6" w:rsidP="0029456E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059F3C69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 podpisany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2413E" w14:textId="77777777" w:rsidR="009E1C9E" w:rsidRDefault="009E1C9E">
      <w:pPr>
        <w:spacing w:after="0" w:line="240" w:lineRule="auto"/>
      </w:pPr>
      <w:r>
        <w:separator/>
      </w:r>
    </w:p>
  </w:endnote>
  <w:endnote w:type="continuationSeparator" w:id="0">
    <w:p w14:paraId="1E978FB7" w14:textId="77777777" w:rsidR="009E1C9E" w:rsidRDefault="009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2E6E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786" w14:textId="77777777" w:rsidR="009E1C9E" w:rsidRDefault="009E1C9E">
      <w:pPr>
        <w:spacing w:after="0" w:line="240" w:lineRule="auto"/>
      </w:pPr>
      <w:r>
        <w:separator/>
      </w:r>
    </w:p>
  </w:footnote>
  <w:footnote w:type="continuationSeparator" w:id="0">
    <w:p w14:paraId="30188DAC" w14:textId="77777777" w:rsidR="009E1C9E" w:rsidRDefault="009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205FD6"/>
    <w:rsid w:val="0025470B"/>
    <w:rsid w:val="00263388"/>
    <w:rsid w:val="00270840"/>
    <w:rsid w:val="0029456E"/>
    <w:rsid w:val="002D36EB"/>
    <w:rsid w:val="002E6E95"/>
    <w:rsid w:val="003365FC"/>
    <w:rsid w:val="00371F53"/>
    <w:rsid w:val="003D021E"/>
    <w:rsid w:val="004463B6"/>
    <w:rsid w:val="004F775D"/>
    <w:rsid w:val="005240C9"/>
    <w:rsid w:val="00597DEE"/>
    <w:rsid w:val="005B488A"/>
    <w:rsid w:val="005C0047"/>
    <w:rsid w:val="005F7BAA"/>
    <w:rsid w:val="00685860"/>
    <w:rsid w:val="006E459C"/>
    <w:rsid w:val="006F2970"/>
    <w:rsid w:val="00867057"/>
    <w:rsid w:val="008A38A5"/>
    <w:rsid w:val="008F1116"/>
    <w:rsid w:val="008F13F6"/>
    <w:rsid w:val="00903333"/>
    <w:rsid w:val="009267B7"/>
    <w:rsid w:val="00997054"/>
    <w:rsid w:val="009E1C9E"/>
    <w:rsid w:val="009F4E0D"/>
    <w:rsid w:val="00B62779"/>
    <w:rsid w:val="00BD01F6"/>
    <w:rsid w:val="00C275DF"/>
    <w:rsid w:val="00CA7C03"/>
    <w:rsid w:val="00CD65AF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184</TotalTime>
  <Pages>2</Pages>
  <Words>333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11</cp:revision>
  <cp:lastPrinted>2022-11-21T09:38:00Z</cp:lastPrinted>
  <dcterms:created xsi:type="dcterms:W3CDTF">2022-10-05T10:03:00Z</dcterms:created>
  <dcterms:modified xsi:type="dcterms:W3CDTF">2022-12-02T08:48:00Z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