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40E2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D40E2D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D40E2D" w:rsidRPr="00D40E2D">
        <w:rPr>
          <w:rFonts w:ascii="Arial Narrow" w:hAnsi="Arial Narrow" w:cs="Arial"/>
          <w:bCs/>
          <w:i w:val="0"/>
          <w:sz w:val="20"/>
          <w:szCs w:val="24"/>
        </w:rPr>
        <w:t>3</w:t>
      </w:r>
      <w:r w:rsidR="007666D6" w:rsidRPr="00D40E2D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D40E2D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D40E2D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D40E2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D40E2D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D40E2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D40E2D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D40E2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D40E2D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D40E2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D40E2D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D40E2D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D40E2D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D40E2D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D40E2D">
        <w:rPr>
          <w:rFonts w:ascii="Arial Narrow" w:hAnsi="Arial Narrow" w:cs="Arial"/>
          <w:sz w:val="18"/>
        </w:rPr>
        <w:t>……………………………………………</w:t>
      </w:r>
      <w:r w:rsidR="00071D4C" w:rsidRPr="00D40E2D">
        <w:rPr>
          <w:rFonts w:ascii="Arial Narrow" w:hAnsi="Arial Narrow" w:cs="Arial"/>
          <w:sz w:val="18"/>
        </w:rPr>
        <w:t>…………………………………………………………....</w:t>
      </w:r>
      <w:r w:rsidRPr="00D40E2D">
        <w:rPr>
          <w:rFonts w:ascii="Arial Narrow" w:hAnsi="Arial Narrow" w:cs="Arial"/>
          <w:sz w:val="18"/>
        </w:rPr>
        <w:t>…</w:t>
      </w:r>
    </w:p>
    <w:p w:rsidR="00B62AD0" w:rsidRPr="00D40E2D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D40E2D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D40E2D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D40E2D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40E2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40E2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D40E2D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D40E2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D40E2D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D40E2D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D40E2D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40E2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D40E2D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D40E2D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696784" w:rsidRPr="00D40E2D">
        <w:rPr>
          <w:rFonts w:ascii="Arial Narrow" w:hAnsi="Arial Narrow" w:cs="Arial"/>
          <w:sz w:val="20"/>
          <w:szCs w:val="24"/>
        </w:rPr>
        <w:t>(t.j. Dz. U. z 2022r. poz. 1710)</w:t>
      </w:r>
      <w:r w:rsidR="00E27ABB"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D40E2D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D40E2D" w:rsidRDefault="0069678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Dostawy sukcesywne sprzętu jednorazowego użytku do hemofiltracji</w:t>
      </w: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696784" w:rsidRPr="00D40E2D">
        <w:rPr>
          <w:rFonts w:ascii="Arial Narrow" w:eastAsia="Times New Roman" w:hAnsi="Arial Narrow" w:cs="Arial"/>
          <w:b/>
          <w:sz w:val="20"/>
          <w:szCs w:val="24"/>
          <w:lang w:eastAsia="pl-PL"/>
        </w:rPr>
        <w:t>172/2022</w:t>
      </w:r>
    </w:p>
    <w:p w:rsidR="00DC652A" w:rsidRPr="00D40E2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D40E2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40E2D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40E2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D40E2D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40E2D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D40E2D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D40E2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D40E2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D40E2D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D40E2D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D40E2D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D40E2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D40E2D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D40E2D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zakresie:</w:t>
      </w:r>
    </w:p>
    <w:p w:rsidR="0093388F" w:rsidRPr="00D40E2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D40E2D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D40E2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40E2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1" w:name="_Hlk60300768"/>
      <w:r w:rsidRPr="00D40E2D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40E2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D40E2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40E2D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D40E2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D40E2D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D40E2D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D40E2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D40E2D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</w:t>
      </w:r>
      <w:bookmarkStart w:id="2" w:name="_GoBack"/>
      <w:bookmarkEnd w:id="2"/>
      <w:r w:rsidRPr="00D40E2D">
        <w:rPr>
          <w:rFonts w:ascii="Arial Narrow" w:eastAsia="Times New Roman" w:hAnsi="Arial Narrow" w:cs="Arial"/>
          <w:sz w:val="18"/>
          <w:lang w:eastAsia="pl-PL"/>
        </w:rPr>
        <w:t>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40E2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40E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D40E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D40E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D40E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D40E2D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D40E2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D40E2D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40E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D40E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D40E2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D40E2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D40E2D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40E2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D40E2D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D40E2D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D40E2D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D40E2D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D40E2D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40E2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D40E2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264F" w:rsidRDefault="00AB264F" w:rsidP="00025386">
      <w:pPr>
        <w:spacing w:after="0" w:line="240" w:lineRule="auto"/>
      </w:pPr>
      <w:r>
        <w:separator/>
      </w:r>
    </w:p>
  </w:endnote>
  <w:endnote w:type="continuationSeparator" w:id="0">
    <w:p w:rsidR="00AB264F" w:rsidRDefault="00AB26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784" w:rsidRDefault="0069678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E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0E2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784" w:rsidRDefault="006967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264F" w:rsidRDefault="00AB264F" w:rsidP="00025386">
      <w:pPr>
        <w:spacing w:after="0" w:line="240" w:lineRule="auto"/>
      </w:pPr>
      <w:r>
        <w:separator/>
      </w:r>
    </w:p>
  </w:footnote>
  <w:footnote w:type="continuationSeparator" w:id="0">
    <w:p w:rsidR="00AB264F" w:rsidRDefault="00AB26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784" w:rsidRDefault="006967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784" w:rsidRDefault="006967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784" w:rsidRDefault="006967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264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96784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B264F"/>
    <w:rsid w:val="00AF4E90"/>
    <w:rsid w:val="00AF7375"/>
    <w:rsid w:val="00B62AD0"/>
    <w:rsid w:val="00B77707"/>
    <w:rsid w:val="00BE3BCE"/>
    <w:rsid w:val="00CB29AC"/>
    <w:rsid w:val="00D40E2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2022-12-05T11:37:00Z</dcterms:created>
  <dcterms:modified xsi:type="dcterms:W3CDTF">2022-12-05T11:37:00Z</dcterms:modified>
</cp:coreProperties>
</file>