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3312FA" w:rsidRDefault="006676AE" w:rsidP="006676AE">
      <w:pPr>
        <w:pStyle w:val="Nagwek4"/>
        <w:rPr>
          <w:rFonts w:ascii="Arial" w:hAnsi="Arial" w:cs="Arial"/>
          <w:bCs/>
          <w:i w:val="0"/>
          <w:sz w:val="20"/>
          <w:szCs w:val="24"/>
        </w:rPr>
      </w:pPr>
      <w:r w:rsidRPr="003312FA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C37285" w:rsidRPr="003312FA">
        <w:rPr>
          <w:rFonts w:ascii="Arial" w:hAnsi="Arial" w:cs="Arial"/>
          <w:bCs/>
          <w:i w:val="0"/>
          <w:sz w:val="20"/>
          <w:szCs w:val="24"/>
        </w:rPr>
        <w:t>4</w:t>
      </w:r>
      <w:r w:rsidR="00B36ABD" w:rsidRPr="003312FA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37285" w:rsidRPr="00C37285">
        <w:rPr>
          <w:rFonts w:ascii="Arial" w:hAnsi="Arial" w:cs="Arial"/>
          <w:b/>
          <w:sz w:val="24"/>
          <w:szCs w:val="24"/>
        </w:rPr>
        <w:t>164/2022</w:t>
      </w:r>
      <w:bookmarkStart w:id="0" w:name="_GoBack"/>
      <w:bookmarkEnd w:id="0"/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37285" w:rsidRPr="00C37285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37285" w:rsidRPr="00C37285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C37285" w:rsidRPr="00C37285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37285" w:rsidRPr="00C37285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C37285" w:rsidRPr="00C37285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285" w:rsidRPr="0012157F" w:rsidTr="000B78C5">
        <w:tc>
          <w:tcPr>
            <w:tcW w:w="9104" w:type="dxa"/>
            <w:shd w:val="clear" w:color="auto" w:fill="D9D9D9"/>
          </w:tcPr>
          <w:p w:rsidR="00C37285" w:rsidRPr="0012157F" w:rsidRDefault="00C37285" w:rsidP="000B78C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37285" w:rsidRDefault="00C37285" w:rsidP="000B78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3728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37285" w:rsidRPr="00C86421" w:rsidRDefault="00C37285" w:rsidP="000B78C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37285" w:rsidRDefault="00C37285" w:rsidP="000B78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37285" w:rsidRPr="00C86421" w:rsidRDefault="00C37285" w:rsidP="000B78C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3728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37285">
        <w:rPr>
          <w:rFonts w:ascii="Arial" w:hAnsi="Arial" w:cs="Arial"/>
          <w:b/>
          <w:sz w:val="24"/>
          <w:szCs w:val="24"/>
        </w:rPr>
        <w:t>dostawy sukcesywne gazów medycznych i technicznych, dzierżawę zbiorników oraz dostawy mieszanki azot/tlen i azotu ciekłego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37285" w:rsidRPr="00C3728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37285" w:rsidRPr="0012157F" w:rsidTr="000B78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85" w:rsidRPr="0012157F" w:rsidRDefault="00C37285" w:rsidP="000B78C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28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85" w:rsidRPr="0012157F" w:rsidRDefault="00C37285" w:rsidP="000B78C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728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37285" w:rsidRPr="0012157F" w:rsidRDefault="00C37285" w:rsidP="000B78C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28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C37285" w:rsidRPr="0012157F" w:rsidTr="000B78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85" w:rsidRPr="0012157F" w:rsidRDefault="00C37285" w:rsidP="000B78C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28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85" w:rsidRPr="0012157F" w:rsidRDefault="00C37285" w:rsidP="000B78C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728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37285" w:rsidRPr="00C37285" w:rsidRDefault="00C37285" w:rsidP="000B78C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28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C37285" w:rsidRPr="0012157F" w:rsidRDefault="00C37285" w:rsidP="000B78C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285">
              <w:rPr>
                <w:rFonts w:ascii="Arial" w:hAnsi="Arial" w:cs="Arial"/>
                <w:sz w:val="24"/>
                <w:szCs w:val="24"/>
              </w:rPr>
              <w:t>Dla zadań 1- 4 przedstawienie koncesji na dystrybucję gazów medycznych.</w:t>
            </w:r>
          </w:p>
        </w:tc>
      </w:tr>
      <w:tr w:rsidR="00C37285" w:rsidRPr="0012157F" w:rsidTr="000B78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85" w:rsidRPr="0012157F" w:rsidRDefault="00C37285" w:rsidP="000B78C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28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85" w:rsidRPr="0012157F" w:rsidRDefault="00C37285" w:rsidP="000B78C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728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37285" w:rsidRPr="0012157F" w:rsidRDefault="00C37285" w:rsidP="000B78C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28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1E4" w:rsidRDefault="00BB61E4" w:rsidP="0038231F">
      <w:pPr>
        <w:spacing w:after="0" w:line="240" w:lineRule="auto"/>
      </w:pPr>
      <w:r>
        <w:separator/>
      </w:r>
    </w:p>
  </w:endnote>
  <w:endnote w:type="continuationSeparator" w:id="0">
    <w:p w:rsidR="00BB61E4" w:rsidRDefault="00BB61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285" w:rsidRDefault="00C372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12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12F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285" w:rsidRDefault="00C372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1E4" w:rsidRDefault="00BB61E4" w:rsidP="0038231F">
      <w:pPr>
        <w:spacing w:after="0" w:line="240" w:lineRule="auto"/>
      </w:pPr>
      <w:r>
        <w:separator/>
      </w:r>
    </w:p>
  </w:footnote>
  <w:footnote w:type="continuationSeparator" w:id="0">
    <w:p w:rsidR="00BB61E4" w:rsidRDefault="00BB61E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285" w:rsidRDefault="00C372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285" w:rsidRDefault="00C372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285" w:rsidRDefault="00C372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61E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12F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61E4"/>
    <w:rsid w:val="00BE6F04"/>
    <w:rsid w:val="00C014B5"/>
    <w:rsid w:val="00C113BF"/>
    <w:rsid w:val="00C37285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BB625-F85E-43FF-A443-549B71B95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1018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2022-12-05T06:32:00Z</dcterms:created>
  <dcterms:modified xsi:type="dcterms:W3CDTF">2022-12-05T06:33:00Z</dcterms:modified>
</cp:coreProperties>
</file>