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924BA" w:rsidRPr="003924BA">
        <w:rPr>
          <w:rFonts w:ascii="Arial" w:hAnsi="Arial" w:cs="Arial"/>
          <w:bCs/>
          <w:i w:val="0"/>
          <w:szCs w:val="24"/>
        </w:rPr>
        <w:t>10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924BA" w:rsidRPr="003924BA">
        <w:rPr>
          <w:rFonts w:ascii="Arial" w:hAnsi="Arial" w:cs="Arial"/>
          <w:b/>
          <w:sz w:val="24"/>
          <w:szCs w:val="24"/>
        </w:rPr>
        <w:t>164/2022</w:t>
      </w:r>
    </w:p>
    <w:p w:rsidR="00FF25DB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924BA" w:rsidRPr="003924BA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3924BA" w:rsidRPr="003924BA">
        <w:rPr>
          <w:rFonts w:ascii="Arial" w:hAnsi="Arial" w:cs="Arial"/>
        </w:rPr>
        <w:t>ul</w:t>
      </w:r>
      <w:proofErr w:type="gramEnd"/>
      <w:r w:rsidR="003924BA" w:rsidRPr="003924BA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3924BA" w:rsidRPr="003924BA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924BA" w:rsidRPr="003924BA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3924BA" w:rsidRPr="003924BA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12157F">
        <w:rPr>
          <w:rFonts w:ascii="Arial" w:hAnsi="Arial" w:cs="Arial"/>
          <w:i/>
        </w:rPr>
        <w:t xml:space="preserve"> </w:t>
      </w:r>
    </w:p>
    <w:p w:rsidR="00FF25DB" w:rsidRPr="0012157F" w:rsidRDefault="00FF25DB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24BA" w:rsidRPr="0012157F" w:rsidTr="003205B9">
        <w:tc>
          <w:tcPr>
            <w:tcW w:w="9104" w:type="dxa"/>
            <w:shd w:val="clear" w:color="auto" w:fill="D9D9D9"/>
          </w:tcPr>
          <w:p w:rsidR="003924BA" w:rsidRPr="00D762C5" w:rsidRDefault="003924BA" w:rsidP="003205B9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3924BA" w:rsidRDefault="003924BA" w:rsidP="003205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924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924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924B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3924BA" w:rsidRPr="00C86421" w:rsidRDefault="003924BA" w:rsidP="003205B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3924BA" w:rsidRDefault="003924BA" w:rsidP="003205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3924BA" w:rsidRDefault="003924BA" w:rsidP="003205B9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  <w:p w:rsidR="003924BA" w:rsidRPr="00534752" w:rsidRDefault="003924BA" w:rsidP="003205B9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FF25DB" w:rsidRDefault="00FF25DB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924B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924BA">
        <w:rPr>
          <w:rFonts w:ascii="Arial" w:hAnsi="Arial" w:cs="Arial"/>
          <w:b/>
          <w:sz w:val="24"/>
          <w:szCs w:val="24"/>
        </w:rPr>
        <w:t>dostawy</w:t>
      </w:r>
      <w:proofErr w:type="gramEnd"/>
      <w:r w:rsidRPr="003924BA">
        <w:rPr>
          <w:rFonts w:ascii="Arial" w:hAnsi="Arial" w:cs="Arial"/>
          <w:b/>
          <w:sz w:val="24"/>
          <w:szCs w:val="24"/>
        </w:rPr>
        <w:t xml:space="preserve"> sukcesywne gazów medycznych i technicznych, dzierżawę zbiorników oraz dostawy mieszanki azot/tlen i azotu ciekłego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924BA" w:rsidRPr="003924B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FF25DB" w:rsidRDefault="00FF25D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FF25DB" w:rsidRDefault="00FF25D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FF25DB" w:rsidRDefault="00FF25D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FF25DB" w:rsidRPr="00E426EB" w:rsidRDefault="00FF25D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78C" w:rsidRDefault="0055278C" w:rsidP="0038231F">
      <w:pPr>
        <w:spacing w:after="0" w:line="240" w:lineRule="auto"/>
      </w:pPr>
      <w:r>
        <w:separator/>
      </w:r>
    </w:p>
  </w:endnote>
  <w:endnote w:type="continuationSeparator" w:id="0">
    <w:p w:rsidR="0055278C" w:rsidRDefault="005527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BA" w:rsidRDefault="003924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25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25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BA" w:rsidRDefault="003924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78C" w:rsidRDefault="0055278C" w:rsidP="0038231F">
      <w:pPr>
        <w:spacing w:after="0" w:line="240" w:lineRule="auto"/>
      </w:pPr>
      <w:r>
        <w:separator/>
      </w:r>
    </w:p>
  </w:footnote>
  <w:footnote w:type="continuationSeparator" w:id="0">
    <w:p w:rsidR="0055278C" w:rsidRDefault="0055278C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BA" w:rsidRDefault="003924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BA" w:rsidRDefault="003924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BA" w:rsidRDefault="003924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78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4BA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278C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C0D39-7CA8-49E2-B1CA-82640BC8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2022-12-05T13:18:00Z</cp:lastPrinted>
  <dcterms:created xsi:type="dcterms:W3CDTF">2022-12-05T13:18:00Z</dcterms:created>
  <dcterms:modified xsi:type="dcterms:W3CDTF">2022-12-05T13:18:00Z</dcterms:modified>
</cp:coreProperties>
</file>