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0840C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6DC6A822" w14:textId="77777777" w:rsidR="004D5ED6" w:rsidRDefault="004D5ED6" w:rsidP="004D5ED6">
      <w:pPr>
        <w:spacing w:after="0" w:line="480" w:lineRule="auto"/>
        <w:rPr>
          <w:b/>
        </w:rPr>
      </w:pPr>
    </w:p>
    <w:p w14:paraId="792D1037" w14:textId="661D144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1F6C6A" w:rsidRPr="001F6C6A">
        <w:rPr>
          <w:b/>
        </w:rPr>
        <w:t>NZ/79/D/P/LW/2022</w:t>
      </w:r>
    </w:p>
    <w:p w14:paraId="50D41586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734AA625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11D4CBEF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2BA05848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41678E6F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3CD00EB8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14D16CE2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414ACAE1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6D55FD17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6DB5604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77F9843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7501471C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4D11F847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456EA66A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40F31C8E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499B4A94" w14:textId="77777777"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14:paraId="6588E52F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4FCD189C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0A35FF07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548567AA" w14:textId="02E7D218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1F6C6A" w:rsidRPr="001F6C6A">
        <w:rPr>
          <w:rFonts w:ascii="Arial Narrow" w:hAnsi="Arial Narrow"/>
          <w:b/>
        </w:rPr>
        <w:t>Dostawy odczynników, materiałów kontrolnych, kalibratorów oraz dzierżawa 2 analizatorów biochemicznych</w:t>
      </w:r>
      <w:r w:rsidRPr="00033443">
        <w:rPr>
          <w:rFonts w:ascii="Arial Narrow" w:hAnsi="Arial Narrow"/>
        </w:rPr>
        <w:t>,</w:t>
      </w:r>
    </w:p>
    <w:p w14:paraId="1CE6C079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5B72A205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57BE7F45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422551A8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2CBA80D6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09ED4D50" w14:textId="77777777"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14:paraId="6FBBB90C" w14:textId="77777777"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14:paraId="0FB6EA0A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773D2BAA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00C11525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0A54CDA3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7261AB99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2800F991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4872FDFA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7E86328A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7D4DC659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2BBF4C07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64D4809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755BE6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3F75587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13CED2A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0073FDDB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7CDE5BF9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797B601B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0D22F2E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10CD74F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350C000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286A6C3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15C5E84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646D8A8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5968D5A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25D95BB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1EA0FCA3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2108BBAE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6714BA1B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21348AFB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77C48B9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4A2CC40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268163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5E29B44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0F6797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0A9D8F83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5997558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1DB9FA13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02BB5FA8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69515EB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1AB4C2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539645F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706287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524AFEA6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22180098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0DDB9C57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3D097645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2F0B058A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54E05C1E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E3AD4B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71FE9CC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4FD1A8F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94C76A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456FE956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715762D4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40775002" w14:textId="77777777"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C755B" w14:textId="77777777" w:rsidR="001A2B14" w:rsidRDefault="001A2B14" w:rsidP="0038231F">
      <w:pPr>
        <w:spacing w:after="0" w:line="240" w:lineRule="auto"/>
      </w:pPr>
      <w:r>
        <w:separator/>
      </w:r>
    </w:p>
  </w:endnote>
  <w:endnote w:type="continuationSeparator" w:id="0">
    <w:p w14:paraId="4242ADC2" w14:textId="77777777" w:rsidR="001A2B14" w:rsidRDefault="001A2B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A30C0" w14:textId="77777777" w:rsidR="001F6C6A" w:rsidRDefault="001F6C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A567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1B63533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2E0FE" w14:textId="77777777" w:rsidR="001F6C6A" w:rsidRDefault="001F6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CB00A" w14:textId="77777777" w:rsidR="001A2B14" w:rsidRDefault="001A2B14" w:rsidP="0038231F">
      <w:pPr>
        <w:spacing w:after="0" w:line="240" w:lineRule="auto"/>
      </w:pPr>
      <w:r>
        <w:separator/>
      </w:r>
    </w:p>
  </w:footnote>
  <w:footnote w:type="continuationSeparator" w:id="0">
    <w:p w14:paraId="4A8DCB83" w14:textId="77777777" w:rsidR="001A2B14" w:rsidRDefault="001A2B1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66B52" w14:textId="77777777" w:rsidR="001F6C6A" w:rsidRDefault="001F6C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744A5" w14:textId="77777777" w:rsidR="001F6C6A" w:rsidRDefault="001F6C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D7786" w14:textId="77777777" w:rsidR="001F6C6A" w:rsidRDefault="001F6C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1667773">
    <w:abstractNumId w:val="7"/>
  </w:num>
  <w:num w:numId="2" w16cid:durableId="945891415">
    <w:abstractNumId w:val="0"/>
  </w:num>
  <w:num w:numId="3" w16cid:durableId="1218512695">
    <w:abstractNumId w:val="6"/>
  </w:num>
  <w:num w:numId="4" w16cid:durableId="113334293">
    <w:abstractNumId w:val="9"/>
  </w:num>
  <w:num w:numId="5" w16cid:durableId="1703508992">
    <w:abstractNumId w:val="8"/>
  </w:num>
  <w:num w:numId="6" w16cid:durableId="1588808099">
    <w:abstractNumId w:val="5"/>
  </w:num>
  <w:num w:numId="7" w16cid:durableId="656421227">
    <w:abstractNumId w:val="1"/>
  </w:num>
  <w:num w:numId="8" w16cid:durableId="532613541">
    <w:abstractNumId w:val="3"/>
  </w:num>
  <w:num w:numId="9" w16cid:durableId="714549575">
    <w:abstractNumId w:val="2"/>
  </w:num>
  <w:num w:numId="10" w16cid:durableId="9439967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2B14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A2B14"/>
    <w:rsid w:val="001C6945"/>
    <w:rsid w:val="001F027E"/>
    <w:rsid w:val="001F6C6A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ABEFEB"/>
  <w15:docId w15:val="{941353B9-60E3-4805-A122-13D6D360A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00A83-FA53-4097-BD75-776D3B18A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630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2022-12-06T07:32:00Z</dcterms:created>
  <dcterms:modified xsi:type="dcterms:W3CDTF">2022-12-06T07:32:00Z</dcterms:modified>
</cp:coreProperties>
</file>