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E74E4" w14:textId="77777777" w:rsidR="00025386" w:rsidRPr="00480B3D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480B3D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4014AC" w:rsidRPr="00480B3D">
        <w:rPr>
          <w:rFonts w:ascii="Arial" w:hAnsi="Arial" w:cs="Arial"/>
          <w:bCs/>
          <w:i w:val="0"/>
          <w:sz w:val="18"/>
          <w:szCs w:val="18"/>
        </w:rPr>
        <w:t>4</w:t>
      </w:r>
      <w:r w:rsidR="007666D6" w:rsidRPr="00480B3D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4ED71064" w14:textId="77777777" w:rsidR="00B62AD0" w:rsidRPr="00480B3D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480B3D">
        <w:rPr>
          <w:rFonts w:ascii="Arial" w:hAnsi="Arial" w:cs="Arial"/>
          <w:b/>
          <w:sz w:val="18"/>
          <w:szCs w:val="18"/>
        </w:rPr>
        <w:t>Podmiot udostępniający zasoby:</w:t>
      </w:r>
    </w:p>
    <w:p w14:paraId="2B9CA3B2" w14:textId="77777777" w:rsidR="00B62AD0" w:rsidRPr="00480B3D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480B3D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3340B590" w14:textId="77777777" w:rsidR="00B62AD0" w:rsidRPr="00480B3D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480B3D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54821D3E" w14:textId="77777777" w:rsidR="00B62AD0" w:rsidRPr="00480B3D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480B3D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1EA8BBC0" w14:textId="77777777" w:rsidR="00B62AD0" w:rsidRPr="00480B3D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480B3D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4A3781A0" w14:textId="77777777" w:rsidR="00B62AD0" w:rsidRPr="00480B3D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480B3D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4E74BEE6" w14:textId="77777777" w:rsidR="00B62AD0" w:rsidRPr="00480B3D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480B3D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480B3D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480B3D">
        <w:rPr>
          <w:rFonts w:ascii="Arial" w:hAnsi="Arial" w:cs="Arial"/>
          <w:sz w:val="16"/>
          <w:szCs w:val="16"/>
        </w:rPr>
        <w:t>…</w:t>
      </w:r>
    </w:p>
    <w:p w14:paraId="6FCC6D58" w14:textId="77777777" w:rsidR="00B62AD0" w:rsidRPr="00480B3D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480B3D">
        <w:rPr>
          <w:rFonts w:ascii="Arial" w:hAnsi="Arial" w:cs="Arial"/>
          <w:i/>
          <w:sz w:val="10"/>
          <w:szCs w:val="10"/>
        </w:rPr>
        <w:t xml:space="preserve">(imię, nazwisko </w:t>
      </w:r>
      <w:r w:rsidRPr="00480B3D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480B3D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80B3D" w14:paraId="340B83D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8BC979" w14:textId="77777777" w:rsidR="00053927" w:rsidRPr="00480B3D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80B3D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DBCEE36" w14:textId="77777777" w:rsidR="00053927" w:rsidRPr="00480B3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80B3D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480B3D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480B3D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CE3429" w14:textId="77777777" w:rsidR="0071340C" w:rsidRPr="00480B3D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80B3D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480B3D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480B3D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480B3D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480B3D">
        <w:rPr>
          <w:rFonts w:ascii="Arial" w:hAnsi="Arial" w:cs="Arial"/>
          <w:sz w:val="18"/>
          <w:szCs w:val="18"/>
        </w:rPr>
        <w:t xml:space="preserve"> ustawy </w:t>
      </w:r>
      <w:r w:rsidR="00EF3368" w:rsidRPr="00480B3D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4014AC" w:rsidRPr="00480B3D">
        <w:rPr>
          <w:rFonts w:ascii="Arial" w:hAnsi="Arial" w:cs="Arial"/>
          <w:sz w:val="18"/>
          <w:szCs w:val="18"/>
        </w:rPr>
        <w:t>(</w:t>
      </w:r>
      <w:proofErr w:type="spellStart"/>
      <w:r w:rsidR="004014AC" w:rsidRPr="00480B3D">
        <w:rPr>
          <w:rFonts w:ascii="Arial" w:hAnsi="Arial" w:cs="Arial"/>
          <w:sz w:val="18"/>
          <w:szCs w:val="18"/>
        </w:rPr>
        <w:t>t.j</w:t>
      </w:r>
      <w:proofErr w:type="spellEnd"/>
      <w:r w:rsidR="004014AC" w:rsidRPr="00480B3D">
        <w:rPr>
          <w:rFonts w:ascii="Arial" w:hAnsi="Arial" w:cs="Arial"/>
          <w:sz w:val="18"/>
          <w:szCs w:val="18"/>
        </w:rPr>
        <w:t>. Dz. U. z 2022r. poz. 1710)</w:t>
      </w:r>
      <w:r w:rsidR="00E27ABB" w:rsidRPr="00480B3D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480B3D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480B3D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480B3D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480B3D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480B3D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59B3ED4C" w14:textId="77777777" w:rsidR="0071340C" w:rsidRPr="00480B3D" w:rsidRDefault="004014A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480B3D">
        <w:rPr>
          <w:rFonts w:ascii="Arial" w:eastAsia="Times New Roman" w:hAnsi="Arial" w:cs="Arial"/>
          <w:b/>
          <w:sz w:val="18"/>
          <w:szCs w:val="18"/>
          <w:lang w:eastAsia="pl-PL"/>
        </w:rPr>
        <w:t>Dostawy odczynników, materiałów kontrolnych, kalibratorów oraz dzierżawa 2 analizatorów biochemicznych</w:t>
      </w:r>
    </w:p>
    <w:p w14:paraId="66A365BB" w14:textId="77777777" w:rsidR="0071340C" w:rsidRPr="00480B3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480B3D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4014AC" w:rsidRPr="00480B3D">
        <w:rPr>
          <w:rFonts w:ascii="Arial" w:eastAsia="Times New Roman" w:hAnsi="Arial" w:cs="Arial"/>
          <w:b/>
          <w:sz w:val="18"/>
          <w:szCs w:val="18"/>
          <w:lang w:eastAsia="pl-PL"/>
        </w:rPr>
        <w:t>NZ/79/D/P/LW/2022</w:t>
      </w:r>
    </w:p>
    <w:p w14:paraId="2582B112" w14:textId="77777777" w:rsidR="00DC652A" w:rsidRPr="00480B3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80B3D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21CFB5DD" w14:textId="77777777" w:rsidR="00DC652A" w:rsidRPr="00480B3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80B3D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3880AD36" w14:textId="77777777" w:rsidR="0071340C" w:rsidRPr="00480B3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480B3D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3B81C6DC" w14:textId="77777777" w:rsidR="0071340C" w:rsidRPr="00480B3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CB6C261" w14:textId="77777777" w:rsidR="0071340C" w:rsidRPr="00480B3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80B3D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0A4C08FD" w14:textId="77777777" w:rsidR="0071340C" w:rsidRPr="00480B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80B3D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22018E3B" w14:textId="77777777" w:rsidR="0071340C" w:rsidRPr="00480B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480B3D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30BA2961" w14:textId="77777777" w:rsidR="0071340C" w:rsidRPr="00480B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70D22DB3" w14:textId="77777777" w:rsidR="0071340C" w:rsidRPr="00480B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4A302676" w14:textId="77777777" w:rsidR="0071340C" w:rsidRPr="00480B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34404F37" w14:textId="77777777" w:rsidR="0071340C" w:rsidRPr="00480B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222BBC5C" w14:textId="77777777" w:rsidR="00DC652A" w:rsidRPr="00480B3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480B3D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480B3D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480B3D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02E5E4ED" w14:textId="77777777" w:rsidR="00DC652A" w:rsidRPr="00480B3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480B3D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480B3D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480B3D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480B3D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480B3D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480B3D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480B3D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488C00DC" w14:textId="77777777" w:rsidR="0093388F" w:rsidRPr="00480B3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480B3D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3E09CA92" w14:textId="77777777" w:rsidR="0093388F" w:rsidRPr="00480B3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80B3D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18AD1AEF" w14:textId="77777777" w:rsidR="0093388F" w:rsidRPr="00480B3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480B3D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43EEF8C6" w14:textId="77777777" w:rsidR="00CB29AC" w:rsidRPr="00480B3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80B3D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41CA9561" w14:textId="77777777" w:rsidR="00CB29AC" w:rsidRPr="00480B3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80B3D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13D16EBA" w14:textId="77777777" w:rsidR="00830970" w:rsidRPr="00480B3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80B3D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480B3D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480B3D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480B3D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649189CB" w14:textId="77777777" w:rsidR="00E27ABB" w:rsidRPr="00480B3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80B3D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480B3D" w14:paraId="701E7354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E6021BD" w14:textId="77777777" w:rsidR="00071D4C" w:rsidRPr="00480B3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08FB2635" w14:textId="77777777" w:rsidR="00071D4C" w:rsidRPr="00480B3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25F56ADD" w14:textId="77777777" w:rsidR="00071D4C" w:rsidRPr="00480B3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53116F2F" w14:textId="77777777" w:rsidR="00053927" w:rsidRPr="00480B3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480B3D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5EE3422D" w14:textId="77777777" w:rsidR="00053927" w:rsidRPr="00480B3D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480B3D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F6EABF6" w14:textId="77777777" w:rsidR="00071D4C" w:rsidRPr="00480B3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63C7E09F" w14:textId="77777777" w:rsidR="00071D4C" w:rsidRPr="00480B3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06010EF4" w14:textId="77777777" w:rsidR="00071D4C" w:rsidRPr="00480B3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71A75C49" w14:textId="77777777" w:rsidR="00053927" w:rsidRPr="00480B3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480B3D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3C8C5ED2" w14:textId="77777777" w:rsidR="00053927" w:rsidRPr="00480B3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480B3D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480B3D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480B3D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480B3D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480B3D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5B3B63F0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381ED" w14:textId="77777777" w:rsidR="0040149C" w:rsidRDefault="0040149C" w:rsidP="00025386">
      <w:pPr>
        <w:spacing w:after="0" w:line="240" w:lineRule="auto"/>
      </w:pPr>
      <w:r>
        <w:separator/>
      </w:r>
    </w:p>
  </w:endnote>
  <w:endnote w:type="continuationSeparator" w:id="0">
    <w:p w14:paraId="2CF03A1A" w14:textId="77777777" w:rsidR="0040149C" w:rsidRDefault="0040149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FC3B3" w14:textId="77777777" w:rsidR="004014AC" w:rsidRDefault="004014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C076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E4441C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C74434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34593E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F4617" w14:textId="77777777" w:rsidR="004014AC" w:rsidRDefault="004014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40F03" w14:textId="77777777" w:rsidR="0040149C" w:rsidRDefault="0040149C" w:rsidP="00025386">
      <w:pPr>
        <w:spacing w:after="0" w:line="240" w:lineRule="auto"/>
      </w:pPr>
      <w:r>
        <w:separator/>
      </w:r>
    </w:p>
  </w:footnote>
  <w:footnote w:type="continuationSeparator" w:id="0">
    <w:p w14:paraId="7E3F4DF2" w14:textId="77777777" w:rsidR="0040149C" w:rsidRDefault="0040149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0AF22" w14:textId="77777777" w:rsidR="004014AC" w:rsidRDefault="004014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0F7F1" w14:textId="77777777" w:rsidR="004014AC" w:rsidRDefault="004014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F9869" w14:textId="77777777" w:rsidR="004014AC" w:rsidRDefault="004014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71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149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0149C"/>
    <w:rsid w:val="004014AC"/>
    <w:rsid w:val="004374F2"/>
    <w:rsid w:val="00460705"/>
    <w:rsid w:val="00480B3D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E351DE"/>
  <w15:chartTrackingRefBased/>
  <w15:docId w15:val="{90DB8E09-B809-4C31-B91F-C76E79407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2022-12-06T07:37:00Z</dcterms:created>
  <dcterms:modified xsi:type="dcterms:W3CDTF">2022-12-06T07:37:00Z</dcterms:modified>
</cp:coreProperties>
</file>