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00CF0598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5906CB">
        <w:rPr>
          <w:rFonts w:ascii="Tahoma" w:hAnsi="Tahoma" w:cs="Tahoma"/>
          <w:bCs/>
          <w:sz w:val="20"/>
        </w:rPr>
        <w:t>79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287452">
        <w:rPr>
          <w:rFonts w:ascii="Tahoma" w:hAnsi="Tahoma" w:cs="Tahoma"/>
          <w:bCs/>
          <w:sz w:val="20"/>
        </w:rPr>
        <w:t>2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E356235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1057B93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A6274AC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4E229BC9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20BF5BCB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8313231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25F6B86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3D766690" w14:textId="1DFE4ED7" w:rsidR="00F24FF8" w:rsidRDefault="00287452" w:rsidP="00F24FF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</w:t>
      </w:r>
      <w:r w:rsidR="005906CB" w:rsidRPr="005906CB">
        <w:rPr>
          <w:rFonts w:ascii="Tahoma" w:hAnsi="Tahoma" w:cs="Tahoma"/>
          <w:b/>
          <w:bCs/>
          <w:sz w:val="18"/>
        </w:rPr>
        <w:t>Dostawy odczynników, materiałów kontrolnych, kalibratorów oraz dzierżawa 2 analizatorów biochemicznych</w:t>
      </w:r>
    </w:p>
    <w:p w14:paraId="7F2CEF9D" w14:textId="2A2A8D2B" w:rsidR="00A02D66" w:rsidRDefault="00A02D66" w:rsidP="00F24FF8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98A5A38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BB3DD01" w14:textId="77777777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E322DDB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5CF77426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12 miesięcy, max. </w:t>
      </w:r>
      <w:r w:rsidR="00F24FF8">
        <w:rPr>
          <w:rFonts w:ascii="Tahoma" w:hAnsi="Tahoma" w:cs="Tahoma"/>
          <w:b/>
          <w:bCs/>
          <w:sz w:val="14"/>
          <w:szCs w:val="14"/>
        </w:rPr>
        <w:t>36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F24FF8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2C23895A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F24FF8">
        <w:rPr>
          <w:rFonts w:ascii="Tahoma" w:hAnsi="Tahoma" w:cs="Tahoma"/>
          <w:b/>
          <w:sz w:val="16"/>
          <w:szCs w:val="16"/>
        </w:rPr>
        <w:t xml:space="preserve">36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6FFBD106" w14:textId="1D682608" w:rsidR="00D36E64" w:rsidRDefault="00D36E64" w:rsidP="00D36E64">
      <w:pPr>
        <w:rPr>
          <w:rFonts w:ascii="Tahoma" w:hAnsi="Tahoma" w:cs="Tahoma"/>
          <w:b/>
          <w:sz w:val="16"/>
          <w:szCs w:val="16"/>
        </w:rPr>
      </w:pPr>
    </w:p>
    <w:p w14:paraId="4AF47687" w14:textId="005E7ADC" w:rsidR="00D36E64" w:rsidRDefault="00D36E64" w:rsidP="00D36E64">
      <w:pPr>
        <w:pStyle w:val="NormalnyWeb"/>
        <w:numPr>
          <w:ilvl w:val="0"/>
          <w:numId w:val="40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(analizator</w:t>
      </w:r>
      <w:r w:rsidR="00F24FF8">
        <w:rPr>
          <w:rFonts w:ascii="Tahoma" w:hAnsi="Tahoma" w:cs="Tahoma"/>
          <w:b/>
          <w:sz w:val="18"/>
          <w:szCs w:val="18"/>
        </w:rPr>
        <w:t xml:space="preserve"> </w:t>
      </w:r>
      <w:r w:rsidR="005906CB">
        <w:rPr>
          <w:rFonts w:ascii="Tahoma" w:hAnsi="Tahoma" w:cs="Tahoma"/>
          <w:b/>
          <w:sz w:val="18"/>
          <w:szCs w:val="18"/>
        </w:rPr>
        <w:t>1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1F74065E" w14:textId="77777777" w:rsidR="00D36E64" w:rsidRPr="001F76AC" w:rsidRDefault="00D36E64" w:rsidP="00D36E64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4124F826" w14:textId="7ECE935F" w:rsidR="00D36E64" w:rsidRDefault="00D36E64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55F890D5" w14:textId="77777777" w:rsidR="00F24FF8" w:rsidRDefault="00F24FF8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3BD915D1" w14:textId="09E79B73" w:rsidR="00F24FF8" w:rsidRDefault="00F24FF8" w:rsidP="00F24FF8">
      <w:pPr>
        <w:pStyle w:val="NormalnyWeb"/>
        <w:numPr>
          <w:ilvl w:val="0"/>
          <w:numId w:val="40"/>
        </w:numPr>
        <w:spacing w:line="360" w:lineRule="auto"/>
        <w:ind w:left="284" w:hanging="426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(analizator</w:t>
      </w:r>
      <w:r w:rsidR="005906CB">
        <w:rPr>
          <w:rFonts w:ascii="Tahoma" w:hAnsi="Tahoma" w:cs="Tahoma"/>
          <w:b/>
          <w:sz w:val="18"/>
          <w:szCs w:val="18"/>
        </w:rPr>
        <w:t xml:space="preserve"> 2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1226D5FC" w14:textId="77777777" w:rsidR="00F24FF8" w:rsidRPr="001F76AC" w:rsidRDefault="00F24FF8" w:rsidP="00F24FF8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76EBDCF7" w14:textId="77777777" w:rsidR="00F24FF8" w:rsidRDefault="00F24FF8" w:rsidP="00F24FF8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14738761" w14:textId="2F1D3EA6" w:rsidR="00E35F93" w:rsidRDefault="00E35F93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6704E9C9" w14:textId="77777777" w:rsidR="00E35F93" w:rsidRDefault="00E35F93" w:rsidP="00E35F93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9746209" w14:textId="77777777" w:rsid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FF938CE" w14:textId="5569732D" w:rsidR="00E35F93" w:rsidRP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B369C60" w14:textId="77777777"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2FF31DD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DFE43" w14:textId="77777777" w:rsidR="00040155" w:rsidRDefault="00040155">
      <w:r>
        <w:separator/>
      </w:r>
    </w:p>
  </w:endnote>
  <w:endnote w:type="continuationSeparator" w:id="0">
    <w:p w14:paraId="274134B1" w14:textId="77777777" w:rsidR="00040155" w:rsidRDefault="00040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CC202" w14:textId="77777777" w:rsidR="00040155" w:rsidRDefault="00040155">
      <w:r>
        <w:separator/>
      </w:r>
    </w:p>
  </w:footnote>
  <w:footnote w:type="continuationSeparator" w:id="0">
    <w:p w14:paraId="700482EE" w14:textId="77777777" w:rsidR="00040155" w:rsidRDefault="00040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D93C6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9572669">
    <w:abstractNumId w:val="10"/>
  </w:num>
  <w:num w:numId="2" w16cid:durableId="1620181291">
    <w:abstractNumId w:val="20"/>
  </w:num>
  <w:num w:numId="3" w16cid:durableId="1235505843">
    <w:abstractNumId w:val="23"/>
  </w:num>
  <w:num w:numId="4" w16cid:durableId="169376732">
    <w:abstractNumId w:val="5"/>
  </w:num>
  <w:num w:numId="5" w16cid:durableId="1835145165">
    <w:abstractNumId w:val="26"/>
  </w:num>
  <w:num w:numId="6" w16cid:durableId="1093740778">
    <w:abstractNumId w:val="6"/>
  </w:num>
  <w:num w:numId="7" w16cid:durableId="1013268914">
    <w:abstractNumId w:val="7"/>
  </w:num>
  <w:num w:numId="8" w16cid:durableId="579411887">
    <w:abstractNumId w:val="29"/>
  </w:num>
  <w:num w:numId="9" w16cid:durableId="801390199">
    <w:abstractNumId w:val="4"/>
  </w:num>
  <w:num w:numId="10" w16cid:durableId="633371090">
    <w:abstractNumId w:val="28"/>
  </w:num>
  <w:num w:numId="11" w16cid:durableId="1660109035">
    <w:abstractNumId w:val="25"/>
  </w:num>
  <w:num w:numId="12" w16cid:durableId="353269339">
    <w:abstractNumId w:val="12"/>
  </w:num>
  <w:num w:numId="13" w16cid:durableId="377902911">
    <w:abstractNumId w:val="24"/>
  </w:num>
  <w:num w:numId="14" w16cid:durableId="1934896706">
    <w:abstractNumId w:val="35"/>
  </w:num>
  <w:num w:numId="15" w16cid:durableId="1436175880">
    <w:abstractNumId w:val="21"/>
  </w:num>
  <w:num w:numId="16" w16cid:durableId="1997537824">
    <w:abstractNumId w:val="32"/>
  </w:num>
  <w:num w:numId="17" w16cid:durableId="1049761316">
    <w:abstractNumId w:val="11"/>
  </w:num>
  <w:num w:numId="18" w16cid:durableId="1927303711">
    <w:abstractNumId w:val="15"/>
  </w:num>
  <w:num w:numId="19" w16cid:durableId="971205310">
    <w:abstractNumId w:val="31"/>
  </w:num>
  <w:num w:numId="20" w16cid:durableId="946935261">
    <w:abstractNumId w:val="1"/>
  </w:num>
  <w:num w:numId="21" w16cid:durableId="273563238">
    <w:abstractNumId w:val="27"/>
  </w:num>
  <w:num w:numId="22" w16cid:durableId="526870107">
    <w:abstractNumId w:val="2"/>
  </w:num>
  <w:num w:numId="23" w16cid:durableId="897975284">
    <w:abstractNumId w:val="13"/>
  </w:num>
  <w:num w:numId="24" w16cid:durableId="1239168603">
    <w:abstractNumId w:val="30"/>
  </w:num>
  <w:num w:numId="25" w16cid:durableId="274168670">
    <w:abstractNumId w:val="8"/>
  </w:num>
  <w:num w:numId="26" w16cid:durableId="582687874">
    <w:abstractNumId w:val="14"/>
  </w:num>
  <w:num w:numId="27" w16cid:durableId="1025329562">
    <w:abstractNumId w:val="18"/>
  </w:num>
  <w:num w:numId="28" w16cid:durableId="603348563">
    <w:abstractNumId w:val="16"/>
  </w:num>
  <w:num w:numId="29" w16cid:durableId="411122299">
    <w:abstractNumId w:val="3"/>
  </w:num>
  <w:num w:numId="30" w16cid:durableId="1490975509">
    <w:abstractNumId w:val="17"/>
  </w:num>
  <w:num w:numId="31" w16cid:durableId="143934105">
    <w:abstractNumId w:val="0"/>
  </w:num>
  <w:num w:numId="32" w16cid:durableId="863830945">
    <w:abstractNumId w:val="36"/>
  </w:num>
  <w:num w:numId="33" w16cid:durableId="517811497">
    <w:abstractNumId w:val="34"/>
  </w:num>
  <w:num w:numId="34" w16cid:durableId="10757816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51306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8990070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70772044">
    <w:abstractNumId w:val="33"/>
  </w:num>
  <w:num w:numId="38" w16cid:durableId="201094924">
    <w:abstractNumId w:val="22"/>
  </w:num>
  <w:num w:numId="39" w16cid:durableId="823740226">
    <w:abstractNumId w:val="19"/>
  </w:num>
  <w:num w:numId="40" w16cid:durableId="20586245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40155"/>
    <w:rsid w:val="00070C4A"/>
    <w:rsid w:val="000867FD"/>
    <w:rsid w:val="000C7C67"/>
    <w:rsid w:val="001F76AC"/>
    <w:rsid w:val="00203C73"/>
    <w:rsid w:val="002346CB"/>
    <w:rsid w:val="002827B1"/>
    <w:rsid w:val="00287452"/>
    <w:rsid w:val="003B794A"/>
    <w:rsid w:val="003E0D74"/>
    <w:rsid w:val="003F5AA9"/>
    <w:rsid w:val="00445E1C"/>
    <w:rsid w:val="00446A72"/>
    <w:rsid w:val="00460999"/>
    <w:rsid w:val="005906CB"/>
    <w:rsid w:val="00603B31"/>
    <w:rsid w:val="00606FAB"/>
    <w:rsid w:val="00723007"/>
    <w:rsid w:val="007577C7"/>
    <w:rsid w:val="00814A77"/>
    <w:rsid w:val="008C3F8D"/>
    <w:rsid w:val="00A02D66"/>
    <w:rsid w:val="00AB57BF"/>
    <w:rsid w:val="00BD08B6"/>
    <w:rsid w:val="00C446A2"/>
    <w:rsid w:val="00C7138B"/>
    <w:rsid w:val="00C8648B"/>
    <w:rsid w:val="00CC5F60"/>
    <w:rsid w:val="00D3160B"/>
    <w:rsid w:val="00D36E64"/>
    <w:rsid w:val="00E35F93"/>
    <w:rsid w:val="00EC0DFC"/>
    <w:rsid w:val="00EF356C"/>
    <w:rsid w:val="00F24FF8"/>
    <w:rsid w:val="00F2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1155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2001-01-24T13:21:00Z</cp:lastPrinted>
  <dcterms:created xsi:type="dcterms:W3CDTF">2022-12-06T07:39:00Z</dcterms:created>
  <dcterms:modified xsi:type="dcterms:W3CDTF">2022-12-06T07:40:00Z</dcterms:modified>
</cp:coreProperties>
</file>