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97FB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97FB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97FBC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097FB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097FB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97FB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97FB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97FB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97FB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97FBC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97FB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97FB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97FB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097FB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97FB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97FBC" w:rsidRDefault="00BC121E" w:rsidP="00097FBC">
      <w:pPr>
        <w:spacing w:after="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97FB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1F61" w:rsidRPr="00097FBC" w:rsidTr="009008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11F61" w:rsidRPr="00097FBC" w:rsidRDefault="00411F61" w:rsidP="0090080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11F61" w:rsidRPr="00097FBC" w:rsidRDefault="00411F61" w:rsidP="0090080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097FBC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097FBC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097FBC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097FBC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097FBC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097FBC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411F61" w:rsidRPr="00097FBC" w:rsidRDefault="00411F61" w:rsidP="009008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097FB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097FB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411F61" w:rsidRPr="00097FBC" w:rsidRDefault="00411F61" w:rsidP="009008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97FB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7FB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97FBC" w:rsidRDefault="00411F6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97FB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strzykawek na okres 24 miesięcy</w:t>
      </w:r>
    </w:p>
    <w:p w:rsidR="00BC121E" w:rsidRPr="00097FBC" w:rsidRDefault="00BC121E" w:rsidP="00097FBC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97F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11F61" w:rsidRPr="00097FBC">
        <w:rPr>
          <w:rFonts w:ascii="Arial Narrow" w:eastAsia="Times New Roman" w:hAnsi="Arial Narrow" w:cs="Arial"/>
          <w:b/>
          <w:sz w:val="24"/>
          <w:szCs w:val="24"/>
          <w:lang w:eastAsia="pl-PL"/>
        </w:rPr>
        <w:t>170/2022</w:t>
      </w:r>
    </w:p>
    <w:p w:rsidR="00BC121E" w:rsidRPr="00097FB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proofErr w:type="gramStart"/>
      <w:r w:rsidRPr="00097FBC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097FBC">
        <w:rPr>
          <w:rFonts w:ascii="Arial Narrow" w:eastAsia="Times New Roman" w:hAnsi="Arial Narrow" w:cs="Arial"/>
          <w:lang w:eastAsia="pl-PL"/>
        </w:rPr>
        <w:t xml:space="preserve"> przez </w:t>
      </w:r>
      <w:r w:rsidR="00411F61" w:rsidRPr="00097FB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097FBC">
        <w:rPr>
          <w:rFonts w:ascii="Arial Narrow" w:eastAsia="Times New Roman" w:hAnsi="Arial Narrow" w:cs="Arial"/>
          <w:b/>
          <w:lang w:eastAsia="pl-PL"/>
        </w:rPr>
        <w:t>,</w:t>
      </w:r>
      <w:r w:rsidRPr="00097FBC">
        <w:rPr>
          <w:rFonts w:ascii="Arial Narrow" w:eastAsia="Times New Roman" w:hAnsi="Arial Narrow" w:cs="Arial"/>
          <w:lang w:eastAsia="pl-PL"/>
        </w:rPr>
        <w:t xml:space="preserve"> oświadczam</w:t>
      </w:r>
      <w:r w:rsidRPr="00097FBC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097FB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97FBC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3pt;height:17.5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097FBC">
        <w:rPr>
          <w:rFonts w:ascii="Arial Narrow" w:eastAsia="Times New Roman" w:hAnsi="Arial Narrow" w:cs="Arial"/>
          <w:lang w:eastAsia="pl-PL"/>
        </w:rPr>
        <w:t>do</w:t>
      </w:r>
      <w:proofErr w:type="gramEnd"/>
      <w:r w:rsidR="00BC121E" w:rsidRPr="00097FBC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097FBC">
        <w:rPr>
          <w:rFonts w:ascii="Arial Narrow" w:eastAsia="Times New Roman" w:hAnsi="Arial Narrow" w:cs="Arial"/>
          <w:lang w:eastAsia="pl-PL"/>
        </w:rPr>
        <w:t>z</w:t>
      </w:r>
      <w:proofErr w:type="gramEnd"/>
      <w:r w:rsidR="00BC121E" w:rsidRPr="00097FBC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097FBC">
        <w:rPr>
          <w:rFonts w:ascii="Arial Narrow" w:eastAsia="Times New Roman" w:hAnsi="Arial Narrow" w:cs="Arial"/>
          <w:lang w:eastAsia="pl-PL"/>
        </w:rPr>
        <w:t>.</w:t>
      </w:r>
    </w:p>
    <w:p w:rsidR="00BC121E" w:rsidRPr="00097FB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097FBC">
        <w:rPr>
          <w:rFonts w:ascii="Arial Narrow" w:eastAsia="Times New Roman" w:hAnsi="Arial Narrow" w:cs="Arial"/>
          <w:b/>
          <w:bCs/>
        </w:rPr>
        <w:object w:dxaOrig="0" w:dyaOrig="0">
          <v:shape id="_x0000_i1028" type="#_x0000_t75" style="width:453.3pt;height:17.55pt" o:ole="">
            <v:imagedata r:id="rId10" o:title=""/>
          </v:shape>
          <w:control r:id="rId11" w:name="OptionButton21" w:shapeid="_x0000_i1028"/>
        </w:object>
      </w:r>
      <w:proofErr w:type="gramStart"/>
      <w:r w:rsidRPr="00097FBC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097FBC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097FBC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097FBC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097FBC" w:rsidRDefault="00BF69A4" w:rsidP="00097FBC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97FB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97FB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97FB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97FB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7F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097FBC" w:rsidRDefault="00BC121E" w:rsidP="00097FBC">
      <w:pPr>
        <w:widowControl w:val="0"/>
        <w:adjustRightInd w:val="0"/>
        <w:spacing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97FBC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097FBC" w:rsidRDefault="00BC121E" w:rsidP="00097FBC">
      <w:pPr>
        <w:widowControl w:val="0"/>
        <w:adjustRightInd w:val="0"/>
        <w:spacing w:after="24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97FB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97FB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97FB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97FB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97FB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97FBC" w:rsidTr="00620E37">
        <w:tc>
          <w:tcPr>
            <w:tcW w:w="2660" w:type="dxa"/>
            <w:shd w:val="clear" w:color="auto" w:fill="auto"/>
          </w:tcPr>
          <w:p w:rsidR="00BC121E" w:rsidRPr="00097FB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97FB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97FB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97F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097FBC" w:rsidRPr="00097FBC" w:rsidRDefault="00411F61" w:rsidP="00097FB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097F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097F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097F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97FB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106AC7" w:rsidRPr="00097FBC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097FB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7DE" w:rsidRDefault="003E17DE">
      <w:r>
        <w:separator/>
      </w:r>
    </w:p>
  </w:endnote>
  <w:endnote w:type="continuationSeparator" w:id="0">
    <w:p w:rsidR="003E17DE" w:rsidRDefault="003E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F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F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61" w:rsidRDefault="00411F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7DE" w:rsidRDefault="003E17DE">
      <w:r>
        <w:separator/>
      </w:r>
    </w:p>
  </w:footnote>
  <w:footnote w:type="continuationSeparator" w:id="0">
    <w:p w:rsidR="003E17DE" w:rsidRDefault="003E17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61" w:rsidRDefault="00411F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61" w:rsidRDefault="00411F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61" w:rsidRDefault="00411F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7DE"/>
    <w:rsid w:val="0000184A"/>
    <w:rsid w:val="00012997"/>
    <w:rsid w:val="000621A2"/>
    <w:rsid w:val="00067B62"/>
    <w:rsid w:val="000719DC"/>
    <w:rsid w:val="00075CEC"/>
    <w:rsid w:val="00097FB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5529"/>
    <w:rsid w:val="003E17DE"/>
    <w:rsid w:val="003E5D20"/>
    <w:rsid w:val="003F6927"/>
    <w:rsid w:val="00411F6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F339A-5C48-4B0C-934B-653EE677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2022-12-05T07:24:00Z</dcterms:created>
  <dcterms:modified xsi:type="dcterms:W3CDTF">2022-12-05T07:27:00Z</dcterms:modified>
</cp:coreProperties>
</file>