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6C8CE" w14:textId="4C997D9A"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</w:t>
      </w:r>
      <w:r w:rsidR="009F60A6">
        <w:rPr>
          <w:rFonts w:ascii="Arial" w:hAnsi="Arial" w:cs="Arial"/>
          <w:b/>
          <w:bCs/>
        </w:rPr>
        <w:t>1</w:t>
      </w:r>
      <w:r w:rsidR="007D06C0">
        <w:rPr>
          <w:rFonts w:ascii="Arial" w:hAnsi="Arial" w:cs="Arial"/>
          <w:b/>
          <w:bCs/>
        </w:rPr>
        <w:t>47</w:t>
      </w:r>
      <w:bookmarkStart w:id="0" w:name="_GoBack"/>
      <w:bookmarkEnd w:id="0"/>
      <w:r w:rsidR="00EE1A77" w:rsidRPr="00B740EE">
        <w:rPr>
          <w:rFonts w:ascii="Arial" w:hAnsi="Arial" w:cs="Arial"/>
          <w:b/>
          <w:bCs/>
        </w:rPr>
        <w:t>/2022</w:t>
      </w:r>
    </w:p>
    <w:p w14:paraId="77525489" w14:textId="77777777"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14:paraId="2C81F379" w14:textId="77777777" w:rsidR="00E616D4" w:rsidRPr="00B740EE" w:rsidRDefault="00E616D4" w:rsidP="003B310D">
      <w:pPr>
        <w:pStyle w:val="Nagwek2"/>
        <w:ind w:left="0"/>
        <w:rPr>
          <w:sz w:val="24"/>
        </w:rPr>
      </w:pPr>
    </w:p>
    <w:p w14:paraId="10662B6C" w14:textId="77777777" w:rsidR="00EF47EE" w:rsidRPr="00B740EE" w:rsidRDefault="003B310D" w:rsidP="003B310D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14:paraId="3A9C8622" w14:textId="77777777" w:rsidR="00EF47EE" w:rsidRPr="00B740EE" w:rsidRDefault="00EF47EE" w:rsidP="00EF47EE"/>
    <w:p w14:paraId="21D28D29" w14:textId="77777777" w:rsidR="00902B46" w:rsidRPr="00B740EE" w:rsidRDefault="00902B46" w:rsidP="00B639E0">
      <w:pPr>
        <w:spacing w:line="360" w:lineRule="auto"/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14:paraId="257E2A53" w14:textId="77777777" w:rsidR="00902B46" w:rsidRPr="00B740EE" w:rsidRDefault="00902B46" w:rsidP="00B639E0">
      <w:pPr>
        <w:spacing w:line="360" w:lineRule="auto"/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2A701D" w14:textId="77777777" w:rsidR="00B639E0" w:rsidRPr="00B740EE" w:rsidRDefault="00902B46" w:rsidP="00B639E0">
      <w:pPr>
        <w:spacing w:line="360" w:lineRule="auto"/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14:paraId="1B1C110F" w14:textId="77777777" w:rsidR="00902B46" w:rsidRPr="00B740EE" w:rsidRDefault="00B639E0" w:rsidP="00B639E0">
      <w:pPr>
        <w:spacing w:line="360" w:lineRule="auto"/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14:paraId="1EC71E21" w14:textId="77777777" w:rsidR="00B12D3B" w:rsidRPr="00B740EE" w:rsidRDefault="00902B46" w:rsidP="00B639E0">
      <w:pPr>
        <w:spacing w:line="360" w:lineRule="auto"/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14:paraId="57DB9BDF" w14:textId="77777777" w:rsidR="00902B46" w:rsidRPr="00B740EE" w:rsidRDefault="00B639E0" w:rsidP="00B12D3B">
      <w:pPr>
        <w:spacing w:line="360" w:lineRule="auto"/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14:paraId="1EF7A995" w14:textId="77777777" w:rsidR="00902B46" w:rsidRPr="00B740EE" w:rsidRDefault="00902B46" w:rsidP="00902B46">
      <w:pPr>
        <w:spacing w:line="360" w:lineRule="auto"/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14:paraId="1E317E5D" w14:textId="77777777" w:rsidR="009F60A6" w:rsidRDefault="002D6B17" w:rsidP="009F60A6">
      <w:pPr>
        <w:pStyle w:val="Oli"/>
        <w:rPr>
          <w:b/>
        </w:rPr>
      </w:pPr>
      <w:r w:rsidRPr="00B740EE">
        <w:rPr>
          <w:sz w:val="24"/>
          <w:szCs w:val="24"/>
        </w:rPr>
        <w:t xml:space="preserve">W odpowiedzi na ogłoszenie </w:t>
      </w:r>
      <w:r w:rsidR="00B04206" w:rsidRPr="00B740EE">
        <w:rPr>
          <w:sz w:val="24"/>
          <w:szCs w:val="24"/>
        </w:rPr>
        <w:t>do postępowania prowadzonego w trybie</w:t>
      </w:r>
      <w:r w:rsidR="00930F5C" w:rsidRPr="00B740EE">
        <w:rPr>
          <w:sz w:val="24"/>
          <w:szCs w:val="24"/>
        </w:rPr>
        <w:t xml:space="preserve"> </w:t>
      </w:r>
      <w:r w:rsidR="00EE1A77" w:rsidRPr="00B740EE">
        <w:rPr>
          <w:sz w:val="24"/>
          <w:szCs w:val="24"/>
        </w:rPr>
        <w:t>Tryb podstawowy bez negocjacji - art. 275 pkt. 1 ustawy Pzp</w:t>
      </w:r>
      <w:r w:rsidR="00040674" w:rsidRPr="00B740EE">
        <w:rPr>
          <w:sz w:val="24"/>
          <w:szCs w:val="24"/>
        </w:rPr>
        <w:t xml:space="preserve"> </w:t>
      </w:r>
      <w:r w:rsidR="00B639E0" w:rsidRPr="00B740EE">
        <w:rPr>
          <w:sz w:val="24"/>
          <w:szCs w:val="24"/>
        </w:rPr>
        <w:t>pn.</w:t>
      </w:r>
      <w:r w:rsidR="00B04206" w:rsidRPr="00B740EE">
        <w:rPr>
          <w:sz w:val="24"/>
          <w:szCs w:val="24"/>
        </w:rPr>
        <w:t>:</w:t>
      </w:r>
      <w:r w:rsidR="00E60230" w:rsidRPr="00B740EE">
        <w:rPr>
          <w:sz w:val="24"/>
          <w:szCs w:val="24"/>
        </w:rPr>
        <w:t xml:space="preserve"> </w:t>
      </w:r>
      <w:r w:rsidR="009F60A6">
        <w:rPr>
          <w:rStyle w:val="StylArial1"/>
        </w:rPr>
        <w:t>.</w:t>
      </w:r>
      <w:r w:rsidR="009F60A6">
        <w:t xml:space="preserve"> </w:t>
      </w:r>
      <w:bookmarkStart w:id="1" w:name="_Hlk100130679"/>
      <w:bookmarkStart w:id="2" w:name="_Hlk87859683"/>
      <w:r w:rsidR="009F60A6">
        <w:rPr>
          <w:b/>
          <w:color w:val="000000"/>
        </w:rPr>
        <w:t>Budowa zbiorników podziemnych retencyjnych wraz niezbedna infrastrukturą, teren (10-0) Kampus Warszawska PK w ramach zad. inwestycyjnego pn. Rewaloryzacja terenów zielonych przed budynkiem WIL ul.Warszawska 24 Kraków- w formule zaprojektuj i wybuduj</w:t>
      </w:r>
      <w:bookmarkEnd w:id="1"/>
      <w:bookmarkEnd w:id="2"/>
    </w:p>
    <w:p w14:paraId="6BC98954" w14:textId="77777777" w:rsidR="00413B7D" w:rsidRPr="00B740EE" w:rsidRDefault="002D6B17" w:rsidP="00680103">
      <w:pPr>
        <w:pStyle w:val="Tekstpodstawowywcity"/>
        <w:ind w:left="0" w:firstLine="0"/>
        <w:rPr>
          <w:rFonts w:ascii="Arial" w:hAnsi="Arial" w:cs="Arial"/>
          <w:sz w:val="24"/>
          <w:szCs w:val="24"/>
        </w:rPr>
      </w:pPr>
      <w:r w:rsidRPr="00B740EE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740EE">
        <w:rPr>
          <w:rFonts w:ascii="Arial" w:hAnsi="Arial" w:cs="Arial"/>
          <w:sz w:val="24"/>
          <w:szCs w:val="24"/>
        </w:rPr>
        <w:t>godnie</w:t>
      </w:r>
      <w:r w:rsidR="00C70E06" w:rsidRPr="00B740EE">
        <w:rPr>
          <w:rFonts w:ascii="Arial" w:hAnsi="Arial" w:cs="Arial"/>
          <w:sz w:val="24"/>
          <w:szCs w:val="24"/>
        </w:rPr>
        <w:t xml:space="preserve"> z wymogami określonymi w SIWZ </w:t>
      </w:r>
      <w:r w:rsidRPr="00B740EE">
        <w:rPr>
          <w:rFonts w:ascii="Arial" w:hAnsi="Arial" w:cs="Arial"/>
          <w:sz w:val="24"/>
          <w:szCs w:val="24"/>
        </w:rPr>
        <w:t>za cenę</w:t>
      </w:r>
      <w:r w:rsidR="00C70E06" w:rsidRPr="00B740EE">
        <w:rPr>
          <w:rFonts w:ascii="Arial" w:hAnsi="Arial" w:cs="Arial"/>
          <w:sz w:val="24"/>
          <w:szCs w:val="24"/>
        </w:rPr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14:paraId="52B0B7B6" w14:textId="77777777" w:rsidTr="009E726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49A9" w14:textId="77777777" w:rsidR="007238CE" w:rsidRPr="00680103" w:rsidRDefault="00E05EB0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B2D5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14:paraId="352D786F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191C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14:paraId="303A1865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14:paraId="3FC6B0A2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1DCE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14:paraId="0F4B3158" w14:textId="77777777"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14:paraId="019C61E2" w14:textId="77777777" w:rsidTr="009E726E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AA8A" w14:textId="61947722" w:rsidR="001940CB" w:rsidRPr="009F60A6" w:rsidRDefault="001940CB" w:rsidP="001940CB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9F60A6">
              <w:rPr>
                <w:b/>
                <w:sz w:val="20"/>
                <w:szCs w:val="20"/>
              </w:rPr>
              <w:t>wykonanie Dokumentacji projektowej</w:t>
            </w:r>
            <w:r w:rsidR="00C71CC1">
              <w:rPr>
                <w:b/>
                <w:sz w:val="20"/>
                <w:szCs w:val="20"/>
              </w:rPr>
              <w:t xml:space="preserve"> i sprawowanie nadzorów autorskich</w:t>
            </w:r>
            <w:r w:rsidRPr="009F60A6">
              <w:rPr>
                <w:b/>
                <w:sz w:val="20"/>
                <w:szCs w:val="20"/>
              </w:rPr>
              <w:t xml:space="preserve"> </w:t>
            </w:r>
            <w:r w:rsidR="00052296">
              <w:rPr>
                <w:b/>
                <w:sz w:val="20"/>
                <w:szCs w:val="20"/>
              </w:rPr>
              <w:t>– Temat 1</w:t>
            </w:r>
          </w:p>
          <w:p w14:paraId="5C8F5FC6" w14:textId="77777777" w:rsidR="00E3055F" w:rsidRPr="009F60A6" w:rsidRDefault="00E3055F" w:rsidP="001940CB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  <w:p w14:paraId="035A2180" w14:textId="44A7C8B3" w:rsidR="007238CE" w:rsidRPr="009F60A6" w:rsidRDefault="001940CB" w:rsidP="003A2563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AB57EE">
              <w:rPr>
                <w:b/>
                <w:sz w:val="20"/>
                <w:szCs w:val="20"/>
              </w:rPr>
              <w:t xml:space="preserve">(nie więcej niż  </w:t>
            </w:r>
            <w:r w:rsidR="00F05FCA" w:rsidRPr="00AB57EE">
              <w:rPr>
                <w:b/>
                <w:sz w:val="20"/>
                <w:szCs w:val="20"/>
              </w:rPr>
              <w:t>5</w:t>
            </w:r>
            <w:r w:rsidRPr="00AB57EE">
              <w:rPr>
                <w:b/>
                <w:sz w:val="20"/>
                <w:szCs w:val="20"/>
              </w:rPr>
              <w:t xml:space="preserve"> % wynagrodzenia za wykonanie </w:t>
            </w:r>
            <w:r w:rsidR="00260D69" w:rsidRPr="00AB57EE">
              <w:rPr>
                <w:b/>
                <w:sz w:val="20"/>
                <w:szCs w:val="20"/>
              </w:rPr>
              <w:t xml:space="preserve">całości </w:t>
            </w:r>
            <w:r w:rsidRPr="00AB57EE">
              <w:rPr>
                <w:b/>
                <w:sz w:val="20"/>
                <w:szCs w:val="20"/>
              </w:rPr>
              <w:t>robót budowlanych</w:t>
            </w:r>
            <w:r w:rsidR="00AB57EE">
              <w:rPr>
                <w:b/>
                <w:sz w:val="20"/>
                <w:szCs w:val="20"/>
              </w:rPr>
              <w:t xml:space="preserve"> w ramach </w:t>
            </w:r>
            <w:r w:rsidR="00052296">
              <w:rPr>
                <w:b/>
                <w:sz w:val="20"/>
                <w:szCs w:val="20"/>
              </w:rPr>
              <w:t>T</w:t>
            </w:r>
            <w:r w:rsidR="00AB57EE">
              <w:rPr>
                <w:b/>
                <w:sz w:val="20"/>
                <w:szCs w:val="20"/>
              </w:rPr>
              <w:t>ematu nr 2</w:t>
            </w:r>
            <w:r w:rsidR="00AB57EE" w:rsidRPr="00AB57EE">
              <w:rPr>
                <w:b/>
                <w:sz w:val="20"/>
                <w:szCs w:val="20"/>
              </w:rPr>
              <w:t>)</w:t>
            </w:r>
            <w:r w:rsidR="000C35FF" w:rsidRPr="009F60A6">
              <w:rPr>
                <w:b/>
                <w:sz w:val="20"/>
                <w:szCs w:val="20"/>
              </w:rPr>
              <w:t xml:space="preserve">   </w:t>
            </w:r>
          </w:p>
          <w:p w14:paraId="33C3D490" w14:textId="77777777" w:rsidR="00E3055F" w:rsidRPr="009F60A6" w:rsidRDefault="00E3055F" w:rsidP="003A2563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6077" w14:textId="77777777" w:rsidR="007238CE" w:rsidRPr="00680103" w:rsidRDefault="007238CE"/>
          <w:p w14:paraId="7487B25C" w14:textId="77777777" w:rsidR="007238CE" w:rsidRPr="00680103" w:rsidRDefault="007238CE">
            <w:r w:rsidRPr="00680103">
              <w:t>………………… zł</w:t>
            </w:r>
          </w:p>
          <w:p w14:paraId="14D25A74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BE53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36665A1C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A37D" w14:textId="77777777" w:rsidR="007238CE" w:rsidRPr="00680103" w:rsidRDefault="007238CE"/>
          <w:p w14:paraId="60DBB88B" w14:textId="77777777" w:rsidR="007238CE" w:rsidRPr="00680103" w:rsidRDefault="007238CE">
            <w:r w:rsidRPr="00680103">
              <w:t>…………………………...zł</w:t>
            </w:r>
          </w:p>
          <w:p w14:paraId="684386EF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</w:p>
        </w:tc>
      </w:tr>
      <w:tr w:rsidR="007238CE" w:rsidRPr="00680103" w14:paraId="4CF24C04" w14:textId="77777777" w:rsidTr="002E05E0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D385" w14:textId="656D30C0" w:rsidR="007238CE" w:rsidRPr="009F60A6" w:rsidRDefault="005C7767" w:rsidP="001A10CA">
            <w:pPr>
              <w:rPr>
                <w:b/>
                <w:iCs/>
                <w:sz w:val="20"/>
                <w:szCs w:val="20"/>
              </w:rPr>
            </w:pPr>
            <w:r w:rsidRPr="009F60A6">
              <w:rPr>
                <w:b/>
                <w:sz w:val="20"/>
                <w:szCs w:val="20"/>
              </w:rPr>
              <w:t xml:space="preserve">wykonanie robót budowlanych </w:t>
            </w:r>
            <w:r w:rsidR="00AB48C5">
              <w:rPr>
                <w:b/>
                <w:sz w:val="20"/>
                <w:szCs w:val="20"/>
              </w:rPr>
              <w:t>-</w:t>
            </w:r>
            <w:r w:rsidRPr="009F60A6">
              <w:rPr>
                <w:b/>
                <w:sz w:val="20"/>
                <w:szCs w:val="20"/>
              </w:rPr>
              <w:t xml:space="preserve">Temat </w:t>
            </w:r>
            <w:r w:rsidR="009F60A6" w:rsidRPr="009F60A6">
              <w:rPr>
                <w:b/>
                <w:sz w:val="20"/>
                <w:szCs w:val="20"/>
              </w:rPr>
              <w:t>2</w:t>
            </w:r>
            <w:r w:rsidRPr="009F60A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8CE6" w14:textId="77777777" w:rsidR="007238CE" w:rsidRPr="00680103" w:rsidRDefault="007238CE"/>
          <w:p w14:paraId="25485B54" w14:textId="77777777" w:rsidR="007238CE" w:rsidRPr="00680103" w:rsidRDefault="007238CE">
            <w:r w:rsidRPr="00680103">
              <w:t>………………… zł</w:t>
            </w:r>
          </w:p>
          <w:p w14:paraId="63E45E16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5127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000812DF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B659" w14:textId="77777777" w:rsidR="007238CE" w:rsidRPr="00680103" w:rsidRDefault="007238CE"/>
          <w:p w14:paraId="3F085D29" w14:textId="77777777" w:rsidR="007238CE" w:rsidRPr="00680103" w:rsidRDefault="007238CE">
            <w:r w:rsidRPr="00680103">
              <w:t>…………………………...zł</w:t>
            </w:r>
          </w:p>
          <w:p w14:paraId="3EEAB36E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7238CE" w:rsidRPr="00B740EE" w14:paraId="023DBE74" w14:textId="77777777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131E" w14:textId="77777777" w:rsidR="007E40BF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</w:t>
            </w:r>
            <w:r w:rsidR="007E40BF" w:rsidRPr="00680103">
              <w:rPr>
                <w:b/>
              </w:rPr>
              <w:t xml:space="preserve">                 </w:t>
            </w:r>
          </w:p>
          <w:p w14:paraId="6EF91B52" w14:textId="77777777" w:rsidR="007238CE" w:rsidRPr="00680103" w:rsidRDefault="007E40BF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</w:t>
            </w:r>
            <w:r w:rsidR="007238CE" w:rsidRPr="00680103">
              <w:rPr>
                <w:b/>
              </w:rPr>
              <w:t xml:space="preserve"> RAZEM:</w:t>
            </w:r>
          </w:p>
          <w:p w14:paraId="659A062F" w14:textId="77777777"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1A68" w14:textId="77777777" w:rsidR="007238CE" w:rsidRPr="00680103" w:rsidRDefault="007238CE">
            <w:pPr>
              <w:rPr>
                <w:b/>
              </w:rPr>
            </w:pPr>
          </w:p>
          <w:p w14:paraId="5CBDDFBF" w14:textId="77777777"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14:paraId="7B3D85AA" w14:textId="77777777" w:rsidR="00C17EBD" w:rsidRPr="00B740EE" w:rsidRDefault="007238CE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</w:t>
            </w:r>
            <w:r w:rsidR="00017CA4" w:rsidRPr="00680103">
              <w:rPr>
                <w:b/>
                <w:i/>
                <w:iCs/>
                <w:sz w:val="16"/>
              </w:rPr>
              <w:t>………………………</w:t>
            </w:r>
            <w:r w:rsidRPr="00680103">
              <w:rPr>
                <w:b/>
                <w:i/>
                <w:iCs/>
                <w:sz w:val="16"/>
              </w:rPr>
              <w:t>………</w:t>
            </w:r>
          </w:p>
        </w:tc>
      </w:tr>
    </w:tbl>
    <w:p w14:paraId="15C006A4" w14:textId="77777777"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02CB724A" w14:textId="77777777"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b/>
          <w:lang w:eastAsia="zh-CN"/>
        </w:rPr>
        <w:t>Okres udzielonej rękojmi na roboty budowlane  wynosi: :</w:t>
      </w:r>
      <w:r w:rsidRPr="00B740EE">
        <w:rPr>
          <w:lang w:eastAsia="zh-CN"/>
        </w:rPr>
        <w:t xml:space="preserve"> </w:t>
      </w:r>
    </w:p>
    <w:p w14:paraId="51EC278C" w14:textId="77777777" w:rsidR="00413B7D" w:rsidRDefault="00413B7D" w:rsidP="00413B7D">
      <w:pPr>
        <w:widowControl w:val="0"/>
        <w:spacing w:line="480" w:lineRule="auto"/>
        <w:ind w:right="1"/>
        <w:jc w:val="both"/>
        <w:rPr>
          <w:i/>
          <w:lang w:eastAsia="zh-CN"/>
        </w:rPr>
      </w:pPr>
      <w:r w:rsidRPr="00B740EE">
        <w:rPr>
          <w:lang w:eastAsia="zh-CN"/>
        </w:rPr>
        <w:t xml:space="preserve">………….... lat </w:t>
      </w:r>
      <w:r w:rsidRPr="00B740EE">
        <w:rPr>
          <w:i/>
          <w:lang w:eastAsia="zh-CN"/>
        </w:rPr>
        <w:t>(kryterium oceny ofert)</w:t>
      </w:r>
    </w:p>
    <w:p w14:paraId="6BB5F535" w14:textId="77777777" w:rsidR="00F777DD" w:rsidRPr="00F777DD" w:rsidRDefault="00F777DD" w:rsidP="00F777DD">
      <w:pPr>
        <w:widowControl w:val="0"/>
        <w:ind w:right="1"/>
        <w:jc w:val="both"/>
        <w:rPr>
          <w:b/>
          <w:lang w:eastAsia="zh-CN"/>
        </w:rPr>
      </w:pPr>
      <w:r w:rsidRPr="00F777DD">
        <w:rPr>
          <w:b/>
        </w:rPr>
        <w:t>Informacje dotyczące Głównego Projektanta</w:t>
      </w:r>
      <w:r w:rsidRPr="00F777DD">
        <w:rPr>
          <w:b/>
          <w:i/>
        </w:rPr>
        <w:t>:</w:t>
      </w:r>
    </w:p>
    <w:p w14:paraId="3E8CF0CF" w14:textId="77777777" w:rsidR="00F777DD" w:rsidRDefault="00F777DD" w:rsidP="00F777DD">
      <w:pPr>
        <w:ind w:left="720"/>
        <w:jc w:val="both"/>
      </w:pPr>
    </w:p>
    <w:p w14:paraId="3FFF0719" w14:textId="77777777" w:rsidR="00F777DD" w:rsidRDefault="00F777DD" w:rsidP="00F777DD">
      <w:pPr>
        <w:ind w:left="720"/>
        <w:jc w:val="both"/>
        <w:rPr>
          <w:i/>
        </w:rPr>
      </w:pPr>
      <w:r>
        <w:t xml:space="preserve">Funkcje Głównego Projektanta będzie pełnił(a): </w:t>
      </w:r>
      <w:r>
        <w:rPr>
          <w:b/>
        </w:rPr>
        <w:t xml:space="preserve">………………………………….…………………………….……… </w:t>
      </w:r>
      <w:r>
        <w:rPr>
          <w:i/>
        </w:rPr>
        <w:t xml:space="preserve">(imię nazwisko) </w:t>
      </w:r>
    </w:p>
    <w:p w14:paraId="35C01204" w14:textId="201D8809" w:rsidR="00F777DD" w:rsidRPr="008E42E3" w:rsidRDefault="00F777DD" w:rsidP="00F777DD">
      <w:pPr>
        <w:ind w:left="709"/>
        <w:jc w:val="both"/>
      </w:pPr>
      <w:r w:rsidRPr="008E42E3">
        <w:t>Osoba wskazana jako Główny Projektant posiada uprawnienia budowlane do projektowania bez ograniczeń w specjalności</w:t>
      </w:r>
      <w:r w:rsidR="008A4A37" w:rsidRPr="008E42E3">
        <w:t xml:space="preserve"> sieci i </w:t>
      </w:r>
      <w:r w:rsidR="008A4A37" w:rsidRPr="008E42E3">
        <w:rPr>
          <w:rFonts w:eastAsia="Arial"/>
        </w:rPr>
        <w:t>instalacji sanitarnych który był projektantem dostawy i montażu zbiorników podziemnych wraz z niezbędną infrastrukturą</w:t>
      </w:r>
      <w:r w:rsidRPr="008E42E3">
        <w:t xml:space="preserve">, zgodnie z poniższym zestawieniem. </w:t>
      </w:r>
    </w:p>
    <w:p w14:paraId="247FE551" w14:textId="77777777" w:rsidR="00F777DD" w:rsidRDefault="00F777DD" w:rsidP="00F777DD">
      <w:pPr>
        <w:ind w:left="709"/>
        <w:jc w:val="both"/>
      </w:pPr>
    </w:p>
    <w:p w14:paraId="598D214D" w14:textId="77777777" w:rsidR="00F777DD" w:rsidRDefault="00F777DD" w:rsidP="00F777DD">
      <w:pPr>
        <w:ind w:left="709"/>
        <w:jc w:val="center"/>
      </w:pPr>
      <w:r>
        <w:t>DOŚWIADCZENIE GŁÓWNEGO PROJEKTANTA</w:t>
      </w:r>
    </w:p>
    <w:p w14:paraId="16436EC0" w14:textId="77777777" w:rsidR="00F777DD" w:rsidRDefault="00F777DD" w:rsidP="00F777DD">
      <w:pPr>
        <w:ind w:left="1200"/>
        <w:jc w:val="both"/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09"/>
        <w:gridCol w:w="1546"/>
        <w:gridCol w:w="2060"/>
        <w:gridCol w:w="1453"/>
        <w:gridCol w:w="1397"/>
        <w:gridCol w:w="1524"/>
      </w:tblGrid>
      <w:tr w:rsidR="00F777DD" w14:paraId="40539292" w14:textId="77777777" w:rsidTr="00F777DD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C852E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E0FD9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2E560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6834B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>
              <w:rPr>
                <w:sz w:val="16"/>
                <w:szCs w:val="16"/>
              </w:rPr>
              <w:t>dd</w:t>
            </w:r>
            <w:proofErr w:type="spellEnd"/>
            <w:r>
              <w:rPr>
                <w:sz w:val="16"/>
                <w:szCs w:val="16"/>
              </w:rPr>
              <w:t>-mm-</w:t>
            </w:r>
            <w:proofErr w:type="spellStart"/>
            <w:r>
              <w:rPr>
                <w:sz w:val="16"/>
                <w:szCs w:val="16"/>
              </w:rPr>
              <w:t>rr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7B1E8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0ED11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Zamawiający (nazwa, adres)</w:t>
            </w:r>
          </w:p>
        </w:tc>
      </w:tr>
      <w:tr w:rsidR="00F777DD" w14:paraId="11F721AB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CC5F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307A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9B9B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3046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B249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997F2" w14:textId="77777777" w:rsidR="00F777DD" w:rsidRDefault="00F777DD">
            <w:pPr>
              <w:jc w:val="both"/>
            </w:pPr>
          </w:p>
        </w:tc>
      </w:tr>
      <w:tr w:rsidR="00F777DD" w14:paraId="65F9B468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34F3F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1195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57F9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2B2F0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785F7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3A55" w14:textId="77777777" w:rsidR="00F777DD" w:rsidRDefault="00F777DD">
            <w:pPr>
              <w:jc w:val="both"/>
            </w:pPr>
          </w:p>
        </w:tc>
      </w:tr>
      <w:tr w:rsidR="00F777DD" w14:paraId="54092C81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D857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6449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26D4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527C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50CC1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1A4F" w14:textId="77777777" w:rsidR="00F777DD" w:rsidRDefault="00F777DD">
            <w:pPr>
              <w:jc w:val="both"/>
            </w:pPr>
          </w:p>
        </w:tc>
      </w:tr>
      <w:tr w:rsidR="00F777DD" w14:paraId="7BBF1E3C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D289A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90AF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36A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AB2E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7DD19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9FCAC" w14:textId="77777777" w:rsidR="00F777DD" w:rsidRDefault="00F777DD">
            <w:pPr>
              <w:jc w:val="both"/>
            </w:pPr>
          </w:p>
        </w:tc>
      </w:tr>
      <w:tr w:rsidR="00F777DD" w14:paraId="6BB6CCDA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D623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DDBF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DCAEC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6DBE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4D9BB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AE40" w14:textId="77777777" w:rsidR="00F777DD" w:rsidRDefault="00F777DD">
            <w:pPr>
              <w:jc w:val="both"/>
            </w:pPr>
          </w:p>
        </w:tc>
      </w:tr>
      <w:tr w:rsidR="00F777DD" w14:paraId="58EC1000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ADEC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611C5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A701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7B5B2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22975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D4565" w14:textId="77777777" w:rsidR="00F777DD" w:rsidRDefault="00F777DD">
            <w:pPr>
              <w:jc w:val="both"/>
            </w:pPr>
          </w:p>
        </w:tc>
      </w:tr>
    </w:tbl>
    <w:p w14:paraId="732EC7CF" w14:textId="77777777" w:rsidR="00F777DD" w:rsidRPr="00B740EE" w:rsidRDefault="00F777DD" w:rsidP="00413B7D">
      <w:pPr>
        <w:widowControl w:val="0"/>
        <w:spacing w:line="480" w:lineRule="auto"/>
        <w:ind w:right="1"/>
        <w:jc w:val="both"/>
        <w:rPr>
          <w:lang w:eastAsia="zh-CN"/>
        </w:rPr>
      </w:pPr>
    </w:p>
    <w:p w14:paraId="64B43B0C" w14:textId="77777777"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714A1618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14:paraId="423E95A6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14:paraId="75FFCFC0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14:paraId="71D1FFC5" w14:textId="77777777"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14:paraId="204E0EB2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968C51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391EE78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07652ED" w14:textId="77777777"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66582610" w14:textId="77777777"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14:paraId="5EB91717" w14:textId="77777777"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B7C10B" w14:textId="77777777"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75AE39" w14:textId="77777777"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>Oświadczam/y, że warunki udziału w postępowaniu określone w pkt. 7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14:paraId="76A9717B" w14:textId="77777777"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14:paraId="5D738566" w14:textId="77777777"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14:paraId="7F873A02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D194DD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48B0F7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21B99C92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8404A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14:paraId="1D79D8A4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C96AD9" w14:textId="77777777"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14ADB9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5F595019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062C147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6D60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6678C87E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2B07D76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7CA0318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6BE5606B" w14:textId="77777777"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14:paraId="59B0EB9F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734C0B40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475883F2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9CAB1C2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14:paraId="601226F5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336D69C9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07800343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14:paraId="5509E081" w14:textId="77777777"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14:paraId="76F6936B" w14:textId="77777777"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14:paraId="6C8278EA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64658B63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26A141D6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136785A9" w14:textId="77777777"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3DBAF" w14:textId="77777777" w:rsidR="002D0F2A" w:rsidRDefault="002D0F2A">
      <w:r>
        <w:separator/>
      </w:r>
    </w:p>
  </w:endnote>
  <w:endnote w:type="continuationSeparator" w:id="0">
    <w:p w14:paraId="210AFF35" w14:textId="77777777" w:rsidR="002D0F2A" w:rsidRDefault="002D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10F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525748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780DD" w14:textId="77777777" w:rsidR="00EE1A77" w:rsidRDefault="00EE1A77">
    <w:pPr>
      <w:pStyle w:val="Stopka"/>
    </w:pPr>
  </w:p>
  <w:p w14:paraId="15E74AB9" w14:textId="77777777" w:rsidR="00AA3C36" w:rsidRDefault="00AA3C36">
    <w:pPr>
      <w:pStyle w:val="Stopka"/>
    </w:pPr>
  </w:p>
  <w:p w14:paraId="652A5AAB" w14:textId="77777777" w:rsidR="00AA3C36" w:rsidRDefault="00AA3C36">
    <w:pPr>
      <w:pStyle w:val="Stopka"/>
    </w:pPr>
  </w:p>
  <w:p w14:paraId="24E54C8E" w14:textId="77777777" w:rsidR="00AA3C36" w:rsidRDefault="00AA3C36" w:rsidP="009F60A6">
    <w:pPr>
      <w:pStyle w:val="Stopka"/>
      <w:jc w:val="center"/>
      <w:rPr>
        <w:b/>
        <w:color w:val="003571"/>
        <w:sz w:val="20"/>
      </w:rPr>
    </w:pPr>
  </w:p>
  <w:p w14:paraId="0BB6B5C9" w14:textId="77777777" w:rsidR="00AA3C36" w:rsidRDefault="00AA3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382DE" w14:textId="77777777" w:rsidR="002D0F2A" w:rsidRDefault="002D0F2A">
      <w:r>
        <w:separator/>
      </w:r>
    </w:p>
  </w:footnote>
  <w:footnote w:type="continuationSeparator" w:id="0">
    <w:p w14:paraId="7C1D06A1" w14:textId="77777777" w:rsidR="002D0F2A" w:rsidRDefault="002D0F2A">
      <w:r>
        <w:continuationSeparator/>
      </w:r>
    </w:p>
  </w:footnote>
  <w:footnote w:id="1">
    <w:p w14:paraId="412B221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2EC8DFFF" w14:textId="77777777"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52296"/>
    <w:rsid w:val="000C35FF"/>
    <w:rsid w:val="000D401E"/>
    <w:rsid w:val="000F42F4"/>
    <w:rsid w:val="000F7132"/>
    <w:rsid w:val="00124B57"/>
    <w:rsid w:val="00134E12"/>
    <w:rsid w:val="00142716"/>
    <w:rsid w:val="001505D4"/>
    <w:rsid w:val="001734DA"/>
    <w:rsid w:val="001940CB"/>
    <w:rsid w:val="0019679F"/>
    <w:rsid w:val="001A10CA"/>
    <w:rsid w:val="001A30F2"/>
    <w:rsid w:val="001A7714"/>
    <w:rsid w:val="001C18B2"/>
    <w:rsid w:val="001C2056"/>
    <w:rsid w:val="001C6B7C"/>
    <w:rsid w:val="0020004E"/>
    <w:rsid w:val="00224400"/>
    <w:rsid w:val="00257D3C"/>
    <w:rsid w:val="00260D69"/>
    <w:rsid w:val="002666A2"/>
    <w:rsid w:val="002855DD"/>
    <w:rsid w:val="002A2489"/>
    <w:rsid w:val="002C5543"/>
    <w:rsid w:val="002D0F2A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310D"/>
    <w:rsid w:val="003D05D2"/>
    <w:rsid w:val="00413B7D"/>
    <w:rsid w:val="00417B4B"/>
    <w:rsid w:val="00481B2E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A2157"/>
    <w:rsid w:val="007B2298"/>
    <w:rsid w:val="007D06C0"/>
    <w:rsid w:val="007E40BF"/>
    <w:rsid w:val="007F1354"/>
    <w:rsid w:val="00815C90"/>
    <w:rsid w:val="00830656"/>
    <w:rsid w:val="00847ABF"/>
    <w:rsid w:val="0086230A"/>
    <w:rsid w:val="008878EE"/>
    <w:rsid w:val="0089429C"/>
    <w:rsid w:val="008A4A37"/>
    <w:rsid w:val="008A569F"/>
    <w:rsid w:val="008C36D8"/>
    <w:rsid w:val="008D6126"/>
    <w:rsid w:val="008E2001"/>
    <w:rsid w:val="008E42E3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D64C9"/>
    <w:rsid w:val="009E726E"/>
    <w:rsid w:val="009F53A2"/>
    <w:rsid w:val="009F60A6"/>
    <w:rsid w:val="00A17BF5"/>
    <w:rsid w:val="00A23458"/>
    <w:rsid w:val="00A64B5A"/>
    <w:rsid w:val="00AA3C36"/>
    <w:rsid w:val="00AB48C5"/>
    <w:rsid w:val="00AB57EE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740EE"/>
    <w:rsid w:val="00B9752F"/>
    <w:rsid w:val="00BC1E84"/>
    <w:rsid w:val="00BE2535"/>
    <w:rsid w:val="00BE751B"/>
    <w:rsid w:val="00C17EBD"/>
    <w:rsid w:val="00C70E06"/>
    <w:rsid w:val="00C71CC1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777DD"/>
    <w:rsid w:val="00FB2FB5"/>
    <w:rsid w:val="00FE5D4B"/>
    <w:rsid w:val="00FE6C22"/>
    <w:rsid w:val="00FF01B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1909BD7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OliZnak">
    <w:name w:val="Oli Znak"/>
    <w:link w:val="Oli"/>
    <w:locked/>
    <w:rsid w:val="009F60A6"/>
    <w:rPr>
      <w:rFonts w:ascii="Arial" w:hAnsi="Arial" w:cs="Arial"/>
      <w:noProof/>
    </w:rPr>
  </w:style>
  <w:style w:type="paragraph" w:customStyle="1" w:styleId="Oli">
    <w:name w:val="Oli"/>
    <w:basedOn w:val="Legenda"/>
    <w:link w:val="OliZnak"/>
    <w:rsid w:val="009F60A6"/>
    <w:pPr>
      <w:spacing w:after="0"/>
      <w:jc w:val="both"/>
    </w:pPr>
    <w:rPr>
      <w:i w:val="0"/>
      <w:iCs w:val="0"/>
      <w:noProof/>
      <w:color w:val="auto"/>
      <w:sz w:val="20"/>
      <w:szCs w:val="20"/>
    </w:rPr>
  </w:style>
  <w:style w:type="character" w:customStyle="1" w:styleId="StylArial1">
    <w:name w:val="Styl Arial1"/>
    <w:rsid w:val="009F60A6"/>
    <w:rPr>
      <w:rFonts w:ascii="Arial" w:hAnsi="Arial" w:cs="Arial" w:hint="default"/>
      <w:sz w:val="20"/>
    </w:rPr>
  </w:style>
  <w:style w:type="paragraph" w:styleId="Legenda">
    <w:name w:val="caption"/>
    <w:basedOn w:val="Normalny"/>
    <w:next w:val="Normalny"/>
    <w:semiHidden/>
    <w:unhideWhenUsed/>
    <w:qFormat/>
    <w:rsid w:val="009F60A6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9633A-0BEE-4957-BB9A-7BA3659B5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736</Words>
  <Characters>6178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10</cp:revision>
  <cp:lastPrinted>2014-06-05T14:00:00Z</cp:lastPrinted>
  <dcterms:created xsi:type="dcterms:W3CDTF">2022-11-08T06:41:00Z</dcterms:created>
  <dcterms:modified xsi:type="dcterms:W3CDTF">2022-12-07T08:50:00Z</dcterms:modified>
</cp:coreProperties>
</file>