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5A529" w14:textId="433A3473" w:rsidR="006B1653" w:rsidRPr="007001F9" w:rsidRDefault="006B1653" w:rsidP="007001F9">
      <w:pPr>
        <w:spacing w:line="276" w:lineRule="auto"/>
        <w:ind w:left="360"/>
        <w:jc w:val="right"/>
        <w:rPr>
          <w:rFonts w:ascii="Arial" w:hAnsi="Arial" w:cs="Arial"/>
          <w:bCs/>
          <w:sz w:val="22"/>
          <w:szCs w:val="22"/>
        </w:rPr>
      </w:pPr>
      <w:r w:rsidRPr="007001F9">
        <w:rPr>
          <w:rFonts w:ascii="Arial" w:hAnsi="Arial" w:cs="Arial"/>
          <w:bCs/>
          <w:sz w:val="22"/>
          <w:szCs w:val="22"/>
        </w:rPr>
        <w:t xml:space="preserve">Załącznik nr </w:t>
      </w:r>
      <w:r w:rsidR="008712A4" w:rsidRPr="007001F9">
        <w:rPr>
          <w:rFonts w:ascii="Arial" w:hAnsi="Arial" w:cs="Arial"/>
          <w:bCs/>
          <w:sz w:val="22"/>
          <w:szCs w:val="22"/>
        </w:rPr>
        <w:t>7</w:t>
      </w:r>
      <w:r w:rsidR="00BF6765" w:rsidRPr="007001F9">
        <w:rPr>
          <w:rFonts w:ascii="Arial" w:hAnsi="Arial" w:cs="Arial"/>
          <w:bCs/>
          <w:sz w:val="22"/>
          <w:szCs w:val="22"/>
        </w:rPr>
        <w:t xml:space="preserve"> </w:t>
      </w:r>
      <w:r w:rsidRPr="007001F9">
        <w:rPr>
          <w:rFonts w:ascii="Arial" w:hAnsi="Arial" w:cs="Arial"/>
          <w:bCs/>
          <w:sz w:val="22"/>
          <w:szCs w:val="22"/>
        </w:rPr>
        <w:t>do SWZ</w:t>
      </w:r>
    </w:p>
    <w:p w14:paraId="27FD5D94" w14:textId="0BF7A2D2" w:rsidR="00B22DE1" w:rsidRPr="007001F9" w:rsidRDefault="00B22DE1" w:rsidP="007001F9">
      <w:pPr>
        <w:ind w:left="360"/>
        <w:jc w:val="right"/>
        <w:rPr>
          <w:rFonts w:ascii="Arial" w:eastAsia="Times New Roman" w:hAnsi="Arial" w:cs="Arial"/>
          <w:lang w:eastAsia="pl-PL"/>
        </w:rPr>
      </w:pPr>
      <w:r w:rsidRPr="007001F9">
        <w:rPr>
          <w:rFonts w:ascii="Arial" w:eastAsia="Times New Roman" w:hAnsi="Arial" w:cs="Arial"/>
          <w:lang w:eastAsia="pl-PL"/>
        </w:rPr>
        <w:t>Znak sprawy: KA-2/</w:t>
      </w:r>
      <w:r w:rsidR="00EB741B">
        <w:rPr>
          <w:rFonts w:ascii="Arial" w:eastAsia="Times New Roman" w:hAnsi="Arial" w:cs="Arial"/>
          <w:lang w:eastAsia="pl-PL"/>
        </w:rPr>
        <w:t>1</w:t>
      </w:r>
      <w:r w:rsidR="006158FD">
        <w:rPr>
          <w:rFonts w:ascii="Arial" w:eastAsia="Times New Roman" w:hAnsi="Arial" w:cs="Arial"/>
          <w:lang w:eastAsia="pl-PL"/>
        </w:rPr>
        <w:t>18</w:t>
      </w:r>
      <w:r w:rsidRPr="007001F9">
        <w:rPr>
          <w:rFonts w:ascii="Arial" w:eastAsia="Times New Roman" w:hAnsi="Arial" w:cs="Arial"/>
          <w:lang w:eastAsia="pl-PL"/>
        </w:rPr>
        <w:t>/2022</w:t>
      </w:r>
    </w:p>
    <w:p w14:paraId="543E3BC5" w14:textId="77777777" w:rsidR="00B22DE1" w:rsidRPr="00B22DE1" w:rsidRDefault="00B22DE1" w:rsidP="00B22DE1">
      <w:pPr>
        <w:pStyle w:val="Akapitzlist"/>
        <w:numPr>
          <w:ilvl w:val="0"/>
          <w:numId w:val="1"/>
        </w:num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186DF103" w14:textId="77777777" w:rsidR="00BF6765" w:rsidRPr="008712A4" w:rsidRDefault="00BF6765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CC3AEC5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Oświadczenie wykonawców wspólnie ubiegających się o udzielenie zamówienia</w:t>
      </w:r>
    </w:p>
    <w:p w14:paraId="0A149BA1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 xml:space="preserve">składane na podstawie art. 117 ust. 4 ustawy z dnia 11 września 2019 r. </w:t>
      </w:r>
    </w:p>
    <w:p w14:paraId="53A31DB8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Prawo zamówień publicznych</w:t>
      </w:r>
    </w:p>
    <w:p w14:paraId="33B7F875" w14:textId="77777777" w:rsidR="00BF6765" w:rsidRPr="008712A4" w:rsidRDefault="00BF6765" w:rsidP="002A5C1E">
      <w:pPr>
        <w:pStyle w:val="Tekstpodstawowywcity"/>
        <w:spacing w:line="360" w:lineRule="auto"/>
        <w:rPr>
          <w:rFonts w:ascii="Arial" w:hAnsi="Arial" w:cs="Arial"/>
          <w:sz w:val="22"/>
          <w:szCs w:val="22"/>
        </w:rPr>
      </w:pPr>
    </w:p>
    <w:p w14:paraId="33C36776" w14:textId="6AD589FB" w:rsidR="002A5C1E" w:rsidRPr="008712A4" w:rsidRDefault="006B1653" w:rsidP="00BF6765">
      <w:pPr>
        <w:pStyle w:val="Tekstpodstawowywcit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Dotyczy postępowania o udzielenie zamówienia publicznego</w:t>
      </w:r>
      <w:r w:rsidR="002A5C1E" w:rsidRPr="008712A4">
        <w:rPr>
          <w:rFonts w:ascii="Arial" w:hAnsi="Arial" w:cs="Arial"/>
          <w:sz w:val="22"/>
          <w:szCs w:val="22"/>
        </w:rPr>
        <w:t xml:space="preserve"> w trybie </w:t>
      </w:r>
      <w:r w:rsidR="008D53F5" w:rsidRPr="008712A4">
        <w:rPr>
          <w:rFonts w:ascii="Arial" w:hAnsi="Arial" w:cs="Arial"/>
          <w:sz w:val="22"/>
          <w:szCs w:val="22"/>
        </w:rPr>
        <w:t>podstawowy</w:t>
      </w:r>
      <w:r w:rsidR="00BF6765" w:rsidRPr="008712A4">
        <w:rPr>
          <w:rFonts w:ascii="Arial" w:hAnsi="Arial" w:cs="Arial"/>
          <w:sz w:val="22"/>
          <w:szCs w:val="22"/>
        </w:rPr>
        <w:t>m</w:t>
      </w:r>
      <w:r w:rsidR="008D53F5" w:rsidRPr="008712A4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8D53F5" w:rsidRPr="008712A4">
        <w:rPr>
          <w:rFonts w:ascii="Arial" w:hAnsi="Arial" w:cs="Arial"/>
          <w:sz w:val="22"/>
          <w:szCs w:val="22"/>
        </w:rPr>
        <w:t>Pzp</w:t>
      </w:r>
      <w:proofErr w:type="spellEnd"/>
      <w:r w:rsidR="002A5C1E" w:rsidRPr="008712A4">
        <w:rPr>
          <w:rFonts w:ascii="Arial" w:hAnsi="Arial" w:cs="Arial"/>
          <w:sz w:val="22"/>
          <w:szCs w:val="22"/>
        </w:rPr>
        <w:t>” na: „</w:t>
      </w:r>
      <w:r w:rsidR="006158FD" w:rsidRPr="006158FD">
        <w:rPr>
          <w:rFonts w:ascii="Arial" w:hAnsi="Arial" w:cs="Arial"/>
          <w:b/>
          <w:sz w:val="22"/>
          <w:szCs w:val="22"/>
        </w:rPr>
        <w:t>Konserwacja urządzeń teletechnicznych - stała obsługa w obiektach PK w Krakowie</w:t>
      </w:r>
      <w:r w:rsidR="002A5C1E" w:rsidRPr="008712A4">
        <w:rPr>
          <w:rFonts w:ascii="Arial" w:hAnsi="Arial" w:cs="Arial"/>
          <w:b/>
          <w:sz w:val="22"/>
          <w:szCs w:val="22"/>
        </w:rPr>
        <w:t>”</w:t>
      </w:r>
    </w:p>
    <w:p w14:paraId="6A64F43A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DFA5785" w14:textId="77777777" w:rsidR="006B1653" w:rsidRPr="008712A4" w:rsidRDefault="006B1653" w:rsidP="006B1653">
      <w:pPr>
        <w:widowControl w:val="0"/>
        <w:spacing w:line="276" w:lineRule="auto"/>
        <w:jc w:val="both"/>
        <w:outlineLvl w:val="3"/>
        <w:rPr>
          <w:rFonts w:ascii="Arial" w:hAnsi="Arial" w:cs="Arial"/>
          <w:bCs/>
          <w:sz w:val="22"/>
          <w:szCs w:val="22"/>
        </w:rPr>
      </w:pPr>
    </w:p>
    <w:p w14:paraId="47FC6C39" w14:textId="77777777" w:rsidR="006B1653" w:rsidRPr="008712A4" w:rsidRDefault="006B1653" w:rsidP="006B1653">
      <w:pPr>
        <w:spacing w:line="276" w:lineRule="auto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  <w:u w:val="single"/>
        </w:rPr>
        <w:t>PODMIOTY W IMIENIU KTÓRYCH SKŁADANE JEST OŚWIADCZENIE:</w:t>
      </w:r>
    </w:p>
    <w:p w14:paraId="39D0978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6B1653" w:rsidRPr="008712A4" w14:paraId="4C4C2601" w14:textId="77777777" w:rsidTr="00BF6765">
        <w:tc>
          <w:tcPr>
            <w:tcW w:w="9360" w:type="dxa"/>
            <w:hideMark/>
          </w:tcPr>
          <w:p w14:paraId="1252FC0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49C53EB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54A009D7" w14:textId="77777777" w:rsidTr="00BF6765">
        <w:tc>
          <w:tcPr>
            <w:tcW w:w="9360" w:type="dxa"/>
            <w:hideMark/>
          </w:tcPr>
          <w:p w14:paraId="205AC0B8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2AD624BC" w14:textId="77777777" w:rsidTr="00BF6765">
        <w:tc>
          <w:tcPr>
            <w:tcW w:w="9360" w:type="dxa"/>
            <w:hideMark/>
          </w:tcPr>
          <w:p w14:paraId="1AA66363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7C3F7E1D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22AB2F65" w14:textId="77777777" w:rsidTr="00BF6765">
        <w:tc>
          <w:tcPr>
            <w:tcW w:w="9360" w:type="dxa"/>
            <w:hideMark/>
          </w:tcPr>
          <w:p w14:paraId="744C000F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4336CF76" w14:textId="77777777" w:rsidTr="00BF6765">
        <w:tc>
          <w:tcPr>
            <w:tcW w:w="9360" w:type="dxa"/>
            <w:hideMark/>
          </w:tcPr>
          <w:p w14:paraId="1C45F78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</w:t>
            </w:r>
            <w:r w:rsidR="002A5C1E"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</w:t>
            </w:r>
          </w:p>
        </w:tc>
      </w:tr>
      <w:tr w:rsidR="006B1653" w:rsidRPr="008712A4" w14:paraId="2D61885F" w14:textId="77777777" w:rsidTr="00BF6765">
        <w:tc>
          <w:tcPr>
            <w:tcW w:w="9360" w:type="dxa"/>
            <w:hideMark/>
          </w:tcPr>
          <w:p w14:paraId="28C1C9A5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143C93DA" w14:textId="77777777" w:rsidTr="00BF6765">
        <w:tc>
          <w:tcPr>
            <w:tcW w:w="9360" w:type="dxa"/>
            <w:hideMark/>
          </w:tcPr>
          <w:p w14:paraId="11B97E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bidi="hi-IN"/>
              </w:rPr>
              <w:t>reprezentowane przez:</w:t>
            </w:r>
          </w:p>
        </w:tc>
      </w:tr>
      <w:tr w:rsidR="006B1653" w:rsidRPr="008712A4" w14:paraId="02E2442C" w14:textId="77777777" w:rsidTr="00BF6765">
        <w:tc>
          <w:tcPr>
            <w:tcW w:w="9360" w:type="dxa"/>
            <w:hideMark/>
          </w:tcPr>
          <w:p w14:paraId="7300DB19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…………………………………………………..…..…………</w:t>
            </w:r>
          </w:p>
        </w:tc>
      </w:tr>
      <w:tr w:rsidR="006B1653" w:rsidRPr="008712A4" w14:paraId="5BA511F4" w14:textId="77777777" w:rsidTr="00BF6765">
        <w:tc>
          <w:tcPr>
            <w:tcW w:w="9360" w:type="dxa"/>
            <w:hideMark/>
          </w:tcPr>
          <w:p w14:paraId="3D5E09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eastAsia="Cambria" w:hAnsi="Arial" w:cs="Arial"/>
                <w:i/>
                <w:sz w:val="22"/>
                <w:szCs w:val="22"/>
                <w:lang w:bidi="hi-IN"/>
              </w:rPr>
              <w:t xml:space="preserve"> </w:t>
            </w: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(imię, nazwisko, stanowisko/podstawa do reprezentacji)</w:t>
            </w:r>
          </w:p>
        </w:tc>
      </w:tr>
    </w:tbl>
    <w:p w14:paraId="66AE96A7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2D67CC7" w14:textId="77777777" w:rsidR="006B1653" w:rsidRPr="008712A4" w:rsidRDefault="006B1653" w:rsidP="006B1653">
      <w:pPr>
        <w:rPr>
          <w:rFonts w:ascii="Arial" w:hAnsi="Arial" w:cs="Arial"/>
          <w:b/>
          <w:sz w:val="22"/>
          <w:szCs w:val="22"/>
        </w:rPr>
      </w:pPr>
    </w:p>
    <w:p w14:paraId="097DBEA8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D</w:t>
      </w:r>
      <w:bookmarkStart w:id="0" w:name="__DdeLink__1742_210383595511"/>
      <w:r w:rsidRPr="008712A4">
        <w:rPr>
          <w:rFonts w:ascii="Arial" w:hAnsi="Arial" w:cs="Arial"/>
          <w:b/>
          <w:sz w:val="22"/>
          <w:szCs w:val="22"/>
        </w:rPr>
        <w:t>ziałając jako pełnomocnik podmiotów, w imieniu których składane jest oświadczenie oświadczam, że:</w:t>
      </w:r>
    </w:p>
    <w:p w14:paraId="3807D6C6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FC7360F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6B1653" w:rsidRPr="008712A4" w14:paraId="7AF6818E" w14:textId="77777777" w:rsidTr="006B1653">
        <w:tc>
          <w:tcPr>
            <w:tcW w:w="9300" w:type="dxa"/>
            <w:hideMark/>
          </w:tcPr>
          <w:p w14:paraId="3871A5E8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546CF114" w14:textId="77777777" w:rsidTr="006B1653">
        <w:tc>
          <w:tcPr>
            <w:tcW w:w="9300" w:type="dxa"/>
            <w:hideMark/>
          </w:tcPr>
          <w:p w14:paraId="5DD52157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…………………………………………………………………………………………………………</w:t>
            </w:r>
          </w:p>
        </w:tc>
      </w:tr>
      <w:tr w:rsidR="006B1653" w:rsidRPr="008712A4" w14:paraId="5122C41C" w14:textId="77777777" w:rsidTr="006B1653">
        <w:tc>
          <w:tcPr>
            <w:tcW w:w="9300" w:type="dxa"/>
            <w:hideMark/>
          </w:tcPr>
          <w:p w14:paraId="72696A5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316BE5AA" w14:textId="77777777" w:rsidTr="006B1653">
        <w:tc>
          <w:tcPr>
            <w:tcW w:w="9300" w:type="dxa"/>
            <w:hideMark/>
          </w:tcPr>
          <w:p w14:paraId="3DCA3AEB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2430D8F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795A910D" w14:textId="77777777" w:rsidTr="006B1653">
        <w:tc>
          <w:tcPr>
            <w:tcW w:w="9300" w:type="dxa"/>
            <w:hideMark/>
          </w:tcPr>
          <w:p w14:paraId="135685E0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7CA1AE2F" w14:textId="77777777" w:rsidTr="006B1653">
        <w:tc>
          <w:tcPr>
            <w:tcW w:w="9300" w:type="dxa"/>
            <w:hideMark/>
          </w:tcPr>
          <w:p w14:paraId="227BA625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8712A4" w14:paraId="722A57FD" w14:textId="77777777" w:rsidTr="006B1653">
        <w:tc>
          <w:tcPr>
            <w:tcW w:w="9300" w:type="dxa"/>
            <w:hideMark/>
          </w:tcPr>
          <w:p w14:paraId="61A42B9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6D1C692B" w14:textId="77777777" w:rsidTr="006B1653">
        <w:tc>
          <w:tcPr>
            <w:tcW w:w="9300" w:type="dxa"/>
            <w:hideMark/>
          </w:tcPr>
          <w:p w14:paraId="5D7E6DF5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564D4351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4CC251D5" w14:textId="77777777" w:rsidTr="006B1653">
        <w:tc>
          <w:tcPr>
            <w:tcW w:w="9300" w:type="dxa"/>
            <w:hideMark/>
          </w:tcPr>
          <w:p w14:paraId="75FB824A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4C7077ED" w14:textId="77777777" w:rsidTr="006B1653">
        <w:tc>
          <w:tcPr>
            <w:tcW w:w="9300" w:type="dxa"/>
            <w:hideMark/>
          </w:tcPr>
          <w:p w14:paraId="55CA4972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lastRenderedPageBreak/>
              <w:t>……………………………………………………………………………………………………</w:t>
            </w:r>
          </w:p>
        </w:tc>
      </w:tr>
      <w:tr w:rsidR="006B1653" w:rsidRPr="008712A4" w14:paraId="7CED158C" w14:textId="77777777" w:rsidTr="006B1653">
        <w:tc>
          <w:tcPr>
            <w:tcW w:w="9300" w:type="dxa"/>
            <w:hideMark/>
          </w:tcPr>
          <w:p w14:paraId="11B58CF4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179AFF78" w14:textId="77777777" w:rsidTr="006B1653">
        <w:tc>
          <w:tcPr>
            <w:tcW w:w="9300" w:type="dxa"/>
            <w:hideMark/>
          </w:tcPr>
          <w:p w14:paraId="2E60A2CE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4C5297EB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</w:tbl>
    <w:p w14:paraId="3047640E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p w14:paraId="3DD62F2C" w14:textId="77777777" w:rsidR="006B1653" w:rsidRPr="008712A4" w:rsidRDefault="006B1653" w:rsidP="006B1653">
      <w:pPr>
        <w:spacing w:line="276" w:lineRule="auto"/>
        <w:rPr>
          <w:rFonts w:ascii="Arial" w:hAnsi="Arial" w:cs="Arial"/>
          <w:bCs/>
          <w:i/>
          <w:sz w:val="22"/>
          <w:szCs w:val="22"/>
        </w:rPr>
      </w:pPr>
    </w:p>
    <w:p w14:paraId="5CDC8CC4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prawdą.</w:t>
      </w:r>
    </w:p>
    <w:p w14:paraId="1411169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6E9D75F3" w14:textId="77777777" w:rsidR="006B1653" w:rsidRPr="008712A4" w:rsidRDefault="006B1653" w:rsidP="006B1653">
      <w:pPr>
        <w:pStyle w:val="Tekstpodstawowywcity2"/>
        <w:spacing w:line="276" w:lineRule="auto"/>
        <w:jc w:val="both"/>
        <w:rPr>
          <w:sz w:val="22"/>
          <w:szCs w:val="22"/>
        </w:rPr>
      </w:pPr>
    </w:p>
    <w:p w14:paraId="29C2E137" w14:textId="77777777" w:rsidR="006B1653" w:rsidRPr="008712A4" w:rsidRDefault="006B1653" w:rsidP="006B1653">
      <w:pPr>
        <w:pStyle w:val="Tekstpodstawowywcity2"/>
        <w:spacing w:line="276" w:lineRule="auto"/>
        <w:ind w:left="991" w:firstLine="425"/>
        <w:jc w:val="both"/>
        <w:rPr>
          <w:sz w:val="22"/>
          <w:szCs w:val="22"/>
        </w:rPr>
      </w:pPr>
      <w:r w:rsidRPr="008712A4">
        <w:rPr>
          <w:sz w:val="22"/>
          <w:szCs w:val="22"/>
        </w:rPr>
        <w:t>………………………………………………………..</w:t>
      </w:r>
    </w:p>
    <w:p w14:paraId="3446D139" w14:textId="77777777" w:rsidR="006B1653" w:rsidRPr="008712A4" w:rsidRDefault="006B1653" w:rsidP="006B1653">
      <w:pPr>
        <w:spacing w:after="200"/>
        <w:jc w:val="center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Podpis osoby/osób upoważnionej/</w:t>
      </w:r>
      <w:proofErr w:type="spellStart"/>
      <w:r w:rsidRPr="008712A4">
        <w:rPr>
          <w:rFonts w:ascii="Arial" w:hAnsi="Arial" w:cs="Arial"/>
          <w:sz w:val="22"/>
          <w:szCs w:val="22"/>
        </w:rPr>
        <w:t>ych</w:t>
      </w:r>
      <w:proofErr w:type="spellEnd"/>
      <w:r w:rsidRPr="008712A4">
        <w:rPr>
          <w:rFonts w:ascii="Arial" w:hAnsi="Arial" w:cs="Arial"/>
          <w:sz w:val="22"/>
          <w:szCs w:val="22"/>
        </w:rPr>
        <w:t xml:space="preserve"> do występowania w imieniu Wykonawców.</w:t>
      </w:r>
    </w:p>
    <w:p w14:paraId="1BD5542C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/>
          <w:bCs/>
          <w:i/>
          <w:iCs/>
          <w:sz w:val="22"/>
          <w:szCs w:val="22"/>
        </w:rPr>
      </w:pPr>
    </w:p>
    <w:p w14:paraId="620AD501" w14:textId="77777777" w:rsidR="006B1653" w:rsidRPr="001B2613" w:rsidRDefault="006B1653" w:rsidP="001B2613">
      <w:pPr>
        <w:suppressAutoHyphens w:val="0"/>
        <w:jc w:val="center"/>
        <w:rPr>
          <w:rFonts w:ascii="Arial" w:eastAsia="Times New Roman" w:hAnsi="Arial" w:cs="Arial"/>
          <w:b/>
          <w:bCs/>
          <w:i/>
          <w:iCs/>
          <w:color w:val="FF0000"/>
          <w:sz w:val="20"/>
          <w:szCs w:val="20"/>
        </w:rPr>
      </w:pPr>
    </w:p>
    <w:p w14:paraId="777C0452" w14:textId="2EAFE6E3" w:rsidR="006B1653" w:rsidRPr="001B2613" w:rsidRDefault="006B1653" w:rsidP="001B2613">
      <w:pPr>
        <w:suppressAutoHyphens w:val="0"/>
        <w:jc w:val="center"/>
        <w:rPr>
          <w:rFonts w:ascii="Arial" w:hAnsi="Arial" w:cs="Arial"/>
          <w:color w:val="FF0000"/>
          <w:sz w:val="16"/>
          <w:szCs w:val="20"/>
        </w:rPr>
      </w:pPr>
      <w:r w:rsidRPr="001B2613">
        <w:rPr>
          <w:rFonts w:ascii="Arial" w:eastAsia="Times New Roman" w:hAnsi="Arial" w:cs="Arial"/>
          <w:bCs/>
          <w:iCs/>
          <w:color w:val="FF0000"/>
          <w:sz w:val="16"/>
          <w:szCs w:val="20"/>
        </w:rPr>
        <w:t>Oświadczenie należy podpisać</w:t>
      </w:r>
      <w:r w:rsidR="001B2613" w:rsidRPr="001B2613">
        <w:rPr>
          <w:rFonts w:ascii="Arial" w:eastAsia="Times New Roman" w:hAnsi="Arial" w:cs="Arial"/>
          <w:bCs/>
          <w:iCs/>
          <w:color w:val="FF0000"/>
          <w:sz w:val="16"/>
          <w:szCs w:val="20"/>
        </w:rPr>
        <w:t xml:space="preserve"> </w:t>
      </w:r>
      <w:r w:rsidRPr="001B2613">
        <w:rPr>
          <w:rFonts w:ascii="Arial" w:eastAsia="Times New Roman" w:hAnsi="Arial" w:cs="Arial"/>
          <w:bCs/>
          <w:iCs/>
          <w:color w:val="FF0000"/>
          <w:sz w:val="16"/>
          <w:szCs w:val="20"/>
        </w:rPr>
        <w:t>kwalifikowanym podpisem elektronicznym lub podpisem zaufanym lub podpisem osobistym</w:t>
      </w:r>
    </w:p>
    <w:p w14:paraId="6BBEB632" w14:textId="77777777" w:rsidR="00127557" w:rsidRPr="008712A4" w:rsidRDefault="00127557">
      <w:pPr>
        <w:rPr>
          <w:rFonts w:ascii="Arial" w:hAnsi="Arial" w:cs="Arial"/>
          <w:sz w:val="22"/>
          <w:szCs w:val="22"/>
        </w:rPr>
      </w:pPr>
    </w:p>
    <w:sectPr w:rsidR="00127557" w:rsidRPr="008712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BEDF3" w14:textId="77777777" w:rsidR="00853594" w:rsidRDefault="00853594" w:rsidP="008D53F5">
      <w:r>
        <w:separator/>
      </w:r>
    </w:p>
  </w:endnote>
  <w:endnote w:type="continuationSeparator" w:id="0">
    <w:p w14:paraId="4F0A4C61" w14:textId="77777777" w:rsidR="00853594" w:rsidRDefault="00853594" w:rsidP="008D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01D8B" w14:textId="77777777" w:rsidR="008D53F5" w:rsidRDefault="008D53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8E8D2" w14:textId="77777777" w:rsidR="008D53F5" w:rsidRDefault="008D53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558DC" w14:textId="77777777" w:rsidR="008D53F5" w:rsidRDefault="008D5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A1743" w14:textId="77777777" w:rsidR="00853594" w:rsidRDefault="00853594" w:rsidP="008D53F5">
      <w:r>
        <w:separator/>
      </w:r>
    </w:p>
  </w:footnote>
  <w:footnote w:type="continuationSeparator" w:id="0">
    <w:p w14:paraId="5E0969AD" w14:textId="77777777" w:rsidR="00853594" w:rsidRDefault="00853594" w:rsidP="008D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355C2" w14:textId="77777777" w:rsidR="008D53F5" w:rsidRDefault="008D5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76D45" w14:textId="77777777" w:rsidR="008D53F5" w:rsidRDefault="008D5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3A70F" w14:textId="77777777" w:rsidR="008D53F5" w:rsidRDefault="008D5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3pt;height:3pt;visibility:visible;mso-wrap-style:square" o:bullet="t">
        <v:imagedata r:id="rId1" o:title=""/>
      </v:shape>
    </w:pict>
  </w:numPicBullet>
  <w:abstractNum w:abstractNumId="0" w15:restartNumberingAfterBreak="0">
    <w:nsid w:val="554574D0"/>
    <w:multiLevelType w:val="hybridMultilevel"/>
    <w:tmpl w:val="3BDA7FC0"/>
    <w:lvl w:ilvl="0" w:tplc="7E6C8C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EEDB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1664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3CA0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F28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21D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50C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60B9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040D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40898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F7"/>
    <w:rsid w:val="00007467"/>
    <w:rsid w:val="00127557"/>
    <w:rsid w:val="001B2613"/>
    <w:rsid w:val="002A5C1E"/>
    <w:rsid w:val="00327A26"/>
    <w:rsid w:val="00421FF7"/>
    <w:rsid w:val="006158FD"/>
    <w:rsid w:val="006B1653"/>
    <w:rsid w:val="007001F9"/>
    <w:rsid w:val="007427A6"/>
    <w:rsid w:val="00853594"/>
    <w:rsid w:val="008712A4"/>
    <w:rsid w:val="008757D2"/>
    <w:rsid w:val="008D53F5"/>
    <w:rsid w:val="00B22DE1"/>
    <w:rsid w:val="00BF6765"/>
    <w:rsid w:val="00C333B3"/>
    <w:rsid w:val="00EB741B"/>
    <w:rsid w:val="00EE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1CFDA"/>
  <w15:chartTrackingRefBased/>
  <w15:docId w15:val="{5E31BBED-7A5C-4025-9F44-70117820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653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6B1653"/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165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6B1653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B1653"/>
    <w:rPr>
      <w:rFonts w:ascii="Arial" w:eastAsia="Times New Roman" w:hAnsi="Arial" w:cs="Arial"/>
      <w:sz w:val="20"/>
      <w:szCs w:val="20"/>
      <w:lang w:eastAsia="zh-CN"/>
    </w:rPr>
  </w:style>
  <w:style w:type="paragraph" w:styleId="Bezodstpw">
    <w:name w:val="No Spacing"/>
    <w:qFormat/>
    <w:rsid w:val="006B1653"/>
    <w:pPr>
      <w:suppressAutoHyphens/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/>
    </w:rPr>
  </w:style>
  <w:style w:type="paragraph" w:customStyle="1" w:styleId="Zawartotabeli">
    <w:name w:val="Zawartość tabeli"/>
    <w:basedOn w:val="Normalny"/>
    <w:qFormat/>
    <w:rsid w:val="006B1653"/>
    <w:pPr>
      <w:widowControl w:val="0"/>
      <w:suppressLineNumbers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A5C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A5C1E"/>
    <w:rPr>
      <w:rFonts w:ascii="Calibri" w:eastAsia="Calibri" w:hAnsi="Calibri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22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7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7D697-3B10-448B-AFA2-22FDC3EAA0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6EA6E9-DEB1-45AB-929B-F25D22183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71FA91-8036-46A3-ACB4-26D961954F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Bartek Baziak</cp:lastModifiedBy>
  <cp:revision>5</cp:revision>
  <dcterms:created xsi:type="dcterms:W3CDTF">2022-08-31T20:42:00Z</dcterms:created>
  <dcterms:modified xsi:type="dcterms:W3CDTF">2022-11-12T07:28:00Z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