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0218A088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11</w:t>
      </w:r>
      <w:r w:rsidR="0088546A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6917"/>
        <w:gridCol w:w="2439"/>
      </w:tblGrid>
      <w:tr w:rsidR="009868E7" w:rsidRPr="00A85027" w14:paraId="02864E05" w14:textId="77777777" w:rsidTr="00781578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070E343D" w14:textId="77777777" w:rsidR="009868E7" w:rsidRPr="00A85027" w:rsidRDefault="009868E7" w:rsidP="00781578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6F6BB90" w14:textId="77777777" w:rsidR="009868E7" w:rsidRPr="00A85027" w:rsidRDefault="009868E7" w:rsidP="00781578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9868E7" w:rsidRPr="00A85027" w14:paraId="5C815368" w14:textId="77777777" w:rsidTr="00781578">
        <w:trPr>
          <w:trHeight w:val="422"/>
        </w:trPr>
        <w:tc>
          <w:tcPr>
            <w:tcW w:w="6917" w:type="dxa"/>
            <w:vAlign w:val="center"/>
          </w:tcPr>
          <w:p w14:paraId="756BCCF6" w14:textId="77777777" w:rsidR="009868E7" w:rsidRPr="0030404C" w:rsidRDefault="009868E7" w:rsidP="00781578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>mikro</w:t>
            </w:r>
            <w:r w:rsidRPr="0030404C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przedsiębiorstwem</w:t>
            </w:r>
          </w:p>
        </w:tc>
        <w:tc>
          <w:tcPr>
            <w:tcW w:w="2439" w:type="dxa"/>
            <w:vAlign w:val="center"/>
          </w:tcPr>
          <w:p w14:paraId="43A2ED95" w14:textId="77777777" w:rsidR="009868E7" w:rsidRPr="0030404C" w:rsidRDefault="009868E7" w:rsidP="00781578">
            <w:pPr>
              <w:spacing w:line="360" w:lineRule="auto"/>
              <w:ind w:lef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8E7" w:rsidRPr="00A85027" w14:paraId="6609601A" w14:textId="77777777" w:rsidTr="00781578">
        <w:trPr>
          <w:trHeight w:val="422"/>
        </w:trPr>
        <w:tc>
          <w:tcPr>
            <w:tcW w:w="6917" w:type="dxa"/>
            <w:vAlign w:val="center"/>
          </w:tcPr>
          <w:p w14:paraId="6869944C" w14:textId="77777777" w:rsidR="009868E7" w:rsidRPr="0030404C" w:rsidRDefault="009868E7" w:rsidP="00781578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>małym przedsiębiorstwem</w:t>
            </w:r>
          </w:p>
        </w:tc>
        <w:tc>
          <w:tcPr>
            <w:tcW w:w="2439" w:type="dxa"/>
          </w:tcPr>
          <w:p w14:paraId="356B0772" w14:textId="77777777" w:rsidR="009868E7" w:rsidRPr="0030404C" w:rsidRDefault="009868E7" w:rsidP="00781578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8E7" w:rsidRPr="00A85027" w14:paraId="0C69101C" w14:textId="77777777" w:rsidTr="00781578">
        <w:trPr>
          <w:trHeight w:val="422"/>
        </w:trPr>
        <w:tc>
          <w:tcPr>
            <w:tcW w:w="6917" w:type="dxa"/>
            <w:vAlign w:val="center"/>
          </w:tcPr>
          <w:p w14:paraId="10B8AE6C" w14:textId="77777777" w:rsidR="009868E7" w:rsidRPr="0030404C" w:rsidRDefault="009868E7" w:rsidP="00781578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>średnim przedsiębiorstwem</w:t>
            </w:r>
          </w:p>
        </w:tc>
        <w:tc>
          <w:tcPr>
            <w:tcW w:w="2439" w:type="dxa"/>
          </w:tcPr>
          <w:p w14:paraId="18082B12" w14:textId="77777777" w:rsidR="009868E7" w:rsidRPr="0030404C" w:rsidRDefault="009868E7" w:rsidP="00781578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8E7" w:rsidRPr="00A85027" w14:paraId="5A8FD2B0" w14:textId="77777777" w:rsidTr="00781578">
        <w:trPr>
          <w:trHeight w:val="422"/>
        </w:trPr>
        <w:tc>
          <w:tcPr>
            <w:tcW w:w="6917" w:type="dxa"/>
            <w:vAlign w:val="center"/>
          </w:tcPr>
          <w:p w14:paraId="359BA8FC" w14:textId="77777777" w:rsidR="009868E7" w:rsidRPr="0030404C" w:rsidRDefault="009868E7" w:rsidP="00781578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 xml:space="preserve">osobą fizyczną </w:t>
            </w:r>
            <w:r w:rsidRPr="0030404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nieprowadzącą</w:t>
            </w: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 xml:space="preserve"> działalności gospodarczej</w:t>
            </w:r>
          </w:p>
        </w:tc>
        <w:tc>
          <w:tcPr>
            <w:tcW w:w="2439" w:type="dxa"/>
          </w:tcPr>
          <w:p w14:paraId="2FAEA8D5" w14:textId="77777777" w:rsidR="009868E7" w:rsidRPr="0030404C" w:rsidRDefault="009868E7" w:rsidP="00781578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8E7" w:rsidRPr="00A85027" w14:paraId="293ADC7F" w14:textId="77777777" w:rsidTr="00781578">
        <w:trPr>
          <w:trHeight w:val="422"/>
        </w:trPr>
        <w:tc>
          <w:tcPr>
            <w:tcW w:w="6917" w:type="dxa"/>
            <w:vAlign w:val="center"/>
          </w:tcPr>
          <w:p w14:paraId="5A928593" w14:textId="77777777" w:rsidR="009868E7" w:rsidRPr="0030404C" w:rsidRDefault="009868E7" w:rsidP="00781578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4C">
              <w:rPr>
                <w:rFonts w:asciiTheme="minorHAnsi" w:hAnsiTheme="minorHAnsi" w:cstheme="minorHAnsi"/>
                <w:sz w:val="22"/>
                <w:szCs w:val="22"/>
              </w:rPr>
              <w:t>inny rodzaj: …………………………………………………………</w:t>
            </w:r>
          </w:p>
        </w:tc>
        <w:tc>
          <w:tcPr>
            <w:tcW w:w="2439" w:type="dxa"/>
          </w:tcPr>
          <w:p w14:paraId="421B37DC" w14:textId="77777777" w:rsidR="009868E7" w:rsidRPr="0030404C" w:rsidRDefault="009868E7" w:rsidP="00781578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10A2F0" w14:textId="77777777" w:rsidR="009868E7" w:rsidRDefault="009868E7" w:rsidP="006C66BB">
      <w:pPr>
        <w:jc w:val="both"/>
        <w:rPr>
          <w:rFonts w:cs="Calibri"/>
          <w:sz w:val="20"/>
          <w:szCs w:val="20"/>
        </w:rPr>
      </w:pPr>
    </w:p>
    <w:p w14:paraId="4220BAC6" w14:textId="77777777" w:rsidR="009868E7" w:rsidRDefault="009868E7" w:rsidP="006C66BB">
      <w:pPr>
        <w:jc w:val="both"/>
        <w:rPr>
          <w:rFonts w:cs="Calibri"/>
          <w:sz w:val="20"/>
          <w:szCs w:val="20"/>
        </w:rPr>
      </w:pPr>
    </w:p>
    <w:p w14:paraId="4DFBDBB4" w14:textId="3B47875C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proofErr w:type="gramStart"/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  <w:proofErr w:type="gramEnd"/>
    </w:p>
    <w:p w14:paraId="7338F87F" w14:textId="77777777" w:rsidR="006C66BB" w:rsidRDefault="006C66BB" w:rsidP="006C66BB">
      <w:pPr>
        <w:rPr>
          <w:rFonts w:ascii="Times New Roman" w:hAnsi="Times New Roman" w:cs="Times New Roman"/>
        </w:rPr>
      </w:pPr>
      <w:proofErr w:type="gramStart"/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proofErr w:type="gramEnd"/>
      <w:r>
        <w:rPr>
          <w:rFonts w:ascii="Times New Roman" w:hAnsi="Times New Roman"/>
        </w:rPr>
        <w:t xml:space="preserve"> </w:t>
      </w:r>
    </w:p>
    <w:p w14:paraId="635AA6B6" w14:textId="77777777" w:rsidR="006C66BB" w:rsidRDefault="006C66BB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252535CD" w14:textId="06CF2DAB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88546A" w:rsidRPr="0088546A">
        <w:rPr>
          <w:rFonts w:asciiTheme="minorHAnsi" w:hAnsiTheme="minorHAnsi" w:cstheme="minorHAnsi"/>
          <w:b/>
          <w:sz w:val="22"/>
          <w:szCs w:val="24"/>
        </w:rPr>
        <w:t>Konserwacja urządzeń teletechnicznych - stała obsługa w obiektach PK w Krakowie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1127"/>
        <w:gridCol w:w="3971"/>
        <w:gridCol w:w="4111"/>
      </w:tblGrid>
      <w:tr w:rsidR="007327B4" w:rsidRPr="00A85027" w14:paraId="44D14D1C" w14:textId="77777777" w:rsidTr="007327B4">
        <w:tc>
          <w:tcPr>
            <w:tcW w:w="612" w:type="pct"/>
            <w:shd w:val="clear" w:color="auto" w:fill="D9D9D9" w:themeFill="background1" w:themeFillShade="D9"/>
          </w:tcPr>
          <w:p w14:paraId="79B1BE26" w14:textId="6A8A6656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>
              <w:rPr>
                <w:rFonts w:asciiTheme="minorHAnsi" w:hAnsiTheme="minorHAnsi" w:cstheme="minorHAnsi"/>
                <w:b/>
                <w:szCs w:val="28"/>
              </w:rPr>
              <w:t>Nr zadania</w:t>
            </w:r>
          </w:p>
        </w:tc>
        <w:tc>
          <w:tcPr>
            <w:tcW w:w="2156" w:type="pct"/>
            <w:shd w:val="clear" w:color="auto" w:fill="D9D9D9" w:themeFill="background1" w:themeFillShade="D9"/>
            <w:vAlign w:val="center"/>
          </w:tcPr>
          <w:p w14:paraId="5B29FDC9" w14:textId="4DA2BF7D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0" w:name="_Hlk99900422"/>
            <w:r w:rsidRPr="00C1290D">
              <w:rPr>
                <w:rFonts w:asciiTheme="minorHAnsi" w:hAnsiTheme="minorHAnsi" w:cstheme="minorHAnsi"/>
                <w:b/>
                <w:szCs w:val="28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Cs w:val="28"/>
              </w:rPr>
              <w:t>bru</w:t>
            </w:r>
            <w:r w:rsidRPr="00C1290D">
              <w:rPr>
                <w:rFonts w:asciiTheme="minorHAnsi" w:hAnsiTheme="minorHAnsi" w:cstheme="minorHAnsi"/>
                <w:b/>
                <w:szCs w:val="28"/>
              </w:rPr>
              <w:t xml:space="preserve">tto </w:t>
            </w:r>
            <w:r>
              <w:rPr>
                <w:rFonts w:asciiTheme="minorHAnsi" w:hAnsiTheme="minorHAnsi" w:cstheme="minorHAnsi"/>
                <w:bCs/>
                <w:sz w:val="22"/>
              </w:rPr>
              <w:t>za 1 miesiąc realizacji zamówienia</w:t>
            </w:r>
          </w:p>
        </w:tc>
        <w:tc>
          <w:tcPr>
            <w:tcW w:w="2232" w:type="pct"/>
            <w:shd w:val="clear" w:color="auto" w:fill="D9D9D9" w:themeFill="background1" w:themeFillShade="D9"/>
            <w:vAlign w:val="center"/>
          </w:tcPr>
          <w:p w14:paraId="2467FFE9" w14:textId="41E1268A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Cs w:val="28"/>
              </w:rPr>
              <w:t>bru</w:t>
            </w:r>
            <w:r w:rsidRPr="00C1290D">
              <w:rPr>
                <w:rFonts w:asciiTheme="minorHAnsi" w:hAnsiTheme="minorHAnsi" w:cstheme="minorHAnsi"/>
                <w:b/>
                <w:szCs w:val="28"/>
              </w:rPr>
              <w:t xml:space="preserve">tto </w:t>
            </w:r>
            <w:r>
              <w:rPr>
                <w:rFonts w:asciiTheme="minorHAnsi" w:hAnsiTheme="minorHAnsi" w:cstheme="minorHAnsi"/>
                <w:bCs/>
                <w:sz w:val="22"/>
              </w:rPr>
              <w:t>za cały okres realizacji zamówienia</w:t>
            </w:r>
          </w:p>
        </w:tc>
      </w:tr>
      <w:tr w:rsidR="007327B4" w:rsidRPr="00A85027" w14:paraId="7B5FAED8" w14:textId="77777777" w:rsidTr="007327B4">
        <w:trPr>
          <w:trHeight w:val="624"/>
        </w:trPr>
        <w:tc>
          <w:tcPr>
            <w:tcW w:w="612" w:type="pct"/>
            <w:shd w:val="clear" w:color="auto" w:fill="E2EFD9" w:themeFill="accent6" w:themeFillTint="33"/>
            <w:vAlign w:val="center"/>
          </w:tcPr>
          <w:p w14:paraId="3DCD6545" w14:textId="3A024506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56" w:type="pct"/>
            <w:shd w:val="clear" w:color="auto" w:fill="E2EFD9" w:themeFill="accent6" w:themeFillTint="33"/>
            <w:vAlign w:val="center"/>
          </w:tcPr>
          <w:p w14:paraId="7857BFB7" w14:textId="32D8AF64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2" w:type="pct"/>
            <w:shd w:val="clear" w:color="auto" w:fill="E2EFD9" w:themeFill="accent6" w:themeFillTint="33"/>
            <w:vAlign w:val="center"/>
          </w:tcPr>
          <w:p w14:paraId="0C60DF35" w14:textId="77777777" w:rsidR="007327B4" w:rsidRPr="00C1290D" w:rsidRDefault="007327B4" w:rsidP="007327B4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327B4" w:rsidRPr="00A85027" w14:paraId="594B54D5" w14:textId="77777777" w:rsidTr="007327B4">
        <w:trPr>
          <w:trHeight w:val="624"/>
        </w:trPr>
        <w:tc>
          <w:tcPr>
            <w:tcW w:w="612" w:type="pct"/>
            <w:shd w:val="clear" w:color="auto" w:fill="DEEAF6" w:themeFill="accent1" w:themeFillTint="33"/>
            <w:vAlign w:val="center"/>
          </w:tcPr>
          <w:p w14:paraId="7FFBB3AE" w14:textId="041EC243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56" w:type="pct"/>
            <w:shd w:val="clear" w:color="auto" w:fill="DEEAF6" w:themeFill="accent1" w:themeFillTint="33"/>
            <w:vAlign w:val="center"/>
          </w:tcPr>
          <w:p w14:paraId="76292247" w14:textId="77777777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2" w:type="pct"/>
            <w:shd w:val="clear" w:color="auto" w:fill="DEEAF6" w:themeFill="accent1" w:themeFillTint="33"/>
            <w:vAlign w:val="center"/>
          </w:tcPr>
          <w:p w14:paraId="7691FAB1" w14:textId="77777777" w:rsidR="007327B4" w:rsidRPr="00C1290D" w:rsidRDefault="007327B4" w:rsidP="007327B4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bookmarkEnd w:id="0"/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6C66BB" w:rsidRPr="002B4C06" w14:paraId="12595BB2" w14:textId="77777777" w:rsidTr="007327B4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gramStart"/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wyłącznie</w:t>
            </w:r>
            <w:proofErr w:type="gramEnd"/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E603FF8" w14:textId="38567329" w:rsidR="00EF4573" w:rsidRDefault="00EF4573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Oświadczenie</w:t>
      </w:r>
      <w:r w:rsidR="00001B90">
        <w:rPr>
          <w:rFonts w:asciiTheme="minorHAnsi" w:hAnsiTheme="minorHAnsi" w:cstheme="minorHAnsi"/>
          <w:sz w:val="22"/>
          <w:szCs w:val="22"/>
        </w:rPr>
        <w:t xml:space="preserve"> dot. Możliwości technicznych usunięcia usterki lub awarii w określonym czasie.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1560"/>
        <w:gridCol w:w="7654"/>
      </w:tblGrid>
      <w:tr w:rsidR="00EF4573" w14:paraId="3E2CBF78" w14:textId="77777777" w:rsidTr="00EF4573">
        <w:tc>
          <w:tcPr>
            <w:tcW w:w="1560" w:type="dxa"/>
            <w:shd w:val="clear" w:color="auto" w:fill="E2EFD9" w:themeFill="accent6" w:themeFillTint="33"/>
          </w:tcPr>
          <w:p w14:paraId="3444476F" w14:textId="4D888814" w:rsidR="00EF4573" w:rsidRDefault="00EF4573" w:rsidP="00EF4573">
            <w:pPr>
              <w:spacing w:before="24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Dotyczy zadania nr 1</w:t>
            </w:r>
          </w:p>
        </w:tc>
        <w:tc>
          <w:tcPr>
            <w:tcW w:w="7654" w:type="dxa"/>
            <w:shd w:val="clear" w:color="auto" w:fill="E2EFD9" w:themeFill="accent6" w:themeFillTint="33"/>
          </w:tcPr>
          <w:p w14:paraId="4E1176D0" w14:textId="2EE6A22E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Oświadczam, że mam możliwości techniczne i zapewniam usunięcie usterki lub awarii urządzeń w ciągu określonego czasu tj.: </w:t>
            </w:r>
          </w:p>
          <w:p w14:paraId="60E87BDA" w14:textId="51E43C6D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3275E4C" w14:textId="77777777" w:rsidR="00EF4573" w:rsidRPr="00DE1C46" w:rsidRDefault="00EF4573" w:rsidP="00EF4573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do 45 min, przy usuwaniu awarii w dniach pracy pracowników administracji Zamawiającego tj. od poniedziałku do piątku od godz. 7 do godz.15</w:t>
            </w:r>
          </w:p>
          <w:p w14:paraId="38594A6C" w14:textId="2FE29C48" w:rsidR="00EF4573" w:rsidRPr="00DE1C46" w:rsidRDefault="00EF4573" w:rsidP="00EF4573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 3 godzin lub w terminie uzgodnionym telefonicznie z osobą zgłaszającą uszkodzenie, przy usuwaniu awarii w godzinach i dniach nie wymienionych w ustępie a) </w:t>
            </w:r>
          </w:p>
          <w:p w14:paraId="3BEF0075" w14:textId="094F2967" w:rsidR="00EF4573" w:rsidRPr="00DE1C46" w:rsidRDefault="00EF4573" w:rsidP="00EF4573">
            <w:pPr>
              <w:numPr>
                <w:ilvl w:val="0"/>
                <w:numId w:val="25"/>
              </w:numPr>
              <w:tabs>
                <w:tab w:val="num" w:pos="1620"/>
              </w:tabs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w wypadkach mających wpływ na ciągłość pracy całego systemu DGT, czas reakcji od momentu zgłoszenia nie może być dłuższy niż 1 godzina.</w:t>
            </w:r>
          </w:p>
          <w:p w14:paraId="3FD093E1" w14:textId="77777777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A753987" w14:textId="36BE0A38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Oświadcz</w:t>
            </w:r>
            <w:r w:rsidR="00DE1C46"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am</w:t>
            </w: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że zgłoszenia awarii będę przyjmował całodobowo, od poniedziałku do niedzieli, </w:t>
            </w:r>
            <w:r w:rsidR="00662474" w:rsidRPr="00662474">
              <w:rPr>
                <w:rFonts w:asciiTheme="minorHAnsi" w:hAnsiTheme="minorHAnsi" w:cstheme="minorHAnsi"/>
                <w:bCs/>
                <w:sz w:val="22"/>
                <w:szCs w:val="22"/>
              </w:rPr>
              <w:t>telefonicznie, pod numer wskazany w umowie.</w:t>
            </w:r>
            <w:bookmarkStart w:id="1" w:name="_GoBack"/>
            <w:bookmarkEnd w:id="1"/>
          </w:p>
        </w:tc>
      </w:tr>
      <w:tr w:rsidR="00EF4573" w14:paraId="3D9C30D5" w14:textId="77777777" w:rsidTr="00EF4573">
        <w:tc>
          <w:tcPr>
            <w:tcW w:w="1560" w:type="dxa"/>
            <w:shd w:val="clear" w:color="auto" w:fill="D9E2F3" w:themeFill="accent5" w:themeFillTint="33"/>
          </w:tcPr>
          <w:p w14:paraId="55BA26C0" w14:textId="379D444E" w:rsidR="00EF4573" w:rsidRDefault="00EF4573" w:rsidP="00EF4573">
            <w:pPr>
              <w:spacing w:before="24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Dotyczy zadania nr 2</w:t>
            </w:r>
          </w:p>
        </w:tc>
        <w:tc>
          <w:tcPr>
            <w:tcW w:w="7654" w:type="dxa"/>
            <w:shd w:val="clear" w:color="auto" w:fill="D9E2F3" w:themeFill="accent5" w:themeFillTint="33"/>
          </w:tcPr>
          <w:p w14:paraId="0E230A76" w14:textId="77777777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Oświadczam, że mam możliwości techniczne i zapewniam usunięcie usterki lub awarii urządzeń w ciągu określonego czasu tj.: </w:t>
            </w:r>
          </w:p>
          <w:p w14:paraId="65A5B4DD" w14:textId="77777777" w:rsidR="00EF4573" w:rsidRPr="00DE1C46" w:rsidRDefault="00EF4573" w:rsidP="00EF457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1186950" w14:textId="36D9BB4D" w:rsidR="00EF4573" w:rsidRPr="00DE1C46" w:rsidRDefault="00EF4573" w:rsidP="00EF4573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 3 godzin lub w terminie uzgodnionym telefonicznie z osobą zgłaszającą uszkodzenie, przy usuwaniu awarii przez wszystkie dni tygodnia za wyjątkiem pory nocnej w godz. 22:00 do 7:00  </w:t>
            </w:r>
          </w:p>
          <w:p w14:paraId="1C82C98C" w14:textId="45C2F33D" w:rsidR="00EF4573" w:rsidRPr="00DE1C46" w:rsidRDefault="00EF4573" w:rsidP="00EF4573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w wypadkach mających wpływ na ciągłość pracy każdego z elementów systemu, czas reakcji od momentu zgłoszenia nie może być dłuższy niż 1 godzina.</w:t>
            </w:r>
          </w:p>
          <w:p w14:paraId="616D6A84" w14:textId="321D6996" w:rsidR="00EF4573" w:rsidRPr="00DE1C46" w:rsidRDefault="00EF4573" w:rsidP="00EF4573">
            <w:pPr>
              <w:spacing w:before="24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1C46">
              <w:rPr>
                <w:rFonts w:asciiTheme="minorHAnsi" w:hAnsiTheme="minorHAnsi" w:cstheme="minorHAnsi"/>
                <w:bCs/>
                <w:sz w:val="22"/>
                <w:szCs w:val="22"/>
              </w:rPr>
              <w:t>Oświadczenie, że zgłoszenia awarii będę przyjmował całodobowo, od poniedziałku do niedzieli</w:t>
            </w:r>
            <w:r w:rsidR="006624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telefonicznie, pod numer wskazany w umowie. </w:t>
            </w:r>
          </w:p>
        </w:tc>
      </w:tr>
    </w:tbl>
    <w:p w14:paraId="031F38B3" w14:textId="55FAB78B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7327B4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End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7327B4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7327B4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C6B6B2" w14:textId="77777777" w:rsidR="007327B4" w:rsidRDefault="007327B4" w:rsidP="007327B4">
      <w:pPr>
        <w:spacing w:line="360" w:lineRule="auto"/>
        <w:ind w:left="284"/>
        <w:jc w:val="both"/>
        <w:rPr>
          <w:rFonts w:asciiTheme="minorHAnsi" w:hAnsiTheme="minorHAnsi" w:cstheme="minorHAnsi"/>
        </w:rPr>
      </w:pPr>
    </w:p>
    <w:p w14:paraId="4BF2BF24" w14:textId="4D03D69A" w:rsidR="007327B4" w:rsidRPr="00BF7289" w:rsidRDefault="007327B4" w:rsidP="007327B4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 w:rsidRPr="007327B4">
        <w:rPr>
          <w:rFonts w:asciiTheme="minorHAnsi" w:hAnsiTheme="minorHAnsi" w:cstheme="minorHAnsi"/>
        </w:rPr>
        <w:lastRenderedPageBreak/>
        <w:t xml:space="preserve">Oświadczenie, </w:t>
      </w:r>
      <w:r w:rsidRPr="00BF7289">
        <w:rPr>
          <w:rFonts w:asciiTheme="minorHAnsi" w:hAnsiTheme="minorHAnsi" w:cstheme="minorHAnsi"/>
        </w:rPr>
        <w:t xml:space="preserve">składane w przypadku wykonawców wspólnie ubiegających się o udzielenie </w:t>
      </w:r>
      <w:proofErr w:type="gramStart"/>
      <w:r w:rsidRPr="00BF7289">
        <w:rPr>
          <w:rFonts w:asciiTheme="minorHAnsi" w:hAnsiTheme="minorHAnsi" w:cstheme="minorHAnsi"/>
        </w:rPr>
        <w:t>zamówienia  zgodne</w:t>
      </w:r>
      <w:proofErr w:type="gramEnd"/>
      <w:r w:rsidRPr="00BF7289">
        <w:rPr>
          <w:rFonts w:asciiTheme="minorHAnsi" w:hAnsiTheme="minorHAnsi" w:cstheme="minorHAnsi"/>
        </w:rPr>
        <w:t xml:space="preserve"> z pkt 1</w:t>
      </w:r>
      <w:r w:rsidR="00BF7289" w:rsidRPr="00BF7289">
        <w:rPr>
          <w:rFonts w:asciiTheme="minorHAnsi" w:hAnsiTheme="minorHAnsi" w:cstheme="minorHAnsi"/>
        </w:rPr>
        <w:t>2</w:t>
      </w:r>
      <w:r w:rsidRPr="00BF7289">
        <w:rPr>
          <w:rFonts w:asciiTheme="minorHAnsi" w:hAnsiTheme="minorHAnsi" w:cstheme="minorHAnsi"/>
        </w:rPr>
        <w:t>.</w:t>
      </w:r>
      <w:r w:rsidR="00BF7289" w:rsidRPr="00BF7289">
        <w:rPr>
          <w:rFonts w:asciiTheme="minorHAnsi" w:hAnsiTheme="minorHAnsi" w:cstheme="minorHAnsi"/>
        </w:rPr>
        <w:t>3</w:t>
      </w:r>
      <w:r w:rsidRPr="00BF7289">
        <w:rPr>
          <w:rFonts w:asciiTheme="minorHAnsi" w:hAnsiTheme="minorHAnsi" w:cstheme="minorHAnsi"/>
        </w:rPr>
        <w:t xml:space="preserve"> </w:t>
      </w:r>
      <w:proofErr w:type="spellStart"/>
      <w:r w:rsidRPr="00BF7289">
        <w:rPr>
          <w:rFonts w:asciiTheme="minorHAnsi" w:hAnsiTheme="minorHAnsi" w:cstheme="minorHAnsi"/>
        </w:rPr>
        <w:t>SWZ</w:t>
      </w:r>
      <w:proofErr w:type="spellEnd"/>
    </w:p>
    <w:p w14:paraId="3A9BAB22" w14:textId="304D37A0" w:rsidR="007327B4" w:rsidRDefault="007327B4" w:rsidP="007327B4">
      <w:pPr>
        <w:spacing w:line="360" w:lineRule="auto"/>
        <w:jc w:val="both"/>
        <w:rPr>
          <w:rFonts w:asciiTheme="minorHAnsi" w:hAnsiTheme="minorHAnsi" w:cstheme="minorHAnsi"/>
        </w:rPr>
      </w:pPr>
      <w:r w:rsidRPr="007327B4">
        <w:rPr>
          <w:rFonts w:asciiTheme="minorHAnsi" w:hAnsiTheme="minorHAnsi" w:cstheme="minorHAnsi"/>
        </w:rPr>
        <w:t>Jako Wykonawcy wspólnie ubiegający się o udzielenie zamówienia oświadczamy, że wskazany poniżej Wykonawca wykona zakres zamówienia polegający na: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60"/>
        <w:gridCol w:w="2550"/>
        <w:gridCol w:w="6229"/>
      </w:tblGrid>
      <w:tr w:rsidR="007327B4" w:rsidRPr="00A85027" w14:paraId="35BC2500" w14:textId="77777777" w:rsidTr="007327B4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6F18F99" w14:textId="77777777" w:rsidR="007327B4" w:rsidRPr="00A85027" w:rsidRDefault="007327B4" w:rsidP="003D5B5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3106554" w14:textId="1809C8DC" w:rsidR="007327B4" w:rsidRPr="00A85027" w:rsidRDefault="007327B4" w:rsidP="003D5B5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27B4">
              <w:rPr>
                <w:rFonts w:asciiTheme="minorHAnsi" w:hAnsiTheme="minorHAnsi" w:cstheme="minorHAnsi"/>
                <w:sz w:val="22"/>
                <w:szCs w:val="22"/>
              </w:rPr>
              <w:t xml:space="preserve">Nazwa wykonawcy  </w:t>
            </w:r>
          </w:p>
        </w:tc>
        <w:tc>
          <w:tcPr>
            <w:tcW w:w="33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70C1631" w14:textId="5D9F1493" w:rsidR="007327B4" w:rsidRPr="00A85027" w:rsidRDefault="007327B4" w:rsidP="003D5B5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27B4">
              <w:rPr>
                <w:rFonts w:asciiTheme="minorHAnsi" w:hAnsiTheme="minorHAnsi" w:cstheme="minorHAnsi"/>
                <w:sz w:val="22"/>
                <w:szCs w:val="22"/>
              </w:rPr>
              <w:t xml:space="preserve">Zakres </w:t>
            </w:r>
            <w:proofErr w:type="gramStart"/>
            <w:r w:rsidRPr="007327B4">
              <w:rPr>
                <w:rFonts w:asciiTheme="minorHAnsi" w:hAnsiTheme="minorHAnsi" w:cstheme="minorHAnsi"/>
                <w:sz w:val="22"/>
                <w:szCs w:val="22"/>
              </w:rPr>
              <w:t>zamówienia ,</w:t>
            </w:r>
            <w:proofErr w:type="gramEnd"/>
            <w:r w:rsidRPr="007327B4">
              <w:rPr>
                <w:rFonts w:asciiTheme="minorHAnsi" w:hAnsiTheme="minorHAnsi" w:cstheme="minorHAnsi"/>
                <w:sz w:val="22"/>
                <w:szCs w:val="22"/>
              </w:rPr>
              <w:t xml:space="preserve"> który wykonają poszczególni wykonawcy</w:t>
            </w:r>
          </w:p>
        </w:tc>
      </w:tr>
      <w:tr w:rsidR="007327B4" w:rsidRPr="00A85027" w14:paraId="2F6AB931" w14:textId="77777777" w:rsidTr="007327B4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44A9E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4C2B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9CD04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27B4" w:rsidRPr="00A85027" w14:paraId="6A13A36C" w14:textId="77777777" w:rsidTr="007327B4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F631F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A5953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1C6C7" w14:textId="77777777" w:rsidR="007327B4" w:rsidRPr="00A85027" w:rsidRDefault="007327B4" w:rsidP="003D5B5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D5BD470" w14:textId="77777777" w:rsidR="007327B4" w:rsidRPr="007327B4" w:rsidRDefault="007327B4" w:rsidP="007327B4">
      <w:pPr>
        <w:spacing w:line="360" w:lineRule="auto"/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27C72D08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13521" w14:textId="77777777" w:rsidR="00E74397" w:rsidRDefault="00E74397">
      <w:r>
        <w:separator/>
      </w:r>
    </w:p>
  </w:endnote>
  <w:endnote w:type="continuationSeparator" w:id="0">
    <w:p w14:paraId="1B11D8C5" w14:textId="77777777" w:rsidR="00E74397" w:rsidRDefault="00E7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2AD0E" w14:textId="77777777" w:rsidR="00E74397" w:rsidRDefault="00E74397">
      <w:r>
        <w:separator/>
      </w:r>
    </w:p>
  </w:footnote>
  <w:footnote w:type="continuationSeparator" w:id="0">
    <w:p w14:paraId="79672FAB" w14:textId="77777777" w:rsidR="00E74397" w:rsidRDefault="00E74397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A6219"/>
    <w:multiLevelType w:val="hybridMultilevel"/>
    <w:tmpl w:val="4E2E8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6752E"/>
    <w:multiLevelType w:val="hybridMultilevel"/>
    <w:tmpl w:val="268AE60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467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DE0DD5"/>
    <w:multiLevelType w:val="hybridMultilevel"/>
    <w:tmpl w:val="39EC64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7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6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1B90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6667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0404C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2474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7B4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7F39F0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546A"/>
    <w:rsid w:val="008878EE"/>
    <w:rsid w:val="0089429C"/>
    <w:rsid w:val="008A2E1B"/>
    <w:rsid w:val="008A569F"/>
    <w:rsid w:val="008A6212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68E7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BF7289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360B"/>
    <w:rsid w:val="00DB20F0"/>
    <w:rsid w:val="00DC034D"/>
    <w:rsid w:val="00DC6375"/>
    <w:rsid w:val="00DC75EC"/>
    <w:rsid w:val="00DE1C46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4397"/>
    <w:rsid w:val="00E85462"/>
    <w:rsid w:val="00EA790D"/>
    <w:rsid w:val="00EC0743"/>
    <w:rsid w:val="00ED1C4A"/>
    <w:rsid w:val="00EE6D43"/>
    <w:rsid w:val="00EF457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53554C-10F8-426C-A1DB-01F81E2D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3</cp:revision>
  <cp:lastPrinted>2021-06-22T12:36:00Z</cp:lastPrinted>
  <dcterms:created xsi:type="dcterms:W3CDTF">2022-11-30T07:59:00Z</dcterms:created>
  <dcterms:modified xsi:type="dcterms:W3CDTF">2022-11-30T16:18:00Z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