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DEA06" w14:textId="77777777" w:rsidR="00FB7F50" w:rsidRPr="009C65CC" w:rsidRDefault="0038354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C65CC">
        <w:rPr>
          <w:sz w:val="22"/>
          <w:szCs w:val="22"/>
        </w:rPr>
        <w:t>Poznań</w:t>
      </w:r>
      <w:r w:rsidR="00FB7F50" w:rsidRPr="009C65CC">
        <w:rPr>
          <w:sz w:val="22"/>
          <w:szCs w:val="22"/>
        </w:rPr>
        <w:t xml:space="preserve"> dnia: </w:t>
      </w:r>
      <w:r w:rsidRPr="009C65CC">
        <w:rPr>
          <w:sz w:val="22"/>
          <w:szCs w:val="22"/>
        </w:rPr>
        <w:t>2022-12-09</w:t>
      </w:r>
    </w:p>
    <w:p w14:paraId="0111AF30" w14:textId="77777777" w:rsidR="0038354F" w:rsidRPr="009C65CC" w:rsidRDefault="0038354F" w:rsidP="00FB7F50">
      <w:pPr>
        <w:spacing w:after="40"/>
        <w:rPr>
          <w:b/>
          <w:bCs/>
          <w:sz w:val="22"/>
          <w:szCs w:val="22"/>
        </w:rPr>
      </w:pPr>
      <w:r w:rsidRPr="009C65CC">
        <w:rPr>
          <w:b/>
          <w:bCs/>
          <w:sz w:val="22"/>
          <w:szCs w:val="22"/>
        </w:rPr>
        <w:t>Szpital Wojewódzki w Poznaniu</w:t>
      </w:r>
    </w:p>
    <w:p w14:paraId="1E7A69FB" w14:textId="77777777" w:rsidR="00FB7F50" w:rsidRPr="009C65CC" w:rsidRDefault="0038354F" w:rsidP="00FB7F50">
      <w:pPr>
        <w:spacing w:after="40"/>
        <w:rPr>
          <w:b/>
          <w:bCs/>
          <w:sz w:val="22"/>
          <w:szCs w:val="22"/>
        </w:rPr>
      </w:pPr>
      <w:r w:rsidRPr="009C65CC">
        <w:rPr>
          <w:b/>
          <w:bCs/>
          <w:sz w:val="22"/>
          <w:szCs w:val="22"/>
        </w:rPr>
        <w:t>Dział Zamówień Publicznych</w:t>
      </w:r>
    </w:p>
    <w:p w14:paraId="594075BC" w14:textId="363C3ED5" w:rsidR="00FB7F50" w:rsidRPr="009C65CC" w:rsidRDefault="009C65CC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8354F" w:rsidRPr="009C65CC">
        <w:rPr>
          <w:sz w:val="22"/>
          <w:szCs w:val="22"/>
        </w:rPr>
        <w:t>Juraszów</w:t>
      </w:r>
      <w:r w:rsidR="00FB7F50" w:rsidRPr="009C65CC">
        <w:rPr>
          <w:sz w:val="22"/>
          <w:szCs w:val="22"/>
        </w:rPr>
        <w:t xml:space="preserve"> </w:t>
      </w:r>
      <w:r w:rsidR="0038354F" w:rsidRPr="009C65CC">
        <w:rPr>
          <w:sz w:val="22"/>
          <w:szCs w:val="22"/>
        </w:rPr>
        <w:t>7/19</w:t>
      </w:r>
    </w:p>
    <w:p w14:paraId="18F19171" w14:textId="77777777" w:rsidR="00FB7F50" w:rsidRPr="009C65CC" w:rsidRDefault="0038354F" w:rsidP="00FB7F50">
      <w:pPr>
        <w:rPr>
          <w:sz w:val="22"/>
          <w:szCs w:val="22"/>
        </w:rPr>
      </w:pPr>
      <w:r w:rsidRPr="009C65CC">
        <w:rPr>
          <w:sz w:val="22"/>
          <w:szCs w:val="22"/>
        </w:rPr>
        <w:t>60-479</w:t>
      </w:r>
      <w:r w:rsidR="00FB7F50" w:rsidRPr="009C65CC">
        <w:rPr>
          <w:sz w:val="22"/>
          <w:szCs w:val="22"/>
        </w:rPr>
        <w:t xml:space="preserve"> </w:t>
      </w:r>
      <w:r w:rsidRPr="009C65CC">
        <w:rPr>
          <w:sz w:val="22"/>
          <w:szCs w:val="22"/>
        </w:rPr>
        <w:t>Poznań</w:t>
      </w:r>
    </w:p>
    <w:p w14:paraId="46F1801C" w14:textId="77777777" w:rsidR="00FB7F50" w:rsidRPr="009C65CC" w:rsidRDefault="00FB7F50" w:rsidP="00FB7F50">
      <w:pPr>
        <w:rPr>
          <w:sz w:val="22"/>
          <w:szCs w:val="22"/>
        </w:rPr>
      </w:pPr>
    </w:p>
    <w:p w14:paraId="39CC8C9C" w14:textId="77777777" w:rsidR="00FB7F50" w:rsidRPr="009C65CC" w:rsidRDefault="00FB7F50" w:rsidP="00FB7F50">
      <w:pPr>
        <w:rPr>
          <w:sz w:val="22"/>
          <w:szCs w:val="22"/>
        </w:rPr>
      </w:pPr>
    </w:p>
    <w:p w14:paraId="773B1FB9" w14:textId="77777777" w:rsidR="00FB7F50" w:rsidRPr="009C65CC" w:rsidRDefault="00FB7F50" w:rsidP="00FB7F50">
      <w:pPr>
        <w:spacing w:line="276" w:lineRule="auto"/>
        <w:rPr>
          <w:sz w:val="22"/>
          <w:szCs w:val="22"/>
        </w:rPr>
      </w:pPr>
      <w:r w:rsidRPr="009C65CC">
        <w:rPr>
          <w:sz w:val="22"/>
          <w:szCs w:val="22"/>
        </w:rPr>
        <w:t>Pismo:</w:t>
      </w:r>
      <w:r w:rsidRPr="009C65CC">
        <w:rPr>
          <w:b/>
          <w:bCs/>
          <w:sz w:val="22"/>
          <w:szCs w:val="22"/>
        </w:rPr>
        <w:t xml:space="preserve"> </w:t>
      </w:r>
      <w:r w:rsidR="0038354F" w:rsidRPr="009C65CC">
        <w:rPr>
          <w:bCs/>
          <w:sz w:val="22"/>
          <w:szCs w:val="22"/>
        </w:rPr>
        <w:t>SZW/DZP/42/2022/27</w:t>
      </w:r>
    </w:p>
    <w:p w14:paraId="323D015B" w14:textId="77777777" w:rsidR="00E62859" w:rsidRPr="009C65CC" w:rsidRDefault="00E62859" w:rsidP="00FB7F50">
      <w:pPr>
        <w:spacing w:line="276" w:lineRule="auto"/>
        <w:rPr>
          <w:sz w:val="22"/>
          <w:szCs w:val="22"/>
        </w:rPr>
      </w:pPr>
    </w:p>
    <w:p w14:paraId="6969D15B" w14:textId="77777777" w:rsidR="00E62859" w:rsidRPr="009C65CC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9C65CC">
        <w:rPr>
          <w:b/>
          <w:sz w:val="22"/>
          <w:szCs w:val="22"/>
        </w:rPr>
        <w:t>WYKONAWCY</w:t>
      </w:r>
    </w:p>
    <w:p w14:paraId="1B916CF9" w14:textId="77777777" w:rsidR="00E62859" w:rsidRPr="009C65CC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9C65CC">
        <w:rPr>
          <w:sz w:val="22"/>
          <w:szCs w:val="22"/>
        </w:rPr>
        <w:t>ubiegający się o zamówienie</w:t>
      </w:r>
    </w:p>
    <w:p w14:paraId="350E48ED" w14:textId="77777777" w:rsidR="008642B3" w:rsidRPr="009C65CC" w:rsidRDefault="009F0E5C">
      <w:pPr>
        <w:pStyle w:val="Nagwek1"/>
        <w:spacing w:before="600"/>
        <w:rPr>
          <w:sz w:val="22"/>
          <w:szCs w:val="22"/>
        </w:rPr>
      </w:pPr>
      <w:r w:rsidRPr="009C65CC">
        <w:rPr>
          <w:sz w:val="22"/>
          <w:szCs w:val="22"/>
        </w:rPr>
        <w:t>ZAWIADOMIENIE</w:t>
      </w:r>
    </w:p>
    <w:p w14:paraId="001075FB" w14:textId="77777777" w:rsidR="008642B3" w:rsidRPr="009C65CC" w:rsidRDefault="008642B3" w:rsidP="00C65E53">
      <w:pPr>
        <w:spacing w:after="480"/>
        <w:jc w:val="center"/>
        <w:rPr>
          <w:b/>
          <w:sz w:val="22"/>
          <w:szCs w:val="22"/>
        </w:rPr>
      </w:pPr>
      <w:r w:rsidRPr="009C65CC">
        <w:rPr>
          <w:b/>
          <w:sz w:val="22"/>
          <w:szCs w:val="22"/>
        </w:rPr>
        <w:t xml:space="preserve">o </w:t>
      </w:r>
      <w:r w:rsidR="0054734E" w:rsidRPr="009C65CC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8354F" w:rsidRPr="009C65CC" w14:paraId="2574ABC2" w14:textId="77777777" w:rsidTr="00417E85">
        <w:trPr>
          <w:trHeight w:val="638"/>
        </w:trPr>
        <w:tc>
          <w:tcPr>
            <w:tcW w:w="959" w:type="dxa"/>
            <w:shd w:val="clear" w:color="auto" w:fill="auto"/>
          </w:tcPr>
          <w:p w14:paraId="128AD569" w14:textId="77777777" w:rsidR="0038354F" w:rsidRPr="009C65CC" w:rsidRDefault="0038354F" w:rsidP="00417E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29CB99" w14:textId="40434E11" w:rsidR="0038354F" w:rsidRPr="009C65CC" w:rsidRDefault="0038354F" w:rsidP="00417E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9C65CC">
              <w:rPr>
                <w:b/>
                <w:sz w:val="22"/>
                <w:szCs w:val="22"/>
              </w:rPr>
              <w:t xml:space="preserve"> </w:t>
            </w:r>
            <w:r w:rsidRPr="009C65CC">
              <w:rPr>
                <w:bCs/>
                <w:sz w:val="22"/>
                <w:szCs w:val="22"/>
              </w:rPr>
              <w:t>na</w:t>
            </w:r>
            <w:r w:rsidRPr="009C65CC">
              <w:rPr>
                <w:b/>
                <w:sz w:val="22"/>
                <w:szCs w:val="22"/>
              </w:rPr>
              <w:t xml:space="preserve"> </w:t>
            </w:r>
            <w:r w:rsidRPr="009C65CC">
              <w:rPr>
                <w:bCs/>
                <w:sz w:val="22"/>
                <w:szCs w:val="22"/>
              </w:rPr>
              <w:t>”</w:t>
            </w:r>
            <w:r w:rsidRPr="009C65CC">
              <w:rPr>
                <w:b/>
                <w:bCs/>
                <w:sz w:val="22"/>
                <w:szCs w:val="22"/>
              </w:rPr>
              <w:t>Dostawa jednorazowych rękawic diagnostycznych (Filia nr 1,2,3)</w:t>
            </w:r>
            <w:r w:rsidRPr="009C65CC">
              <w:rPr>
                <w:bCs/>
                <w:sz w:val="22"/>
                <w:szCs w:val="22"/>
              </w:rPr>
              <w:t>”</w:t>
            </w:r>
            <w:r w:rsidRPr="009C65CC">
              <w:rPr>
                <w:b/>
                <w:sz w:val="22"/>
                <w:szCs w:val="22"/>
              </w:rPr>
              <w:t xml:space="preserve"> </w:t>
            </w:r>
            <w:r w:rsidRPr="009C65CC">
              <w:rPr>
                <w:bCs/>
                <w:sz w:val="22"/>
                <w:szCs w:val="22"/>
              </w:rPr>
              <w:t>– znak sprawy</w:t>
            </w:r>
            <w:r w:rsidRPr="009C65CC">
              <w:rPr>
                <w:b/>
                <w:sz w:val="22"/>
                <w:szCs w:val="22"/>
              </w:rPr>
              <w:t xml:space="preserve"> SZW/DZP/42/2022</w:t>
            </w:r>
          </w:p>
        </w:tc>
      </w:tr>
    </w:tbl>
    <w:p w14:paraId="07EDE69B" w14:textId="77777777" w:rsidR="0038354F" w:rsidRPr="009C65C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C65CC">
        <w:rPr>
          <w:sz w:val="22"/>
          <w:szCs w:val="22"/>
        </w:rPr>
        <w:t xml:space="preserve">Zamawiający, </w:t>
      </w:r>
      <w:r w:rsidR="0038354F" w:rsidRPr="009C65CC">
        <w:rPr>
          <w:b/>
          <w:sz w:val="22"/>
          <w:szCs w:val="22"/>
        </w:rPr>
        <w:t>Szpital Wojewódzki w Poznaniu</w:t>
      </w:r>
    </w:p>
    <w:p w14:paraId="4CB47378" w14:textId="7116B019" w:rsidR="008642B3" w:rsidRPr="009C65CC" w:rsidRDefault="0038354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9C65CC">
        <w:rPr>
          <w:b/>
          <w:sz w:val="22"/>
          <w:szCs w:val="22"/>
        </w:rPr>
        <w:t>Dział Zamówień Publicznych</w:t>
      </w:r>
      <w:r w:rsidR="00C65E53" w:rsidRPr="009C65CC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9C65CC">
        <w:rPr>
          <w:sz w:val="22"/>
          <w:szCs w:val="22"/>
        </w:rPr>
        <w:t>(t.j. Dz. U. z 2022r. poz. 1710)</w:t>
      </w:r>
      <w:r w:rsidR="00C65E53" w:rsidRPr="009C65CC">
        <w:rPr>
          <w:sz w:val="22"/>
          <w:szCs w:val="22"/>
        </w:rPr>
        <w:t>, zwanej dalej „ustawą Pzp”</w:t>
      </w:r>
      <w:r w:rsidR="00D26ED6" w:rsidRPr="009C65CC">
        <w:rPr>
          <w:sz w:val="22"/>
          <w:szCs w:val="22"/>
        </w:rPr>
        <w:t xml:space="preserve">, </w:t>
      </w:r>
      <w:r w:rsidR="00C65E53" w:rsidRPr="009C65CC">
        <w:rPr>
          <w:sz w:val="22"/>
          <w:szCs w:val="22"/>
        </w:rPr>
        <w:t>informuje</w:t>
      </w:r>
      <w:r w:rsidR="00D26ED6" w:rsidRPr="009C65CC">
        <w:rPr>
          <w:sz w:val="22"/>
          <w:szCs w:val="22"/>
        </w:rPr>
        <w:t xml:space="preserve">, </w:t>
      </w:r>
      <w:r w:rsidR="009C65CC">
        <w:rPr>
          <w:sz w:val="22"/>
          <w:szCs w:val="22"/>
        </w:rPr>
        <w:br/>
      </w:r>
      <w:r w:rsidR="00D26ED6" w:rsidRPr="009C65CC">
        <w:rPr>
          <w:sz w:val="22"/>
          <w:szCs w:val="22"/>
        </w:rPr>
        <w:t xml:space="preserve">że w toczącym się postępowaniu o udzielenie zamówienia publicznego, jako </w:t>
      </w:r>
      <w:r w:rsidR="00756CDA" w:rsidRPr="009C65CC">
        <w:rPr>
          <w:sz w:val="22"/>
          <w:szCs w:val="22"/>
        </w:rPr>
        <w:t>najkorzystniejsz</w:t>
      </w:r>
      <w:r w:rsidR="00D26ED6" w:rsidRPr="009C65CC">
        <w:rPr>
          <w:sz w:val="22"/>
          <w:szCs w:val="22"/>
        </w:rPr>
        <w:t xml:space="preserve">a wybrana została </w:t>
      </w:r>
      <w:r w:rsidR="00756CDA" w:rsidRPr="009C65CC">
        <w:rPr>
          <w:sz w:val="22"/>
          <w:szCs w:val="22"/>
        </w:rPr>
        <w:t>ofer</w:t>
      </w:r>
      <w:r w:rsidR="00D26ED6" w:rsidRPr="009C65CC">
        <w:rPr>
          <w:sz w:val="22"/>
          <w:szCs w:val="22"/>
        </w:rPr>
        <w:t>t</w:t>
      </w:r>
      <w:r w:rsidR="009F0E5C" w:rsidRPr="009C65CC">
        <w:rPr>
          <w:sz w:val="22"/>
          <w:szCs w:val="22"/>
        </w:rPr>
        <w:t>a</w:t>
      </w:r>
      <w:r w:rsidR="00D26ED6" w:rsidRPr="009C65CC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8354F" w:rsidRPr="009C65CC" w14:paraId="4397925A" w14:textId="77777777" w:rsidTr="00417E85">
        <w:trPr>
          <w:cantSplit/>
        </w:trPr>
        <w:tc>
          <w:tcPr>
            <w:tcW w:w="9498" w:type="dxa"/>
          </w:tcPr>
          <w:p w14:paraId="41BE8E0C" w14:textId="368EF162" w:rsidR="0038354F" w:rsidRPr="009C65CC" w:rsidRDefault="0038354F" w:rsidP="00417E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C65CC">
              <w:rPr>
                <w:b/>
                <w:sz w:val="22"/>
                <w:szCs w:val="22"/>
              </w:rPr>
              <w:t xml:space="preserve">Zarys International Group </w:t>
            </w:r>
            <w:r w:rsidR="009C65CC">
              <w:rPr>
                <w:b/>
                <w:sz w:val="22"/>
                <w:szCs w:val="22"/>
              </w:rPr>
              <w:t>sp. z o. o. sp. k.</w:t>
            </w:r>
          </w:p>
          <w:p w14:paraId="465C38D4" w14:textId="7A78A620" w:rsidR="0038354F" w:rsidRPr="009C65CC" w:rsidRDefault="009C65CC" w:rsidP="00417E8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8354F" w:rsidRPr="009C65CC">
              <w:rPr>
                <w:bCs/>
                <w:sz w:val="22"/>
                <w:szCs w:val="22"/>
              </w:rPr>
              <w:t xml:space="preserve">Pod Borem 18 </w:t>
            </w:r>
          </w:p>
          <w:p w14:paraId="5AFCE804" w14:textId="77777777" w:rsidR="0038354F" w:rsidRPr="009C65CC" w:rsidRDefault="0038354F" w:rsidP="00417E85">
            <w:pPr>
              <w:jc w:val="both"/>
              <w:rPr>
                <w:bCs/>
                <w:sz w:val="22"/>
                <w:szCs w:val="22"/>
              </w:rPr>
            </w:pPr>
            <w:r w:rsidRPr="009C65CC">
              <w:rPr>
                <w:bCs/>
                <w:sz w:val="22"/>
                <w:szCs w:val="22"/>
              </w:rPr>
              <w:t>41-808 Zabrze</w:t>
            </w:r>
          </w:p>
          <w:p w14:paraId="335DDAD7" w14:textId="77777777" w:rsidR="0038354F" w:rsidRPr="009C65CC" w:rsidRDefault="0038354F" w:rsidP="00417E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na:</w:t>
            </w:r>
          </w:p>
          <w:p w14:paraId="32A12779" w14:textId="0CF4943C" w:rsidR="0038354F" w:rsidRPr="009C65CC" w:rsidRDefault="0038354F" w:rsidP="00417E8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C65CC">
              <w:rPr>
                <w:sz w:val="22"/>
                <w:szCs w:val="22"/>
                <w:u w:val="single"/>
              </w:rPr>
              <w:t xml:space="preserve">Zadanie nr 1: Rękawice diagnostyczne syntetyczne, nitrylowe, bezpudrowe za cenę brutto </w:t>
            </w:r>
            <w:r w:rsidR="009C65CC" w:rsidRPr="009C65CC">
              <w:rPr>
                <w:b/>
                <w:bCs/>
                <w:sz w:val="22"/>
                <w:szCs w:val="22"/>
                <w:u w:val="single"/>
              </w:rPr>
              <w:t>400 000</w:t>
            </w:r>
            <w:r w:rsidRPr="009C65CC">
              <w:rPr>
                <w:b/>
                <w:sz w:val="22"/>
                <w:szCs w:val="22"/>
                <w:u w:val="single"/>
              </w:rPr>
              <w:t>.00 zł</w:t>
            </w:r>
            <w:r w:rsidRPr="009C65CC">
              <w:rPr>
                <w:bCs/>
                <w:sz w:val="22"/>
                <w:szCs w:val="22"/>
                <w:u w:val="single"/>
              </w:rPr>
              <w:t>.</w:t>
            </w:r>
          </w:p>
          <w:p w14:paraId="6B741DBA" w14:textId="77777777" w:rsidR="0038354F" w:rsidRPr="009C65CC" w:rsidRDefault="0038354F" w:rsidP="00417E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C65CC">
              <w:rPr>
                <w:color w:val="000000"/>
                <w:sz w:val="22"/>
                <w:szCs w:val="22"/>
              </w:rPr>
              <w:t>Uzasadnienie wyboru:</w:t>
            </w:r>
          </w:p>
          <w:p w14:paraId="60A5616E" w14:textId="1748BF61" w:rsidR="0038354F" w:rsidRPr="009C65CC" w:rsidRDefault="0038354F" w:rsidP="009C65C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C65CC">
              <w:rPr>
                <w:sz w:val="22"/>
                <w:szCs w:val="22"/>
              </w:rPr>
              <w:br/>
            </w:r>
            <w:r w:rsidRPr="009C65CC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38354F" w:rsidRPr="009C65CC" w14:paraId="1E52AC91" w14:textId="77777777" w:rsidTr="00417E85">
        <w:trPr>
          <w:cantSplit/>
        </w:trPr>
        <w:tc>
          <w:tcPr>
            <w:tcW w:w="9498" w:type="dxa"/>
          </w:tcPr>
          <w:p w14:paraId="28D654EC" w14:textId="7F0D0A84" w:rsidR="0038354F" w:rsidRPr="009C65CC" w:rsidRDefault="0038354F" w:rsidP="00417E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C65CC">
              <w:rPr>
                <w:b/>
                <w:sz w:val="22"/>
                <w:szCs w:val="22"/>
              </w:rPr>
              <w:t xml:space="preserve">SKAMEX  Spółka z ograniczoną odpowiedzialnością </w:t>
            </w:r>
          </w:p>
          <w:p w14:paraId="4184AD7D" w14:textId="77777777" w:rsidR="0038354F" w:rsidRPr="009C65CC" w:rsidRDefault="0038354F" w:rsidP="00417E85">
            <w:pPr>
              <w:jc w:val="both"/>
              <w:rPr>
                <w:bCs/>
                <w:sz w:val="22"/>
                <w:szCs w:val="22"/>
              </w:rPr>
            </w:pPr>
            <w:r w:rsidRPr="009C65CC">
              <w:rPr>
                <w:bCs/>
                <w:sz w:val="22"/>
                <w:szCs w:val="22"/>
              </w:rPr>
              <w:t xml:space="preserve">ul. Częstochowska 38/52 </w:t>
            </w:r>
          </w:p>
          <w:p w14:paraId="1A006064" w14:textId="77777777" w:rsidR="0038354F" w:rsidRPr="009C65CC" w:rsidRDefault="0038354F" w:rsidP="00417E85">
            <w:pPr>
              <w:jc w:val="both"/>
              <w:rPr>
                <w:bCs/>
                <w:sz w:val="22"/>
                <w:szCs w:val="22"/>
              </w:rPr>
            </w:pPr>
            <w:r w:rsidRPr="009C65CC">
              <w:rPr>
                <w:bCs/>
                <w:sz w:val="22"/>
                <w:szCs w:val="22"/>
              </w:rPr>
              <w:t>93-121 Łódź</w:t>
            </w:r>
          </w:p>
          <w:p w14:paraId="1B7E96DA" w14:textId="77777777" w:rsidR="0038354F" w:rsidRPr="009C65CC" w:rsidRDefault="0038354F" w:rsidP="00417E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na:</w:t>
            </w:r>
          </w:p>
          <w:p w14:paraId="626DD759" w14:textId="4BBDF20D" w:rsidR="0038354F" w:rsidRPr="009C65CC" w:rsidRDefault="0038354F" w:rsidP="00417E8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C65CC">
              <w:rPr>
                <w:sz w:val="22"/>
                <w:szCs w:val="22"/>
                <w:u w:val="single"/>
              </w:rPr>
              <w:t xml:space="preserve">Zadanie nr 2: Rękawice diagnostyczne lateksowe, bezpudrowe, niejałowe za cenę brutto </w:t>
            </w:r>
            <w:r w:rsidRPr="009C65CC">
              <w:rPr>
                <w:b/>
                <w:sz w:val="22"/>
                <w:szCs w:val="22"/>
                <w:u w:val="single"/>
              </w:rPr>
              <w:t xml:space="preserve">19 </w:t>
            </w:r>
            <w:r w:rsidR="009C65CC">
              <w:rPr>
                <w:b/>
                <w:sz w:val="22"/>
                <w:szCs w:val="22"/>
                <w:u w:val="single"/>
              </w:rPr>
              <w:t>50</w:t>
            </w:r>
            <w:r w:rsidRPr="009C65CC">
              <w:rPr>
                <w:b/>
                <w:sz w:val="22"/>
                <w:szCs w:val="22"/>
                <w:u w:val="single"/>
              </w:rPr>
              <w:t>0.00 zł</w:t>
            </w:r>
            <w:r w:rsidRPr="009C65CC">
              <w:rPr>
                <w:bCs/>
                <w:sz w:val="22"/>
                <w:szCs w:val="22"/>
                <w:u w:val="single"/>
              </w:rPr>
              <w:t>.</w:t>
            </w:r>
          </w:p>
          <w:p w14:paraId="2AEB6D57" w14:textId="77777777" w:rsidR="0038354F" w:rsidRPr="009C65CC" w:rsidRDefault="0038354F" w:rsidP="00417E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C65CC">
              <w:rPr>
                <w:color w:val="000000"/>
                <w:sz w:val="22"/>
                <w:szCs w:val="22"/>
              </w:rPr>
              <w:t>Uzasadnienie wyboru:</w:t>
            </w:r>
          </w:p>
          <w:p w14:paraId="24CE6DB0" w14:textId="50FBAC25" w:rsidR="0038354F" w:rsidRPr="009C65CC" w:rsidRDefault="0038354F" w:rsidP="009C65C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C65CC">
              <w:rPr>
                <w:sz w:val="22"/>
                <w:szCs w:val="22"/>
              </w:rPr>
              <w:br/>
            </w:r>
            <w:r w:rsidRPr="009C65CC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38354F" w:rsidRPr="009C65CC" w14:paraId="39166EAF" w14:textId="77777777" w:rsidTr="00417E85">
        <w:trPr>
          <w:cantSplit/>
        </w:trPr>
        <w:tc>
          <w:tcPr>
            <w:tcW w:w="9498" w:type="dxa"/>
          </w:tcPr>
          <w:p w14:paraId="64B2EFEB" w14:textId="77777777" w:rsidR="0038354F" w:rsidRPr="009C65CC" w:rsidRDefault="0038354F" w:rsidP="00417E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C65CC">
              <w:rPr>
                <w:b/>
                <w:sz w:val="22"/>
                <w:szCs w:val="22"/>
              </w:rPr>
              <w:lastRenderedPageBreak/>
              <w:t>Mercator Medical S.A.</w:t>
            </w:r>
          </w:p>
          <w:p w14:paraId="3FAB01E2" w14:textId="6C014F16" w:rsidR="0038354F" w:rsidRPr="009C65CC" w:rsidRDefault="009C65CC" w:rsidP="00417E8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8354F" w:rsidRPr="009C65CC">
              <w:rPr>
                <w:bCs/>
                <w:sz w:val="22"/>
                <w:szCs w:val="22"/>
              </w:rPr>
              <w:t xml:space="preserve">Modrzejewskiej 30 </w:t>
            </w:r>
          </w:p>
          <w:p w14:paraId="1E740A14" w14:textId="77777777" w:rsidR="0038354F" w:rsidRPr="009C65CC" w:rsidRDefault="0038354F" w:rsidP="00417E85">
            <w:pPr>
              <w:jc w:val="both"/>
              <w:rPr>
                <w:bCs/>
                <w:sz w:val="22"/>
                <w:szCs w:val="22"/>
              </w:rPr>
            </w:pPr>
            <w:r w:rsidRPr="009C65CC">
              <w:rPr>
                <w:bCs/>
                <w:sz w:val="22"/>
                <w:szCs w:val="22"/>
              </w:rPr>
              <w:t>31-327 Kraków</w:t>
            </w:r>
          </w:p>
          <w:p w14:paraId="64B365F9" w14:textId="77777777" w:rsidR="0038354F" w:rsidRPr="009C65CC" w:rsidRDefault="0038354F" w:rsidP="00417E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na:</w:t>
            </w:r>
          </w:p>
          <w:p w14:paraId="515BF0F3" w14:textId="77777777" w:rsidR="0038354F" w:rsidRPr="009C65CC" w:rsidRDefault="0038354F" w:rsidP="00417E8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C65CC">
              <w:rPr>
                <w:sz w:val="22"/>
                <w:szCs w:val="22"/>
                <w:u w:val="single"/>
              </w:rPr>
              <w:t xml:space="preserve">Zadanie nr 3: Rękawice diagnostyczne oporne na przenikanie substancji chemicznych, nitrylowe, bezpudrowe za cenę brutto </w:t>
            </w:r>
            <w:r w:rsidRPr="009C65CC">
              <w:rPr>
                <w:b/>
                <w:sz w:val="22"/>
                <w:szCs w:val="22"/>
                <w:u w:val="single"/>
              </w:rPr>
              <w:t>13 920.00 zł</w:t>
            </w:r>
            <w:r w:rsidRPr="009C65CC">
              <w:rPr>
                <w:bCs/>
                <w:sz w:val="22"/>
                <w:szCs w:val="22"/>
                <w:u w:val="single"/>
              </w:rPr>
              <w:t>.</w:t>
            </w:r>
          </w:p>
          <w:p w14:paraId="4F377EE8" w14:textId="77777777" w:rsidR="0038354F" w:rsidRPr="009C65CC" w:rsidRDefault="0038354F" w:rsidP="00417E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C65CC">
              <w:rPr>
                <w:color w:val="000000"/>
                <w:sz w:val="22"/>
                <w:szCs w:val="22"/>
              </w:rPr>
              <w:t>Uzasadnienie wyboru:</w:t>
            </w:r>
          </w:p>
          <w:p w14:paraId="1F0C61F3" w14:textId="0943F2E9" w:rsidR="0038354F" w:rsidRPr="009C65CC" w:rsidRDefault="0038354F" w:rsidP="009C65C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C65CC">
              <w:rPr>
                <w:sz w:val="22"/>
                <w:szCs w:val="22"/>
              </w:rPr>
              <w:br/>
            </w:r>
            <w:r w:rsidRPr="009C65CC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38354F" w:rsidRPr="009C65CC" w14:paraId="6E4C7606" w14:textId="77777777" w:rsidTr="00417E85">
        <w:trPr>
          <w:cantSplit/>
        </w:trPr>
        <w:tc>
          <w:tcPr>
            <w:tcW w:w="9498" w:type="dxa"/>
          </w:tcPr>
          <w:p w14:paraId="2CA10D63" w14:textId="0ECA8820" w:rsidR="0038354F" w:rsidRPr="009C65CC" w:rsidRDefault="0038354F" w:rsidP="00417E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C65CC">
              <w:rPr>
                <w:b/>
                <w:sz w:val="22"/>
                <w:szCs w:val="22"/>
              </w:rPr>
              <w:t xml:space="preserve">SKAMEX  Spółka z ograniczoną odpowiedzialnością </w:t>
            </w:r>
          </w:p>
          <w:p w14:paraId="398B5253" w14:textId="77777777" w:rsidR="0038354F" w:rsidRPr="009C65CC" w:rsidRDefault="0038354F" w:rsidP="00417E85">
            <w:pPr>
              <w:jc w:val="both"/>
              <w:rPr>
                <w:bCs/>
                <w:sz w:val="22"/>
                <w:szCs w:val="22"/>
              </w:rPr>
            </w:pPr>
            <w:r w:rsidRPr="009C65CC">
              <w:rPr>
                <w:bCs/>
                <w:sz w:val="22"/>
                <w:szCs w:val="22"/>
              </w:rPr>
              <w:t xml:space="preserve">ul. Częstochowska 38/52 </w:t>
            </w:r>
          </w:p>
          <w:p w14:paraId="30E21F4F" w14:textId="77777777" w:rsidR="0038354F" w:rsidRPr="009C65CC" w:rsidRDefault="0038354F" w:rsidP="00417E85">
            <w:pPr>
              <w:jc w:val="both"/>
              <w:rPr>
                <w:bCs/>
                <w:sz w:val="22"/>
                <w:szCs w:val="22"/>
              </w:rPr>
            </w:pPr>
            <w:r w:rsidRPr="009C65CC">
              <w:rPr>
                <w:bCs/>
                <w:sz w:val="22"/>
                <w:szCs w:val="22"/>
              </w:rPr>
              <w:t>93-121 Łódź</w:t>
            </w:r>
          </w:p>
          <w:p w14:paraId="6DD7D56A" w14:textId="77777777" w:rsidR="0038354F" w:rsidRPr="009C65CC" w:rsidRDefault="0038354F" w:rsidP="00417E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na:</w:t>
            </w:r>
          </w:p>
          <w:p w14:paraId="0C233ACC" w14:textId="77777777" w:rsidR="0038354F" w:rsidRPr="009C65CC" w:rsidRDefault="0038354F" w:rsidP="00417E8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C65CC">
              <w:rPr>
                <w:sz w:val="22"/>
                <w:szCs w:val="22"/>
                <w:u w:val="single"/>
              </w:rPr>
              <w:t xml:space="preserve">Zadanie nr 4: Rękawice diagnostyczne nitrylowe, niejałowe za cenę brutto </w:t>
            </w:r>
            <w:r w:rsidRPr="009C65CC">
              <w:rPr>
                <w:b/>
                <w:sz w:val="22"/>
                <w:szCs w:val="22"/>
                <w:u w:val="single"/>
              </w:rPr>
              <w:t>62 208.00 zł</w:t>
            </w:r>
            <w:r w:rsidRPr="009C65CC">
              <w:rPr>
                <w:bCs/>
                <w:sz w:val="22"/>
                <w:szCs w:val="22"/>
                <w:u w:val="single"/>
              </w:rPr>
              <w:t>.</w:t>
            </w:r>
          </w:p>
          <w:p w14:paraId="3E935E2E" w14:textId="77777777" w:rsidR="0038354F" w:rsidRPr="009C65CC" w:rsidRDefault="0038354F" w:rsidP="00417E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C65CC">
              <w:rPr>
                <w:color w:val="000000"/>
                <w:sz w:val="22"/>
                <w:szCs w:val="22"/>
              </w:rPr>
              <w:t>Uzasadnienie wyboru:</w:t>
            </w:r>
          </w:p>
          <w:p w14:paraId="3690DBC9" w14:textId="7BFCF4BE" w:rsidR="0038354F" w:rsidRPr="009C65CC" w:rsidRDefault="0038354F" w:rsidP="009C65C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9C65CC">
              <w:rPr>
                <w:sz w:val="22"/>
                <w:szCs w:val="22"/>
              </w:rPr>
              <w:br/>
            </w:r>
            <w:r w:rsidRPr="009C65CC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0658B361" w14:textId="77777777" w:rsidR="003A0AFC" w:rsidRPr="009C65C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9C65C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119"/>
        <w:gridCol w:w="3260"/>
        <w:gridCol w:w="1276"/>
      </w:tblGrid>
      <w:tr w:rsidR="00211A34" w:rsidRPr="009C65CC" w14:paraId="17B07370" w14:textId="77777777" w:rsidTr="002D3D88">
        <w:tc>
          <w:tcPr>
            <w:tcW w:w="1843" w:type="dxa"/>
            <w:shd w:val="clear" w:color="auto" w:fill="F3F3F3"/>
          </w:tcPr>
          <w:p w14:paraId="13E632A2" w14:textId="77777777" w:rsidR="00211A34" w:rsidRPr="009C65C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C65CC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3119" w:type="dxa"/>
            <w:shd w:val="clear" w:color="auto" w:fill="F3F3F3"/>
          </w:tcPr>
          <w:p w14:paraId="013132A5" w14:textId="18FE34F5" w:rsidR="00211A34" w:rsidRPr="009C65C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C65CC">
              <w:rPr>
                <w:b/>
                <w:sz w:val="22"/>
                <w:szCs w:val="22"/>
              </w:rPr>
              <w:t xml:space="preserve">Nazwa i adres </w:t>
            </w:r>
            <w:r w:rsidR="00926B53">
              <w:rPr>
                <w:b/>
                <w:sz w:val="22"/>
                <w:szCs w:val="22"/>
              </w:rPr>
              <w:t>W</w:t>
            </w:r>
            <w:r w:rsidRPr="009C65CC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3260" w:type="dxa"/>
            <w:shd w:val="clear" w:color="auto" w:fill="F3F3F3"/>
          </w:tcPr>
          <w:p w14:paraId="5770837C" w14:textId="77777777" w:rsidR="00211A34" w:rsidRPr="009C65C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C65CC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127117F3" w14:textId="77777777" w:rsidR="00211A34" w:rsidRPr="009C65CC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C65CC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926B53" w:rsidRPr="009C65CC" w14:paraId="69B73478" w14:textId="77777777" w:rsidTr="00E65720">
        <w:tc>
          <w:tcPr>
            <w:tcW w:w="1843" w:type="dxa"/>
            <w:shd w:val="clear" w:color="auto" w:fill="auto"/>
          </w:tcPr>
          <w:p w14:paraId="67493EF7" w14:textId="77777777" w:rsidR="00926B53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1 - Rękawice diagnostyczne syntetyczne, nitrylowe, bezpudrowe</w:t>
            </w:r>
          </w:p>
        </w:tc>
        <w:tc>
          <w:tcPr>
            <w:tcW w:w="3119" w:type="dxa"/>
            <w:shd w:val="clear" w:color="auto" w:fill="auto"/>
          </w:tcPr>
          <w:p w14:paraId="00017B2D" w14:textId="77777777" w:rsidR="00926B53" w:rsidRPr="009C65CC" w:rsidRDefault="00926B53" w:rsidP="00417E8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>KORAKO plus s.r.o.</w:t>
            </w:r>
          </w:p>
          <w:p w14:paraId="53DF20F9" w14:textId="4DA900B6" w:rsidR="00926B53" w:rsidRPr="009C65CC" w:rsidRDefault="00926B53" w:rsidP="00417E85">
            <w:pPr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Bielická 369 </w:t>
            </w:r>
          </w:p>
          <w:p w14:paraId="2A43E05F" w14:textId="77777777" w:rsidR="00926B53" w:rsidRDefault="00926B53" w:rsidP="00417E85">
            <w:pPr>
              <w:spacing w:after="40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95804 Partizánske</w:t>
            </w:r>
          </w:p>
          <w:p w14:paraId="3200D011" w14:textId="3A684C9C" w:rsidR="00926B53" w:rsidRPr="009C65CC" w:rsidRDefault="00926B53" w:rsidP="00417E85">
            <w:pPr>
              <w:spacing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Słowacja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73E40447" w14:textId="77777777" w:rsidR="00926B53" w:rsidRDefault="00926B53" w:rsidP="00417E85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2E5A6C4" w14:textId="77777777" w:rsidR="00926B53" w:rsidRDefault="00926B53" w:rsidP="00417E85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5C32034" w14:textId="0B52000A" w:rsidR="00926B53" w:rsidRPr="009C65CC" w:rsidRDefault="00926B53" w:rsidP="00417E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38354F" w:rsidRPr="009C65CC" w14:paraId="4464F16F" w14:textId="77777777" w:rsidTr="002D3D88">
        <w:tc>
          <w:tcPr>
            <w:tcW w:w="1843" w:type="dxa"/>
            <w:shd w:val="clear" w:color="auto" w:fill="auto"/>
          </w:tcPr>
          <w:p w14:paraId="3464C7AC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1 - Rękawice diagnostyczne syntetyczne, nitrylowe, bezpudrowe</w:t>
            </w:r>
          </w:p>
        </w:tc>
        <w:tc>
          <w:tcPr>
            <w:tcW w:w="3119" w:type="dxa"/>
            <w:shd w:val="clear" w:color="auto" w:fill="auto"/>
          </w:tcPr>
          <w:p w14:paraId="194CD06D" w14:textId="720F88A4" w:rsidR="0038354F" w:rsidRPr="009C65CC" w:rsidRDefault="0038354F" w:rsidP="00417E8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926B53">
              <w:rPr>
                <w:b/>
                <w:bCs/>
                <w:sz w:val="22"/>
                <w:szCs w:val="22"/>
              </w:rPr>
              <w:br/>
              <w:t>sp. z o. o. sp. k.</w:t>
            </w:r>
          </w:p>
          <w:p w14:paraId="32E4AF41" w14:textId="0A7CD54C" w:rsidR="0038354F" w:rsidRPr="009C65CC" w:rsidRDefault="00926B53" w:rsidP="00417E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8354F" w:rsidRPr="009C65CC">
              <w:rPr>
                <w:sz w:val="22"/>
                <w:szCs w:val="22"/>
              </w:rPr>
              <w:t>Pod Borem 18</w:t>
            </w:r>
          </w:p>
          <w:p w14:paraId="0A24194C" w14:textId="77777777" w:rsidR="0038354F" w:rsidRPr="009C65CC" w:rsidRDefault="0038354F" w:rsidP="00417E85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14:paraId="0FF9C4AA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4DB94041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25EB336E" w14:textId="7BFA55C4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38354F" w:rsidRPr="009C65CC">
              <w:rPr>
                <w:sz w:val="22"/>
                <w:szCs w:val="22"/>
              </w:rPr>
              <w:t>1 - Cena oferty brutto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20CCFD" w14:textId="77777777" w:rsidR="0038354F" w:rsidRPr="009C65CC" w:rsidRDefault="0038354F" w:rsidP="00417E85">
            <w:pPr>
              <w:jc w:val="center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  100,00</w:t>
            </w:r>
          </w:p>
        </w:tc>
      </w:tr>
      <w:tr w:rsidR="0038354F" w:rsidRPr="009C65CC" w14:paraId="705714D7" w14:textId="77777777" w:rsidTr="002D3D88">
        <w:tc>
          <w:tcPr>
            <w:tcW w:w="1843" w:type="dxa"/>
            <w:shd w:val="clear" w:color="auto" w:fill="auto"/>
          </w:tcPr>
          <w:p w14:paraId="6F8EFBE6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1 - Rękawice diagnostyczne syntetyczne, nitrylowe, bezpudrowe</w:t>
            </w:r>
          </w:p>
        </w:tc>
        <w:tc>
          <w:tcPr>
            <w:tcW w:w="3119" w:type="dxa"/>
            <w:shd w:val="clear" w:color="auto" w:fill="auto"/>
          </w:tcPr>
          <w:p w14:paraId="5B6298D2" w14:textId="32115079" w:rsidR="0038354F" w:rsidRPr="009C65CC" w:rsidRDefault="0038354F" w:rsidP="00417E8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 xml:space="preserve">ABOOK </w:t>
            </w:r>
            <w:r w:rsidR="00926B53">
              <w:rPr>
                <w:b/>
                <w:bCs/>
                <w:sz w:val="22"/>
                <w:szCs w:val="22"/>
              </w:rPr>
              <w:t>Sp. z o. o.</w:t>
            </w:r>
          </w:p>
          <w:p w14:paraId="708D8A46" w14:textId="1AFA3383" w:rsidR="0038354F" w:rsidRPr="009C65CC" w:rsidRDefault="00926B53" w:rsidP="00417E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8354F" w:rsidRPr="009C65CC">
              <w:rPr>
                <w:sz w:val="22"/>
                <w:szCs w:val="22"/>
              </w:rPr>
              <w:t>Brzostowska 22</w:t>
            </w:r>
          </w:p>
          <w:p w14:paraId="00FEA568" w14:textId="77777777" w:rsidR="0038354F" w:rsidRPr="009C65CC" w:rsidRDefault="0038354F" w:rsidP="00417E85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04-985 Warszawa</w:t>
            </w:r>
          </w:p>
        </w:tc>
        <w:tc>
          <w:tcPr>
            <w:tcW w:w="3260" w:type="dxa"/>
            <w:shd w:val="clear" w:color="auto" w:fill="auto"/>
          </w:tcPr>
          <w:p w14:paraId="59E2F29E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14865D12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441C3191" w14:textId="7282871D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38354F" w:rsidRPr="009C65CC">
              <w:rPr>
                <w:sz w:val="22"/>
                <w:szCs w:val="22"/>
              </w:rPr>
              <w:t>1 - Cena oferty brutto - 90.</w:t>
            </w:r>
            <w:r w:rsidR="002D3D88">
              <w:rPr>
                <w:sz w:val="22"/>
                <w:szCs w:val="22"/>
              </w:rPr>
              <w:t>9</w:t>
            </w:r>
            <w:r w:rsidR="0038354F" w:rsidRPr="009C65CC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A656A8" w14:textId="534BFC37" w:rsidR="0038354F" w:rsidRPr="009C65CC" w:rsidRDefault="0038354F" w:rsidP="00417E85">
            <w:pPr>
              <w:jc w:val="center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  90,</w:t>
            </w:r>
            <w:r w:rsidR="002D3D88">
              <w:rPr>
                <w:sz w:val="22"/>
                <w:szCs w:val="22"/>
              </w:rPr>
              <w:t>9</w:t>
            </w:r>
            <w:r w:rsidRPr="009C65CC">
              <w:rPr>
                <w:sz w:val="22"/>
                <w:szCs w:val="22"/>
              </w:rPr>
              <w:t>0</w:t>
            </w:r>
          </w:p>
        </w:tc>
      </w:tr>
      <w:tr w:rsidR="0038354F" w:rsidRPr="009C65CC" w14:paraId="7BFFEBE5" w14:textId="77777777" w:rsidTr="002D3D88">
        <w:tc>
          <w:tcPr>
            <w:tcW w:w="1843" w:type="dxa"/>
            <w:shd w:val="clear" w:color="auto" w:fill="auto"/>
          </w:tcPr>
          <w:p w14:paraId="57C76395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1 - Rękawice diagnostyczne syntetyczne, nitrylowe, bezpudrowe</w:t>
            </w:r>
          </w:p>
        </w:tc>
        <w:tc>
          <w:tcPr>
            <w:tcW w:w="3119" w:type="dxa"/>
            <w:shd w:val="clear" w:color="auto" w:fill="auto"/>
          </w:tcPr>
          <w:p w14:paraId="17441F20" w14:textId="62BBD288" w:rsidR="0038354F" w:rsidRPr="009C65CC" w:rsidRDefault="0038354F" w:rsidP="00417E8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 xml:space="preserve">SKAMEX  </w:t>
            </w:r>
            <w:r w:rsidR="00926B53">
              <w:rPr>
                <w:b/>
                <w:bCs/>
                <w:sz w:val="22"/>
                <w:szCs w:val="22"/>
              </w:rPr>
              <w:t>Sp. z o. o.</w:t>
            </w:r>
          </w:p>
          <w:p w14:paraId="2B6AD9DB" w14:textId="77777777" w:rsidR="0038354F" w:rsidRPr="009C65CC" w:rsidRDefault="0038354F" w:rsidP="00417E85">
            <w:pPr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ul. Częstochowska 38/52</w:t>
            </w:r>
          </w:p>
          <w:p w14:paraId="3D34681F" w14:textId="77777777" w:rsidR="0038354F" w:rsidRPr="009C65CC" w:rsidRDefault="0038354F" w:rsidP="00417E85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93-121 Łódź</w:t>
            </w:r>
          </w:p>
        </w:tc>
        <w:tc>
          <w:tcPr>
            <w:tcW w:w="3260" w:type="dxa"/>
            <w:shd w:val="clear" w:color="auto" w:fill="auto"/>
          </w:tcPr>
          <w:p w14:paraId="6F8954BD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3AFA9E91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1E8B44A1" w14:textId="0284C808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38354F" w:rsidRPr="009C65CC">
              <w:rPr>
                <w:sz w:val="22"/>
                <w:szCs w:val="22"/>
              </w:rPr>
              <w:t>1 - Cena oferty brutto - 90.</w:t>
            </w:r>
            <w:r w:rsidR="002D3D88">
              <w:rPr>
                <w:sz w:val="22"/>
                <w:szCs w:val="22"/>
              </w:rPr>
              <w:t>9</w:t>
            </w:r>
            <w:r w:rsidR="0038354F" w:rsidRPr="009C65CC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D4A662" w14:textId="2FB00BA5" w:rsidR="0038354F" w:rsidRPr="009C65CC" w:rsidRDefault="0038354F" w:rsidP="00417E85">
            <w:pPr>
              <w:jc w:val="center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  90,</w:t>
            </w:r>
            <w:r w:rsidR="002D3D88">
              <w:rPr>
                <w:sz w:val="22"/>
                <w:szCs w:val="22"/>
              </w:rPr>
              <w:t>9</w:t>
            </w:r>
            <w:r w:rsidRPr="009C65CC">
              <w:rPr>
                <w:sz w:val="22"/>
                <w:szCs w:val="22"/>
              </w:rPr>
              <w:t>0</w:t>
            </w:r>
          </w:p>
        </w:tc>
      </w:tr>
      <w:tr w:rsidR="0038354F" w:rsidRPr="009C65CC" w14:paraId="1F066397" w14:textId="77777777" w:rsidTr="002D3D88">
        <w:tc>
          <w:tcPr>
            <w:tcW w:w="1843" w:type="dxa"/>
            <w:shd w:val="clear" w:color="auto" w:fill="auto"/>
          </w:tcPr>
          <w:p w14:paraId="2409986B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1 - Rękawice diagnostyczne syntetyczne, nitrylowe, bezpudrowe</w:t>
            </w:r>
          </w:p>
        </w:tc>
        <w:tc>
          <w:tcPr>
            <w:tcW w:w="3119" w:type="dxa"/>
            <w:shd w:val="clear" w:color="auto" w:fill="auto"/>
          </w:tcPr>
          <w:p w14:paraId="1F290DD3" w14:textId="77777777" w:rsidR="0038354F" w:rsidRPr="009C65CC" w:rsidRDefault="0038354F" w:rsidP="00417E8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>Mercator Medical S.A.</w:t>
            </w:r>
          </w:p>
          <w:p w14:paraId="05042009" w14:textId="67B83A84" w:rsidR="0038354F" w:rsidRPr="009C65CC" w:rsidRDefault="00926B53" w:rsidP="00417E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8354F" w:rsidRPr="009C65CC">
              <w:rPr>
                <w:sz w:val="22"/>
                <w:szCs w:val="22"/>
              </w:rPr>
              <w:t>Modrzejewskiej 30</w:t>
            </w:r>
          </w:p>
          <w:p w14:paraId="0A4DBE95" w14:textId="77777777" w:rsidR="0038354F" w:rsidRPr="009C65CC" w:rsidRDefault="0038354F" w:rsidP="00417E85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31-327 Kraków</w:t>
            </w:r>
          </w:p>
        </w:tc>
        <w:tc>
          <w:tcPr>
            <w:tcW w:w="3260" w:type="dxa"/>
            <w:shd w:val="clear" w:color="auto" w:fill="auto"/>
          </w:tcPr>
          <w:p w14:paraId="50342134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1992AED8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63950E47" w14:textId="7AEAB79B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38354F" w:rsidRPr="009C65CC">
              <w:rPr>
                <w:sz w:val="22"/>
                <w:szCs w:val="22"/>
              </w:rPr>
              <w:t xml:space="preserve">1 - Cena oferty brutto </w:t>
            </w:r>
            <w:r w:rsidR="002D3D88">
              <w:rPr>
                <w:sz w:val="22"/>
                <w:szCs w:val="22"/>
              </w:rPr>
              <w:t>–</w:t>
            </w:r>
            <w:r w:rsidR="0038354F" w:rsidRPr="009C65CC">
              <w:rPr>
                <w:sz w:val="22"/>
                <w:szCs w:val="22"/>
              </w:rPr>
              <w:t xml:space="preserve"> </w:t>
            </w:r>
            <w:r w:rsidR="002D3D88">
              <w:rPr>
                <w:sz w:val="22"/>
                <w:szCs w:val="22"/>
              </w:rPr>
              <w:t>90,90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51A3D0" w14:textId="597363FE" w:rsidR="0038354F" w:rsidRPr="009C65CC" w:rsidRDefault="0038354F" w:rsidP="00417E85">
            <w:pPr>
              <w:jc w:val="center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  </w:t>
            </w:r>
            <w:r w:rsidR="002D3D88">
              <w:rPr>
                <w:sz w:val="22"/>
                <w:szCs w:val="22"/>
              </w:rPr>
              <w:t>90,90</w:t>
            </w:r>
          </w:p>
        </w:tc>
      </w:tr>
      <w:tr w:rsidR="0038354F" w:rsidRPr="009C65CC" w14:paraId="5D9D31A3" w14:textId="77777777" w:rsidTr="002D3D88">
        <w:tc>
          <w:tcPr>
            <w:tcW w:w="1843" w:type="dxa"/>
            <w:shd w:val="clear" w:color="auto" w:fill="auto"/>
          </w:tcPr>
          <w:p w14:paraId="53276974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1 - Rękawice </w:t>
            </w:r>
            <w:r w:rsidRPr="009C65CC">
              <w:rPr>
                <w:sz w:val="22"/>
                <w:szCs w:val="22"/>
              </w:rPr>
              <w:lastRenderedPageBreak/>
              <w:t>diagnostyczne syntetyczne, nitrylowe, bezpudrowe</w:t>
            </w:r>
          </w:p>
        </w:tc>
        <w:tc>
          <w:tcPr>
            <w:tcW w:w="3119" w:type="dxa"/>
            <w:shd w:val="clear" w:color="auto" w:fill="auto"/>
          </w:tcPr>
          <w:p w14:paraId="2A055990" w14:textId="77777777" w:rsidR="0038354F" w:rsidRPr="009C65CC" w:rsidRDefault="0038354F" w:rsidP="00417E8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lastRenderedPageBreak/>
              <w:t xml:space="preserve">J.CHODACKI, A.MISZTAL </w:t>
            </w:r>
            <w:r w:rsidRPr="009C65CC">
              <w:rPr>
                <w:b/>
                <w:bCs/>
                <w:sz w:val="22"/>
                <w:szCs w:val="22"/>
              </w:rPr>
              <w:lastRenderedPageBreak/>
              <w:t>"MEDICA" SPÓŁKA JAWNA</w:t>
            </w:r>
          </w:p>
          <w:p w14:paraId="2A49BBA9" w14:textId="09CD1D1B" w:rsidR="0038354F" w:rsidRPr="009C65CC" w:rsidRDefault="00926B53" w:rsidP="00417E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38354F" w:rsidRPr="009C65CC">
              <w:rPr>
                <w:sz w:val="22"/>
                <w:szCs w:val="22"/>
              </w:rPr>
              <w:t>L.PRZEMYSŁOWA 4A</w:t>
            </w:r>
          </w:p>
          <w:p w14:paraId="69B10DC5" w14:textId="77777777" w:rsidR="0038354F" w:rsidRPr="009C65CC" w:rsidRDefault="0038354F" w:rsidP="00417E85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59-300 LUBIN</w:t>
            </w:r>
          </w:p>
        </w:tc>
        <w:tc>
          <w:tcPr>
            <w:tcW w:w="3260" w:type="dxa"/>
            <w:shd w:val="clear" w:color="auto" w:fill="auto"/>
          </w:tcPr>
          <w:p w14:paraId="486A346E" w14:textId="02397CC9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="0038354F" w:rsidRPr="009C65CC">
              <w:rPr>
                <w:sz w:val="22"/>
                <w:szCs w:val="22"/>
              </w:rPr>
              <w:t xml:space="preserve">1 - Cena oferty brutto </w:t>
            </w:r>
            <w:r w:rsidR="002D3D88">
              <w:rPr>
                <w:sz w:val="22"/>
                <w:szCs w:val="22"/>
              </w:rPr>
              <w:t>–</w:t>
            </w:r>
            <w:r w:rsidR="0038354F" w:rsidRPr="009C65CC">
              <w:rPr>
                <w:sz w:val="22"/>
                <w:szCs w:val="22"/>
              </w:rPr>
              <w:t xml:space="preserve"> </w:t>
            </w:r>
            <w:r w:rsidR="002D3D88">
              <w:rPr>
                <w:sz w:val="22"/>
                <w:szCs w:val="22"/>
              </w:rPr>
              <w:t>71,42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6A2F16" w14:textId="59E75F83" w:rsidR="0038354F" w:rsidRPr="009C65CC" w:rsidRDefault="002D3D88" w:rsidP="00417E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71,42</w:t>
            </w:r>
          </w:p>
        </w:tc>
      </w:tr>
      <w:tr w:rsidR="002D3D88" w:rsidRPr="009C65CC" w14:paraId="749F90C7" w14:textId="77777777" w:rsidTr="00AE3A89">
        <w:tc>
          <w:tcPr>
            <w:tcW w:w="1843" w:type="dxa"/>
            <w:shd w:val="clear" w:color="auto" w:fill="auto"/>
          </w:tcPr>
          <w:p w14:paraId="72862177" w14:textId="77777777" w:rsidR="002D3D88" w:rsidRPr="009C65CC" w:rsidRDefault="002D3D88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1 - Rękawice diagnostyczne syntetyczne, nitrylowe, bezpudrowe</w:t>
            </w:r>
          </w:p>
        </w:tc>
        <w:tc>
          <w:tcPr>
            <w:tcW w:w="3119" w:type="dxa"/>
            <w:shd w:val="clear" w:color="auto" w:fill="auto"/>
          </w:tcPr>
          <w:p w14:paraId="1EBEB79C" w14:textId="1CE25506" w:rsidR="002D3D88" w:rsidRPr="009C65CC" w:rsidRDefault="002D3D88" w:rsidP="00417E8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 xml:space="preserve">Polska Grupa Tekstylna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9C65CC">
              <w:rPr>
                <w:b/>
                <w:bCs/>
                <w:sz w:val="22"/>
                <w:szCs w:val="22"/>
              </w:rPr>
              <w:t>Sp. z o.o.</w:t>
            </w:r>
          </w:p>
          <w:p w14:paraId="1596AC5F" w14:textId="2B83179B" w:rsidR="002D3D88" w:rsidRPr="009C65CC" w:rsidRDefault="002D3D88" w:rsidP="00417E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C65CC">
              <w:rPr>
                <w:sz w:val="22"/>
                <w:szCs w:val="22"/>
              </w:rPr>
              <w:t>Zeusa 27</w:t>
            </w:r>
          </w:p>
          <w:p w14:paraId="505F840A" w14:textId="5F2D5419" w:rsidR="002D3D88" w:rsidRPr="009C65CC" w:rsidRDefault="002D3D88" w:rsidP="00417E85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</w:t>
            </w:r>
            <w:r w:rsidRPr="009C65CC">
              <w:rPr>
                <w:sz w:val="22"/>
                <w:szCs w:val="22"/>
              </w:rPr>
              <w:t>-497 Warszawa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12A8A812" w14:textId="77777777" w:rsidR="002D3D88" w:rsidRDefault="002D3D88" w:rsidP="00417E85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F25B41F" w14:textId="77777777" w:rsidR="002D3D88" w:rsidRDefault="002D3D88" w:rsidP="00417E85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C87E66C" w14:textId="6535C4ED" w:rsidR="002D3D88" w:rsidRPr="009C65CC" w:rsidRDefault="002D3D88" w:rsidP="00417E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38354F" w:rsidRPr="009C65CC" w14:paraId="2ECE373D" w14:textId="77777777" w:rsidTr="002D3D88">
        <w:tc>
          <w:tcPr>
            <w:tcW w:w="1843" w:type="dxa"/>
            <w:shd w:val="clear" w:color="auto" w:fill="auto"/>
          </w:tcPr>
          <w:p w14:paraId="28821070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2 - Rękawice diagnostyczne lateksowe, bezpudrowe, niejałowe</w:t>
            </w:r>
          </w:p>
        </w:tc>
        <w:tc>
          <w:tcPr>
            <w:tcW w:w="3119" w:type="dxa"/>
            <w:shd w:val="clear" w:color="auto" w:fill="auto"/>
          </w:tcPr>
          <w:p w14:paraId="71AB6A1B" w14:textId="77777777" w:rsidR="00926B53" w:rsidRPr="009C65CC" w:rsidRDefault="00926B53" w:rsidP="00926B5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 xml:space="preserve">SKAMEX  </w:t>
            </w:r>
            <w:r>
              <w:rPr>
                <w:b/>
                <w:bCs/>
                <w:sz w:val="22"/>
                <w:szCs w:val="22"/>
              </w:rPr>
              <w:t>Sp. z o. o.</w:t>
            </w:r>
          </w:p>
          <w:p w14:paraId="58128AF0" w14:textId="77777777" w:rsidR="00926B53" w:rsidRPr="009C65CC" w:rsidRDefault="00926B53" w:rsidP="00926B53">
            <w:pPr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ul. Częstochowska 38/52</w:t>
            </w:r>
          </w:p>
          <w:p w14:paraId="700D72FE" w14:textId="5A690036" w:rsidR="0038354F" w:rsidRPr="009C65CC" w:rsidRDefault="00926B53" w:rsidP="00926B53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93-121 Łódź</w:t>
            </w:r>
          </w:p>
        </w:tc>
        <w:tc>
          <w:tcPr>
            <w:tcW w:w="3260" w:type="dxa"/>
            <w:shd w:val="clear" w:color="auto" w:fill="auto"/>
          </w:tcPr>
          <w:p w14:paraId="5F4EB733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7AAFF435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4F0171DC" w14:textId="69D710E4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38354F" w:rsidRPr="009C65CC">
              <w:rPr>
                <w:sz w:val="22"/>
                <w:szCs w:val="22"/>
              </w:rPr>
              <w:t>1 - Cena oferty brutto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79DADE" w14:textId="77777777" w:rsidR="0038354F" w:rsidRPr="009C65CC" w:rsidRDefault="0038354F" w:rsidP="00417E85">
            <w:pPr>
              <w:jc w:val="center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  100,00</w:t>
            </w:r>
          </w:p>
        </w:tc>
      </w:tr>
      <w:tr w:rsidR="0038354F" w:rsidRPr="009C65CC" w14:paraId="4F90B793" w14:textId="77777777" w:rsidTr="002D3D88">
        <w:tc>
          <w:tcPr>
            <w:tcW w:w="1843" w:type="dxa"/>
            <w:shd w:val="clear" w:color="auto" w:fill="auto"/>
          </w:tcPr>
          <w:p w14:paraId="3829E8AA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2 - Rękawice diagnostyczne lateksowe, bezpudrowe, niejałowe</w:t>
            </w:r>
          </w:p>
        </w:tc>
        <w:tc>
          <w:tcPr>
            <w:tcW w:w="3119" w:type="dxa"/>
            <w:shd w:val="clear" w:color="auto" w:fill="auto"/>
          </w:tcPr>
          <w:p w14:paraId="70B2D072" w14:textId="77777777" w:rsidR="00926B53" w:rsidRPr="009C65CC" w:rsidRDefault="00926B53" w:rsidP="00926B5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>Mercator Medical S.A.</w:t>
            </w:r>
          </w:p>
          <w:p w14:paraId="16F39223" w14:textId="77777777" w:rsidR="00926B53" w:rsidRPr="009C65CC" w:rsidRDefault="00926B53" w:rsidP="00926B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C65CC">
              <w:rPr>
                <w:sz w:val="22"/>
                <w:szCs w:val="22"/>
              </w:rPr>
              <w:t>Modrzejewskiej 30</w:t>
            </w:r>
          </w:p>
          <w:p w14:paraId="258ACC66" w14:textId="193A11C6" w:rsidR="0038354F" w:rsidRPr="009C65CC" w:rsidRDefault="00926B53" w:rsidP="00926B53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31-327 Kraków</w:t>
            </w:r>
          </w:p>
        </w:tc>
        <w:tc>
          <w:tcPr>
            <w:tcW w:w="3260" w:type="dxa"/>
            <w:shd w:val="clear" w:color="auto" w:fill="auto"/>
          </w:tcPr>
          <w:p w14:paraId="6A83C858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7869FD96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58D03141" w14:textId="5CA9C7FC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38354F" w:rsidRPr="009C65CC">
              <w:rPr>
                <w:sz w:val="22"/>
                <w:szCs w:val="22"/>
              </w:rPr>
              <w:t>1 - Cena oferty brutto - 92.</w:t>
            </w:r>
            <w:r w:rsidR="002D3D88">
              <w:rPr>
                <w:sz w:val="22"/>
                <w:szCs w:val="22"/>
              </w:rPr>
              <w:t>85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FE8067" w14:textId="1B37F305" w:rsidR="0038354F" w:rsidRPr="009C65CC" w:rsidRDefault="0038354F" w:rsidP="00417E85">
            <w:pPr>
              <w:jc w:val="center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  92,</w:t>
            </w:r>
            <w:r w:rsidR="002D3D88">
              <w:rPr>
                <w:sz w:val="22"/>
                <w:szCs w:val="22"/>
              </w:rPr>
              <w:t>85</w:t>
            </w:r>
          </w:p>
        </w:tc>
      </w:tr>
      <w:tr w:rsidR="0038354F" w:rsidRPr="009C65CC" w14:paraId="07AC356F" w14:textId="77777777" w:rsidTr="002D3D88">
        <w:tc>
          <w:tcPr>
            <w:tcW w:w="1843" w:type="dxa"/>
            <w:shd w:val="clear" w:color="auto" w:fill="auto"/>
          </w:tcPr>
          <w:p w14:paraId="7DDF592A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3 - Rękawice diagnostyczne oporne na przenikanie substancji chemicznych, nitrylowe, bezpudrowe</w:t>
            </w:r>
          </w:p>
        </w:tc>
        <w:tc>
          <w:tcPr>
            <w:tcW w:w="3119" w:type="dxa"/>
            <w:shd w:val="clear" w:color="auto" w:fill="auto"/>
          </w:tcPr>
          <w:p w14:paraId="2051DCDC" w14:textId="77777777" w:rsidR="00926B53" w:rsidRPr="009C65CC" w:rsidRDefault="00926B53" w:rsidP="00926B5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>Mercator Medical S.A.</w:t>
            </w:r>
          </w:p>
          <w:p w14:paraId="7F92AAF3" w14:textId="77777777" w:rsidR="00926B53" w:rsidRPr="009C65CC" w:rsidRDefault="00926B53" w:rsidP="00926B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C65CC">
              <w:rPr>
                <w:sz w:val="22"/>
                <w:szCs w:val="22"/>
              </w:rPr>
              <w:t>Modrzejewskiej 30</w:t>
            </w:r>
          </w:p>
          <w:p w14:paraId="337E8072" w14:textId="38B533F9" w:rsidR="0038354F" w:rsidRPr="009C65CC" w:rsidRDefault="00926B53" w:rsidP="00926B53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31-327 Kraków</w:t>
            </w:r>
          </w:p>
        </w:tc>
        <w:tc>
          <w:tcPr>
            <w:tcW w:w="3260" w:type="dxa"/>
            <w:shd w:val="clear" w:color="auto" w:fill="auto"/>
          </w:tcPr>
          <w:p w14:paraId="4A4128BD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533F5BD6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30FB6CFF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17125B06" w14:textId="40B31362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38354F" w:rsidRPr="009C65CC">
              <w:rPr>
                <w:sz w:val="22"/>
                <w:szCs w:val="22"/>
              </w:rPr>
              <w:t>1 - Cena oferty brutto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3AC534" w14:textId="77777777" w:rsidR="0038354F" w:rsidRPr="009C65CC" w:rsidRDefault="0038354F" w:rsidP="00417E85">
            <w:pPr>
              <w:jc w:val="center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  100,00</w:t>
            </w:r>
          </w:p>
        </w:tc>
      </w:tr>
      <w:tr w:rsidR="0038354F" w:rsidRPr="009C65CC" w14:paraId="4A876E6C" w14:textId="77777777" w:rsidTr="002D3D88">
        <w:tc>
          <w:tcPr>
            <w:tcW w:w="1843" w:type="dxa"/>
            <w:shd w:val="clear" w:color="auto" w:fill="auto"/>
          </w:tcPr>
          <w:p w14:paraId="748A991F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4 - Rękawice diagnostyczne nitrylowe, niejałowe</w:t>
            </w:r>
          </w:p>
        </w:tc>
        <w:tc>
          <w:tcPr>
            <w:tcW w:w="3119" w:type="dxa"/>
            <w:shd w:val="clear" w:color="auto" w:fill="auto"/>
          </w:tcPr>
          <w:p w14:paraId="6610A29C" w14:textId="77777777" w:rsidR="00926B53" w:rsidRPr="009C65CC" w:rsidRDefault="00926B53" w:rsidP="00926B5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 xml:space="preserve">SKAMEX  </w:t>
            </w:r>
            <w:r>
              <w:rPr>
                <w:b/>
                <w:bCs/>
                <w:sz w:val="22"/>
                <w:szCs w:val="22"/>
              </w:rPr>
              <w:t>Sp. z o. o.</w:t>
            </w:r>
          </w:p>
          <w:p w14:paraId="273B14F6" w14:textId="77777777" w:rsidR="00926B53" w:rsidRPr="009C65CC" w:rsidRDefault="00926B53" w:rsidP="00926B53">
            <w:pPr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ul. Częstochowska 38/52</w:t>
            </w:r>
          </w:p>
          <w:p w14:paraId="2FE9EBC3" w14:textId="209FF67D" w:rsidR="0038354F" w:rsidRPr="009C65CC" w:rsidRDefault="00926B53" w:rsidP="00926B53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93-121 Łódź</w:t>
            </w:r>
          </w:p>
        </w:tc>
        <w:tc>
          <w:tcPr>
            <w:tcW w:w="3260" w:type="dxa"/>
            <w:shd w:val="clear" w:color="auto" w:fill="auto"/>
          </w:tcPr>
          <w:p w14:paraId="21A9FE1B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3C066564" w14:textId="3309FFE0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38354F" w:rsidRPr="009C65CC">
              <w:rPr>
                <w:sz w:val="22"/>
                <w:szCs w:val="22"/>
              </w:rPr>
              <w:t>1 - Cena oferty brutto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6C8717" w14:textId="77777777" w:rsidR="0038354F" w:rsidRPr="009C65CC" w:rsidRDefault="0038354F" w:rsidP="00417E85">
            <w:pPr>
              <w:jc w:val="center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  100,00</w:t>
            </w:r>
          </w:p>
        </w:tc>
      </w:tr>
      <w:tr w:rsidR="0038354F" w:rsidRPr="009C65CC" w14:paraId="3AEE28AC" w14:textId="77777777" w:rsidTr="002D3D88">
        <w:tc>
          <w:tcPr>
            <w:tcW w:w="1843" w:type="dxa"/>
            <w:shd w:val="clear" w:color="auto" w:fill="auto"/>
          </w:tcPr>
          <w:p w14:paraId="48A402BF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4 - Rękawice diagnostyczne nitrylowe, niejałowe</w:t>
            </w:r>
          </w:p>
        </w:tc>
        <w:tc>
          <w:tcPr>
            <w:tcW w:w="3119" w:type="dxa"/>
            <w:shd w:val="clear" w:color="auto" w:fill="auto"/>
          </w:tcPr>
          <w:p w14:paraId="1E763542" w14:textId="77777777" w:rsidR="00926B53" w:rsidRPr="009C65CC" w:rsidRDefault="00926B53" w:rsidP="00926B5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>Mercator Medical S.A.</w:t>
            </w:r>
          </w:p>
          <w:p w14:paraId="37E5DDB3" w14:textId="77777777" w:rsidR="00926B53" w:rsidRPr="009C65CC" w:rsidRDefault="00926B53" w:rsidP="00926B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C65CC">
              <w:rPr>
                <w:sz w:val="22"/>
                <w:szCs w:val="22"/>
              </w:rPr>
              <w:t>Modrzejewskiej 30</w:t>
            </w:r>
          </w:p>
          <w:p w14:paraId="22EC68E9" w14:textId="0876E2C3" w:rsidR="0038354F" w:rsidRPr="009C65CC" w:rsidRDefault="00926B53" w:rsidP="00926B53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31-327 Kraków</w:t>
            </w:r>
          </w:p>
        </w:tc>
        <w:tc>
          <w:tcPr>
            <w:tcW w:w="3260" w:type="dxa"/>
            <w:shd w:val="clear" w:color="auto" w:fill="auto"/>
          </w:tcPr>
          <w:p w14:paraId="61BE6290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62816B4A" w14:textId="3BCDEAD8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38354F" w:rsidRPr="009C65CC">
              <w:rPr>
                <w:sz w:val="22"/>
                <w:szCs w:val="22"/>
              </w:rPr>
              <w:t>1 - Cena oferty brutto - 9</w:t>
            </w:r>
            <w:r w:rsidR="002D3D88">
              <w:rPr>
                <w:sz w:val="22"/>
                <w:szCs w:val="22"/>
              </w:rPr>
              <w:t>4</w:t>
            </w:r>
            <w:r w:rsidR="0038354F" w:rsidRPr="009C65CC">
              <w:rPr>
                <w:sz w:val="22"/>
                <w:szCs w:val="22"/>
              </w:rPr>
              <w:t>.</w:t>
            </w:r>
            <w:r w:rsidR="002D3D88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FDDC03" w14:textId="32B04586" w:rsidR="0038354F" w:rsidRPr="009C65CC" w:rsidRDefault="0038354F" w:rsidP="00417E85">
            <w:pPr>
              <w:jc w:val="center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  9</w:t>
            </w:r>
            <w:r w:rsidR="002D3D88">
              <w:rPr>
                <w:sz w:val="22"/>
                <w:szCs w:val="22"/>
              </w:rPr>
              <w:t>4</w:t>
            </w:r>
            <w:r w:rsidRPr="009C65CC">
              <w:rPr>
                <w:sz w:val="22"/>
                <w:szCs w:val="22"/>
              </w:rPr>
              <w:t>,</w:t>
            </w:r>
            <w:r w:rsidR="002D3D88">
              <w:rPr>
                <w:sz w:val="22"/>
                <w:szCs w:val="22"/>
              </w:rPr>
              <w:t>11</w:t>
            </w:r>
          </w:p>
        </w:tc>
      </w:tr>
      <w:tr w:rsidR="0038354F" w:rsidRPr="009C65CC" w14:paraId="27C2B69E" w14:textId="77777777" w:rsidTr="002D3D88">
        <w:tc>
          <w:tcPr>
            <w:tcW w:w="1843" w:type="dxa"/>
            <w:shd w:val="clear" w:color="auto" w:fill="auto"/>
          </w:tcPr>
          <w:p w14:paraId="5D9B1032" w14:textId="77777777" w:rsidR="0038354F" w:rsidRPr="009C65CC" w:rsidRDefault="0038354F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4 - Rękawice diagnostyczne nitrylowe, niejałowe</w:t>
            </w:r>
          </w:p>
        </w:tc>
        <w:tc>
          <w:tcPr>
            <w:tcW w:w="3119" w:type="dxa"/>
            <w:shd w:val="clear" w:color="auto" w:fill="auto"/>
          </w:tcPr>
          <w:p w14:paraId="31E0038A" w14:textId="77777777" w:rsidR="00926B53" w:rsidRPr="009C65CC" w:rsidRDefault="00926B53" w:rsidP="00926B5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br/>
              <w:t>sp. z o. o. sp. k.</w:t>
            </w:r>
          </w:p>
          <w:p w14:paraId="79F49B5F" w14:textId="77777777" w:rsidR="00926B53" w:rsidRPr="009C65CC" w:rsidRDefault="00926B53" w:rsidP="00926B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C65CC">
              <w:rPr>
                <w:sz w:val="22"/>
                <w:szCs w:val="22"/>
              </w:rPr>
              <w:t>Pod Borem 18</w:t>
            </w:r>
          </w:p>
          <w:p w14:paraId="5C21FBEE" w14:textId="37F98E56" w:rsidR="0038354F" w:rsidRPr="009C65CC" w:rsidRDefault="00926B53" w:rsidP="00926B53">
            <w:pPr>
              <w:spacing w:after="40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14:paraId="4133007A" w14:textId="77777777" w:rsidR="002D3D88" w:rsidRDefault="002D3D88" w:rsidP="00417E85">
            <w:pPr>
              <w:spacing w:before="40" w:after="40"/>
              <w:rPr>
                <w:sz w:val="22"/>
                <w:szCs w:val="22"/>
              </w:rPr>
            </w:pPr>
          </w:p>
          <w:p w14:paraId="1ECABAA5" w14:textId="65EA94A1" w:rsidR="0038354F" w:rsidRPr="009C65CC" w:rsidRDefault="00926B53" w:rsidP="00417E85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38354F" w:rsidRPr="009C65CC">
              <w:rPr>
                <w:sz w:val="22"/>
                <w:szCs w:val="22"/>
              </w:rPr>
              <w:t xml:space="preserve">1 - Cena oferty brutto </w:t>
            </w:r>
            <w:r w:rsidR="002D3D88">
              <w:rPr>
                <w:sz w:val="22"/>
                <w:szCs w:val="22"/>
              </w:rPr>
              <w:t>–</w:t>
            </w:r>
            <w:r w:rsidR="0038354F" w:rsidRPr="009C65CC">
              <w:rPr>
                <w:sz w:val="22"/>
                <w:szCs w:val="22"/>
              </w:rPr>
              <w:t xml:space="preserve"> </w:t>
            </w:r>
            <w:r w:rsidR="002D3D88">
              <w:rPr>
                <w:sz w:val="22"/>
                <w:szCs w:val="22"/>
              </w:rPr>
              <w:t>76,19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6715F8" w14:textId="0761D9A7" w:rsidR="0038354F" w:rsidRPr="009C65CC" w:rsidRDefault="0038354F" w:rsidP="00417E85">
            <w:pPr>
              <w:jc w:val="center"/>
              <w:rPr>
                <w:color w:val="000000"/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  7</w:t>
            </w:r>
            <w:r w:rsidR="002D3D88">
              <w:rPr>
                <w:sz w:val="22"/>
                <w:szCs w:val="22"/>
              </w:rPr>
              <w:t>6,19</w:t>
            </w:r>
          </w:p>
        </w:tc>
      </w:tr>
    </w:tbl>
    <w:p w14:paraId="73E497F9" w14:textId="77777777" w:rsidR="00E85D70" w:rsidRPr="009C65CC" w:rsidRDefault="00E85D70" w:rsidP="00211A34">
      <w:pPr>
        <w:spacing w:before="120"/>
        <w:jc w:val="both"/>
        <w:rPr>
          <w:color w:val="000000"/>
          <w:sz w:val="22"/>
          <w:szCs w:val="22"/>
        </w:rPr>
      </w:pPr>
    </w:p>
    <w:p w14:paraId="23A71DBA" w14:textId="01B60CC1" w:rsidR="008642B3" w:rsidRPr="009C65CC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9C65CC">
        <w:rPr>
          <w:color w:val="000000"/>
          <w:sz w:val="22"/>
          <w:szCs w:val="22"/>
        </w:rPr>
        <w:t xml:space="preserve">Informacja o </w:t>
      </w:r>
      <w:r w:rsidR="002D3D88">
        <w:rPr>
          <w:color w:val="000000"/>
          <w:sz w:val="22"/>
          <w:szCs w:val="22"/>
        </w:rPr>
        <w:t>W</w:t>
      </w:r>
      <w:r w:rsidRPr="009C65CC">
        <w:rPr>
          <w:color w:val="000000"/>
          <w:sz w:val="22"/>
          <w:szCs w:val="22"/>
        </w:rPr>
        <w:t>ykonawcach, których oferty</w:t>
      </w:r>
      <w:r w:rsidR="008642B3" w:rsidRPr="009C65CC">
        <w:rPr>
          <w:color w:val="000000"/>
          <w:sz w:val="22"/>
          <w:szCs w:val="22"/>
        </w:rPr>
        <w:t xml:space="preserve"> zostały</w:t>
      </w:r>
      <w:r w:rsidRPr="009C65CC"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:rsidRPr="009C65CC" w14:paraId="526FC83E" w14:textId="77777777" w:rsidTr="00596EA3">
        <w:tc>
          <w:tcPr>
            <w:tcW w:w="871" w:type="dxa"/>
            <w:shd w:val="clear" w:color="auto" w:fill="F3F3F3"/>
            <w:vAlign w:val="center"/>
          </w:tcPr>
          <w:p w14:paraId="5D2C1C32" w14:textId="77777777" w:rsidR="00211A34" w:rsidRPr="009C65CC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9C65CC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04289C7" w14:textId="77777777" w:rsidR="00211A34" w:rsidRPr="009C65CC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9C65CC">
              <w:rPr>
                <w:b/>
                <w:sz w:val="22"/>
                <w:szCs w:val="22"/>
              </w:rPr>
              <w:t>N</w:t>
            </w:r>
            <w:r w:rsidR="00211A34" w:rsidRPr="009C65CC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3AC4214" w14:textId="77777777" w:rsidR="00211A34" w:rsidRPr="009C65CC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9C65CC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38354F" w:rsidRPr="009C65CC" w14:paraId="7EC56030" w14:textId="77777777" w:rsidTr="00417E85">
        <w:tc>
          <w:tcPr>
            <w:tcW w:w="871" w:type="dxa"/>
            <w:vAlign w:val="center"/>
          </w:tcPr>
          <w:p w14:paraId="2561C59A" w14:textId="77777777" w:rsidR="0038354F" w:rsidRPr="009C65CC" w:rsidRDefault="0038354F" w:rsidP="00417E85">
            <w:pPr>
              <w:spacing w:before="40"/>
              <w:jc w:val="center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32E67126" w14:textId="40140315" w:rsidR="0038354F" w:rsidRPr="009C65CC" w:rsidRDefault="0038354F" w:rsidP="00417E8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 xml:space="preserve">Polska Grupa Tekstylna </w:t>
            </w:r>
            <w:r w:rsidR="002D3D88">
              <w:rPr>
                <w:b/>
                <w:bCs/>
                <w:sz w:val="22"/>
                <w:szCs w:val="22"/>
              </w:rPr>
              <w:br/>
            </w:r>
            <w:r w:rsidRPr="009C65CC">
              <w:rPr>
                <w:b/>
                <w:bCs/>
                <w:sz w:val="22"/>
                <w:szCs w:val="22"/>
              </w:rPr>
              <w:t>Sp. z o.o.</w:t>
            </w:r>
          </w:p>
          <w:p w14:paraId="4D8F8E3A" w14:textId="7C2CF9BC" w:rsidR="0038354F" w:rsidRPr="009C65CC" w:rsidRDefault="002D3D88" w:rsidP="00417E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8354F" w:rsidRPr="009C65CC">
              <w:rPr>
                <w:sz w:val="22"/>
                <w:szCs w:val="22"/>
              </w:rPr>
              <w:t xml:space="preserve">Zeusa 27 </w:t>
            </w:r>
          </w:p>
          <w:p w14:paraId="17503598" w14:textId="647596DC" w:rsidR="0038354F" w:rsidRPr="009C65CC" w:rsidRDefault="0038354F" w:rsidP="00417E85">
            <w:pPr>
              <w:spacing w:after="40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0</w:t>
            </w:r>
            <w:r w:rsidR="002D3D88">
              <w:rPr>
                <w:sz w:val="22"/>
                <w:szCs w:val="22"/>
              </w:rPr>
              <w:t>1</w:t>
            </w:r>
            <w:r w:rsidRPr="009C65CC">
              <w:rPr>
                <w:sz w:val="22"/>
                <w:szCs w:val="22"/>
              </w:rPr>
              <w:t>-497 Warszawa</w:t>
            </w:r>
          </w:p>
        </w:tc>
        <w:tc>
          <w:tcPr>
            <w:tcW w:w="5670" w:type="dxa"/>
          </w:tcPr>
          <w:p w14:paraId="7B24B89F" w14:textId="08FF82B2" w:rsidR="0038354F" w:rsidRPr="009C65CC" w:rsidRDefault="002D3D88" w:rsidP="002D3D88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="0038354F" w:rsidRPr="009C65CC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</w:t>
            </w:r>
            <w:r w:rsidR="0038354F" w:rsidRPr="009C65CC">
              <w:rPr>
                <w:sz w:val="22"/>
                <w:szCs w:val="22"/>
              </w:rPr>
              <w:t xml:space="preserve">Oferta odrzucona </w:t>
            </w:r>
            <w:r>
              <w:rPr>
                <w:sz w:val="22"/>
                <w:szCs w:val="22"/>
              </w:rPr>
              <w:br/>
            </w:r>
            <w:r w:rsidR="0038354F" w:rsidRPr="009C65CC">
              <w:rPr>
                <w:sz w:val="22"/>
                <w:szCs w:val="22"/>
              </w:rPr>
              <w:t>w zadaniu 1</w:t>
            </w:r>
          </w:p>
          <w:p w14:paraId="0188DD76" w14:textId="77777777" w:rsidR="002D3D88" w:rsidRDefault="002D3D88" w:rsidP="002D3D88"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Uzasadnienie:</w:t>
            </w:r>
          </w:p>
          <w:p w14:paraId="0DDF019A" w14:textId="07887E13" w:rsidR="0038354F" w:rsidRDefault="002D3D88" w:rsidP="002D3D8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Zgodnie z zapisami SWZ </w:t>
            </w:r>
            <w:r w:rsidR="00A82636">
              <w:rPr>
                <w:sz w:val="22"/>
                <w:szCs w:val="22"/>
              </w:rPr>
              <w:t xml:space="preserve">(rozdział 21) oraz zgodnie </w:t>
            </w:r>
            <w:r w:rsidR="00A82636">
              <w:rPr>
                <w:sz w:val="22"/>
                <w:szCs w:val="22"/>
              </w:rPr>
              <w:br/>
              <w:t xml:space="preserve">z udzieloną odpowiedzią Zamawiającego na pytanie nr 5 wyjaśnienia treści SWZ z dnia 2022-09-16 Zamawiający </w:t>
            </w:r>
            <w:r w:rsidR="00A82636">
              <w:rPr>
                <w:sz w:val="22"/>
                <w:szCs w:val="22"/>
              </w:rPr>
              <w:br/>
              <w:t xml:space="preserve">nie wyraził zgody na podanie ceny jednostkowej netto </w:t>
            </w:r>
            <w:r w:rsidR="00A82636">
              <w:rPr>
                <w:sz w:val="22"/>
                <w:szCs w:val="22"/>
              </w:rPr>
              <w:br/>
              <w:t xml:space="preserve">i brutto </w:t>
            </w:r>
            <w:r w:rsidR="0038354F" w:rsidRPr="009C65CC">
              <w:rPr>
                <w:sz w:val="22"/>
                <w:szCs w:val="22"/>
              </w:rPr>
              <w:t>do 4 miejsc po przecinku</w:t>
            </w:r>
            <w:r w:rsidR="00A82636">
              <w:rPr>
                <w:sz w:val="22"/>
                <w:szCs w:val="22"/>
              </w:rPr>
              <w:t>.</w:t>
            </w:r>
          </w:p>
          <w:p w14:paraId="4ACB92A3" w14:textId="6D80FE84" w:rsidR="00A82636" w:rsidRPr="009C65CC" w:rsidRDefault="00A82636" w:rsidP="002D3D8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Wykonawca w złożonej ofercie w zadaniu nr 1 podał cenę jednostkową brutto do czterech miejsc po przecinku </w:t>
            </w:r>
            <w:r>
              <w:rPr>
                <w:sz w:val="22"/>
                <w:szCs w:val="22"/>
              </w:rPr>
              <w:br/>
              <w:t xml:space="preserve">co powoduje, iż oferta Wykonawcy jest niezgodna </w:t>
            </w:r>
            <w:r>
              <w:rPr>
                <w:sz w:val="22"/>
                <w:szCs w:val="22"/>
              </w:rPr>
              <w:br/>
              <w:t>z warunkami zamówienia.</w:t>
            </w:r>
          </w:p>
        </w:tc>
      </w:tr>
      <w:tr w:rsidR="0038354F" w:rsidRPr="009C65CC" w14:paraId="2A226F64" w14:textId="77777777" w:rsidTr="00417E85">
        <w:tc>
          <w:tcPr>
            <w:tcW w:w="871" w:type="dxa"/>
            <w:vAlign w:val="center"/>
          </w:tcPr>
          <w:p w14:paraId="7507FDA2" w14:textId="77777777" w:rsidR="0038354F" w:rsidRPr="009C65CC" w:rsidRDefault="0038354F" w:rsidP="00417E85">
            <w:pPr>
              <w:spacing w:before="40"/>
              <w:jc w:val="center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957" w:type="dxa"/>
            <w:vAlign w:val="center"/>
          </w:tcPr>
          <w:p w14:paraId="4E9A14C8" w14:textId="77777777" w:rsidR="0038354F" w:rsidRPr="009C65CC" w:rsidRDefault="0038354F" w:rsidP="00417E8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9C65CC">
              <w:rPr>
                <w:b/>
                <w:bCs/>
                <w:sz w:val="22"/>
                <w:szCs w:val="22"/>
              </w:rPr>
              <w:t>KORAKO plus s.r.o.</w:t>
            </w:r>
          </w:p>
          <w:p w14:paraId="081C09E9" w14:textId="45B0F6F5" w:rsidR="0038354F" w:rsidRPr="009C65CC" w:rsidRDefault="0038354F" w:rsidP="00417E85">
            <w:pPr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 xml:space="preserve">Bielická 369 </w:t>
            </w:r>
          </w:p>
          <w:p w14:paraId="3FA4C010" w14:textId="77777777" w:rsidR="0038354F" w:rsidRDefault="0038354F" w:rsidP="00417E85">
            <w:pPr>
              <w:spacing w:after="40"/>
              <w:rPr>
                <w:sz w:val="22"/>
                <w:szCs w:val="22"/>
              </w:rPr>
            </w:pPr>
            <w:r w:rsidRPr="009C65CC">
              <w:rPr>
                <w:sz w:val="22"/>
                <w:szCs w:val="22"/>
              </w:rPr>
              <w:t>95804 Partizánske</w:t>
            </w:r>
          </w:p>
          <w:p w14:paraId="36B4ED89" w14:textId="0E580EB2" w:rsidR="00A82636" w:rsidRPr="009C65CC" w:rsidRDefault="00A82636" w:rsidP="00417E85">
            <w:pPr>
              <w:spacing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Słowacja</w:t>
            </w:r>
          </w:p>
        </w:tc>
        <w:tc>
          <w:tcPr>
            <w:tcW w:w="5670" w:type="dxa"/>
          </w:tcPr>
          <w:p w14:paraId="434CD616" w14:textId="77777777" w:rsidR="00A82636" w:rsidRPr="009C65CC" w:rsidRDefault="00A82636" w:rsidP="00A82636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Pr="009C65CC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</w:t>
            </w:r>
            <w:r w:rsidRPr="009C65CC">
              <w:rPr>
                <w:sz w:val="22"/>
                <w:szCs w:val="22"/>
              </w:rPr>
              <w:t xml:space="preserve">Oferta odrzucona </w:t>
            </w:r>
            <w:r>
              <w:rPr>
                <w:sz w:val="22"/>
                <w:szCs w:val="22"/>
              </w:rPr>
              <w:br/>
            </w:r>
            <w:r w:rsidRPr="009C65CC">
              <w:rPr>
                <w:sz w:val="22"/>
                <w:szCs w:val="22"/>
              </w:rPr>
              <w:t>w zadaniu 1</w:t>
            </w:r>
          </w:p>
          <w:p w14:paraId="75BDE434" w14:textId="77777777" w:rsidR="00A82636" w:rsidRDefault="00A82636" w:rsidP="00A82636"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Uzasadnienie:</w:t>
            </w:r>
          </w:p>
          <w:p w14:paraId="10E89368" w14:textId="77777777" w:rsidR="00A82636" w:rsidRDefault="00A82636" w:rsidP="00A8263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Zgodnie z zapisami SWZ (rozdział 21) oraz zgodnie </w:t>
            </w:r>
            <w:r>
              <w:rPr>
                <w:sz w:val="22"/>
                <w:szCs w:val="22"/>
              </w:rPr>
              <w:br/>
              <w:t xml:space="preserve">z udzieloną odpowiedzią Zamawiającego na pytanie nr 5 wyjaśnienia treści SWZ z dnia 2022-09-16 Zamawiający </w:t>
            </w:r>
            <w:r>
              <w:rPr>
                <w:sz w:val="22"/>
                <w:szCs w:val="22"/>
              </w:rPr>
              <w:br/>
              <w:t xml:space="preserve">nie wyraził zgody na podanie ceny jednostkowej netto </w:t>
            </w:r>
            <w:r>
              <w:rPr>
                <w:sz w:val="22"/>
                <w:szCs w:val="22"/>
              </w:rPr>
              <w:br/>
              <w:t xml:space="preserve">i brutto </w:t>
            </w:r>
            <w:r w:rsidRPr="009C65CC">
              <w:rPr>
                <w:sz w:val="22"/>
                <w:szCs w:val="22"/>
              </w:rPr>
              <w:t>do 4 miejsc po przecinku</w:t>
            </w:r>
            <w:r>
              <w:rPr>
                <w:sz w:val="22"/>
                <w:szCs w:val="22"/>
              </w:rPr>
              <w:t>.</w:t>
            </w:r>
          </w:p>
          <w:p w14:paraId="44E54204" w14:textId="292B62D0" w:rsidR="0038354F" w:rsidRPr="009C65CC" w:rsidRDefault="00A82636" w:rsidP="00A8263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w złożonej ofercie w zadaniu nr 1 podał cenę jednostkową netto i brutto do czterech miejsc po przecinku </w:t>
            </w:r>
            <w:r>
              <w:rPr>
                <w:sz w:val="22"/>
                <w:szCs w:val="22"/>
              </w:rPr>
              <w:br/>
              <w:t xml:space="preserve">co powoduje, iż oferta Wykonawcy jest niezgodna </w:t>
            </w:r>
            <w:r>
              <w:rPr>
                <w:sz w:val="22"/>
                <w:szCs w:val="22"/>
              </w:rPr>
              <w:br/>
              <w:t>z warunkami zamówienia.</w:t>
            </w:r>
          </w:p>
        </w:tc>
      </w:tr>
    </w:tbl>
    <w:p w14:paraId="0618244D" w14:textId="77777777" w:rsidR="008642B3" w:rsidRPr="009C65CC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673550B2" w14:textId="77777777" w:rsidR="009F0E5C" w:rsidRPr="009C65CC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9C65CC">
        <w:rPr>
          <w:sz w:val="22"/>
          <w:szCs w:val="22"/>
        </w:rPr>
        <w:t xml:space="preserve">Informacja </w:t>
      </w:r>
      <w:r w:rsidR="00BD2174" w:rsidRPr="009C65CC">
        <w:rPr>
          <w:sz w:val="22"/>
          <w:szCs w:val="22"/>
        </w:rPr>
        <w:t>o terminie zawarcia umowy</w:t>
      </w:r>
      <w:r w:rsidR="00F33C66" w:rsidRPr="009C65CC">
        <w:rPr>
          <w:sz w:val="22"/>
          <w:szCs w:val="22"/>
        </w:rPr>
        <w:t>:</w:t>
      </w:r>
    </w:p>
    <w:p w14:paraId="0365BBBF" w14:textId="007A839C" w:rsidR="00F960D7" w:rsidRPr="009C65CC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9C65CC">
        <w:rPr>
          <w:sz w:val="22"/>
          <w:szCs w:val="22"/>
        </w:rPr>
        <w:t>U</w:t>
      </w:r>
      <w:r w:rsidR="00F960D7" w:rsidRPr="009C65CC">
        <w:rPr>
          <w:sz w:val="22"/>
          <w:szCs w:val="22"/>
        </w:rPr>
        <w:t>mowa w sp</w:t>
      </w:r>
      <w:r w:rsidR="004C3459" w:rsidRPr="009C65CC">
        <w:rPr>
          <w:sz w:val="22"/>
          <w:szCs w:val="22"/>
        </w:rPr>
        <w:t>r</w:t>
      </w:r>
      <w:r w:rsidR="00F960D7" w:rsidRPr="009C65CC">
        <w:rPr>
          <w:sz w:val="22"/>
          <w:szCs w:val="22"/>
        </w:rPr>
        <w:t>awie zamówienia publicznego</w:t>
      </w:r>
      <w:r w:rsidR="00D8427E" w:rsidRPr="009C65CC">
        <w:rPr>
          <w:sz w:val="22"/>
          <w:szCs w:val="22"/>
        </w:rPr>
        <w:t>, zgodnie z art. 264 ust. 1 ustawy Pzp,</w:t>
      </w:r>
      <w:r w:rsidRPr="009C65CC">
        <w:rPr>
          <w:sz w:val="22"/>
          <w:szCs w:val="22"/>
        </w:rPr>
        <w:t xml:space="preserve"> zostanie</w:t>
      </w:r>
      <w:r w:rsidR="00F960D7" w:rsidRPr="009C65CC">
        <w:rPr>
          <w:sz w:val="22"/>
          <w:szCs w:val="22"/>
        </w:rPr>
        <w:t xml:space="preserve"> zawarta,</w:t>
      </w:r>
      <w:r w:rsidRPr="009C65CC">
        <w:rPr>
          <w:sz w:val="22"/>
          <w:szCs w:val="22"/>
        </w:rPr>
        <w:t xml:space="preserve"> </w:t>
      </w:r>
      <w:r w:rsidR="00A82636">
        <w:rPr>
          <w:sz w:val="22"/>
          <w:szCs w:val="22"/>
        </w:rPr>
        <w:br/>
      </w:r>
      <w:r w:rsidR="00F960D7" w:rsidRPr="009C65CC">
        <w:rPr>
          <w:sz w:val="22"/>
          <w:szCs w:val="22"/>
        </w:rPr>
        <w:t xml:space="preserve">z </w:t>
      </w:r>
      <w:r w:rsidRPr="009C65CC">
        <w:rPr>
          <w:sz w:val="22"/>
          <w:szCs w:val="22"/>
        </w:rPr>
        <w:t xml:space="preserve">uwzględnieniem art. 577 ustawy Pzp, </w:t>
      </w:r>
      <w:r w:rsidR="00F960D7" w:rsidRPr="009C65CC">
        <w:rPr>
          <w:sz w:val="22"/>
          <w:szCs w:val="22"/>
        </w:rPr>
        <w:t>w terminie</w:t>
      </w:r>
      <w:r w:rsidR="00D8427E" w:rsidRPr="009C65CC">
        <w:rPr>
          <w:sz w:val="22"/>
          <w:szCs w:val="22"/>
        </w:rPr>
        <w:t xml:space="preserve"> </w:t>
      </w:r>
      <w:r w:rsidR="0038354F" w:rsidRPr="009C65CC">
        <w:rPr>
          <w:sz w:val="22"/>
          <w:szCs w:val="22"/>
        </w:rPr>
        <w:t>nie krótszym niż 10 dni od dnia przesłania niniejszego zawiadomienia o wyborze najkorzystniejszej oferty.</w:t>
      </w:r>
    </w:p>
    <w:p w14:paraId="70E04442" w14:textId="7717A274" w:rsidR="00F960D7" w:rsidRDefault="00D8427E" w:rsidP="00F33C66">
      <w:pPr>
        <w:spacing w:line="276" w:lineRule="auto"/>
        <w:jc w:val="both"/>
        <w:rPr>
          <w:sz w:val="22"/>
          <w:szCs w:val="22"/>
        </w:rPr>
      </w:pPr>
      <w:r w:rsidRPr="009C65CC">
        <w:rPr>
          <w:sz w:val="22"/>
          <w:szCs w:val="22"/>
        </w:rPr>
        <w:t xml:space="preserve">Umowa </w:t>
      </w:r>
      <w:r w:rsidR="00F960D7" w:rsidRPr="009C65CC">
        <w:rPr>
          <w:sz w:val="22"/>
          <w:szCs w:val="22"/>
        </w:rPr>
        <w:t>w sprawie zamówienia publicznego</w:t>
      </w:r>
      <w:r w:rsidRPr="009C65CC">
        <w:rPr>
          <w:sz w:val="22"/>
          <w:szCs w:val="22"/>
        </w:rPr>
        <w:t xml:space="preserve"> może być zawarta </w:t>
      </w:r>
      <w:r w:rsidR="00F960D7" w:rsidRPr="009C65CC">
        <w:rPr>
          <w:sz w:val="22"/>
          <w:szCs w:val="22"/>
        </w:rPr>
        <w:t xml:space="preserve">przed upływem terminu, o którym mowa powyżej, jeżeli zachodzą okoliczności wymienione w </w:t>
      </w:r>
      <w:r w:rsidRPr="009C65CC">
        <w:rPr>
          <w:sz w:val="22"/>
          <w:szCs w:val="22"/>
        </w:rPr>
        <w:t>art. 264</w:t>
      </w:r>
      <w:r w:rsidR="00F960D7" w:rsidRPr="009C65CC">
        <w:rPr>
          <w:sz w:val="22"/>
          <w:szCs w:val="22"/>
        </w:rPr>
        <w:t xml:space="preserve"> ust. 2 ustawy P</w:t>
      </w:r>
      <w:r w:rsidR="004657DA" w:rsidRPr="009C65CC">
        <w:rPr>
          <w:sz w:val="22"/>
          <w:szCs w:val="22"/>
        </w:rPr>
        <w:t>zp</w:t>
      </w:r>
      <w:r w:rsidR="00F960D7" w:rsidRPr="009C65CC">
        <w:rPr>
          <w:sz w:val="22"/>
          <w:szCs w:val="22"/>
        </w:rPr>
        <w:t>.</w:t>
      </w:r>
    </w:p>
    <w:p w14:paraId="60C0317A" w14:textId="77777777" w:rsidR="00A82636" w:rsidRPr="009C65CC" w:rsidRDefault="00A82636" w:rsidP="00F33C66">
      <w:pPr>
        <w:spacing w:line="276" w:lineRule="auto"/>
        <w:jc w:val="both"/>
        <w:rPr>
          <w:sz w:val="22"/>
          <w:szCs w:val="22"/>
        </w:rPr>
      </w:pPr>
    </w:p>
    <w:p w14:paraId="66A788D1" w14:textId="3E053D61" w:rsidR="00F960D7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6A1084BB" w14:textId="77777777" w:rsidR="00A82636" w:rsidRPr="009C65CC" w:rsidRDefault="00A82636" w:rsidP="00F960D7">
      <w:pPr>
        <w:spacing w:line="360" w:lineRule="auto"/>
        <w:jc w:val="both"/>
        <w:rPr>
          <w:bCs/>
          <w:sz w:val="22"/>
          <w:szCs w:val="22"/>
        </w:rPr>
      </w:pPr>
    </w:p>
    <w:p w14:paraId="5C919744" w14:textId="77777777" w:rsidR="00A82636" w:rsidRDefault="00A82636" w:rsidP="00A8263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864FC2B" w14:textId="77777777" w:rsidR="00A82636" w:rsidRDefault="00A82636" w:rsidP="00A826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52AF01D" w14:textId="16C0F99D" w:rsidR="00A82636" w:rsidRDefault="00A82636" w:rsidP="00A826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434C34C" w14:textId="243E035F" w:rsidR="00A82636" w:rsidRDefault="00A82636" w:rsidP="00A826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Piotr Nowicki</w:t>
      </w:r>
    </w:p>
    <w:bookmarkEnd w:id="0"/>
    <w:p w14:paraId="14B1BEB7" w14:textId="77777777" w:rsidR="008642B3" w:rsidRPr="009C65CC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9C65CC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482D8" w14:textId="77777777" w:rsidR="006215DA" w:rsidRDefault="006215DA">
      <w:r>
        <w:separator/>
      </w:r>
    </w:p>
  </w:endnote>
  <w:endnote w:type="continuationSeparator" w:id="0">
    <w:p w14:paraId="12F03786" w14:textId="77777777" w:rsidR="006215DA" w:rsidRDefault="00621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AE9D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E733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D7E30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2E0EC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4F74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FC09C" w14:textId="77777777" w:rsidR="006215DA" w:rsidRDefault="006215DA">
      <w:r>
        <w:separator/>
      </w:r>
    </w:p>
  </w:footnote>
  <w:footnote w:type="continuationSeparator" w:id="0">
    <w:p w14:paraId="44014785" w14:textId="77777777" w:rsidR="006215DA" w:rsidRDefault="00621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E767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9537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5B60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5D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3D88"/>
    <w:rsid w:val="003445A0"/>
    <w:rsid w:val="0038354F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15DA"/>
    <w:rsid w:val="00644DCB"/>
    <w:rsid w:val="00657C1E"/>
    <w:rsid w:val="006E3089"/>
    <w:rsid w:val="00712C39"/>
    <w:rsid w:val="00756CDA"/>
    <w:rsid w:val="007E2ACC"/>
    <w:rsid w:val="007E68C5"/>
    <w:rsid w:val="00803042"/>
    <w:rsid w:val="00832144"/>
    <w:rsid w:val="008567C7"/>
    <w:rsid w:val="008642B3"/>
    <w:rsid w:val="008A6C10"/>
    <w:rsid w:val="008E5102"/>
    <w:rsid w:val="00915B9E"/>
    <w:rsid w:val="00926B53"/>
    <w:rsid w:val="00952256"/>
    <w:rsid w:val="0097748A"/>
    <w:rsid w:val="009C65CC"/>
    <w:rsid w:val="009F0E5C"/>
    <w:rsid w:val="00A029B8"/>
    <w:rsid w:val="00A82636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90AB7"/>
  <w15:chartTrackingRefBased/>
  <w15:docId w15:val="{64AB19D6-7D99-4CF9-BAEF-7ACF3D48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351B2-AC83-439C-B5C5-83C63E578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1001</Words>
  <Characters>6009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2022-12-09T08:03:00Z</cp:lastPrinted>
  <dcterms:created xsi:type="dcterms:W3CDTF">2022-12-09T08:04:00Z</dcterms:created>
  <dcterms:modified xsi:type="dcterms:W3CDTF">2022-12-09T08:04:00Z</dcterms:modified>
</cp:coreProperties>
</file>