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C46C0">
        <w:rPr>
          <w:b/>
        </w:rPr>
        <w:t>NZ/83/D/P</w:t>
      </w:r>
      <w:bookmarkStart w:id="0" w:name="_GoBack"/>
      <w:bookmarkEnd w:id="0"/>
      <w:r w:rsidR="000B7715" w:rsidRPr="000B7715">
        <w:rPr>
          <w:b/>
        </w:rPr>
        <w:t>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B7715" w:rsidRPr="000B7715">
        <w:rPr>
          <w:rFonts w:ascii="Arial Narrow" w:hAnsi="Arial Narrow"/>
          <w:b/>
        </w:rPr>
        <w:t>Dostawy obuwia i odzieży roboczej ujęte w 3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F0D" w:rsidRDefault="00BE0F0D" w:rsidP="0038231F">
      <w:pPr>
        <w:spacing w:after="0" w:line="240" w:lineRule="auto"/>
      </w:pPr>
      <w:r>
        <w:separator/>
      </w:r>
    </w:p>
  </w:endnote>
  <w:endnote w:type="continuationSeparator" w:id="0">
    <w:p w:rsidR="00BE0F0D" w:rsidRDefault="00BE0F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15" w:rsidRDefault="000B77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46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46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15" w:rsidRDefault="000B77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F0D" w:rsidRDefault="00BE0F0D" w:rsidP="0038231F">
      <w:pPr>
        <w:spacing w:after="0" w:line="240" w:lineRule="auto"/>
      </w:pPr>
      <w:r>
        <w:separator/>
      </w:r>
    </w:p>
  </w:footnote>
  <w:footnote w:type="continuationSeparator" w:id="0">
    <w:p w:rsidR="00BE0F0D" w:rsidRDefault="00BE0F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15" w:rsidRDefault="000B77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15" w:rsidRDefault="000B77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715" w:rsidRDefault="000B77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F0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B7715"/>
    <w:rsid w:val="000C021E"/>
    <w:rsid w:val="000C18AF"/>
    <w:rsid w:val="000C46C0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E0F0D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A733466-73D0-4F8D-B56E-6088A276E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9AF5A-63BB-4D30-8EE1-CACF368D9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2022-12-16T10:32:00Z</dcterms:created>
  <dcterms:modified xsi:type="dcterms:W3CDTF">2022-12-16T10:32:00Z</dcterms:modified>
</cp:coreProperties>
</file>