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85D31" w:rsidRPr="00A85D31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675B6">
        <w:rPr>
          <w:b/>
          <w:sz w:val="22"/>
          <w:szCs w:val="22"/>
        </w:rPr>
        <w:t>NZ/83/D/P</w:t>
      </w:r>
      <w:bookmarkStart w:id="0" w:name="_GoBack"/>
      <w:bookmarkEnd w:id="0"/>
      <w:r w:rsidR="00A85D31" w:rsidRPr="00A85D31">
        <w:rPr>
          <w:b/>
          <w:sz w:val="22"/>
          <w:szCs w:val="22"/>
        </w:rPr>
        <w:t>/A/2022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85D31" w:rsidRPr="00110593" w:rsidTr="00E61E9B">
        <w:tc>
          <w:tcPr>
            <w:tcW w:w="9104" w:type="dxa"/>
            <w:shd w:val="clear" w:color="auto" w:fill="D9D9D9"/>
          </w:tcPr>
          <w:p w:rsidR="00A85D31" w:rsidRPr="00110593" w:rsidRDefault="00A85D31" w:rsidP="00E61E9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A85D31" w:rsidRPr="00110593" w:rsidRDefault="00A85D31" w:rsidP="00E61E9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A85D31">
              <w:t>(</w:t>
            </w:r>
            <w:proofErr w:type="spellStart"/>
            <w:r w:rsidRPr="00A85D31">
              <w:t>t.j</w:t>
            </w:r>
            <w:proofErr w:type="spellEnd"/>
            <w:r w:rsidRPr="00A85D31">
              <w:t>. Dz. U. z 2022r. poz. 1710)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A85D31" w:rsidRPr="0043102D" w:rsidRDefault="00A85D31" w:rsidP="00E61E9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A85D31" w:rsidRPr="00110593" w:rsidRDefault="00A85D31" w:rsidP="00E61E9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A85D3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A85D31">
        <w:rPr>
          <w:b/>
          <w:sz w:val="22"/>
          <w:szCs w:val="22"/>
        </w:rPr>
        <w:t>Dostawy obuwia i odzieży roboczej ujęte w 3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57F" w:rsidRDefault="008C657F">
      <w:r>
        <w:separator/>
      </w:r>
    </w:p>
  </w:endnote>
  <w:endnote w:type="continuationSeparator" w:id="0">
    <w:p w:rsidR="008C657F" w:rsidRDefault="008C6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675B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75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75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57F" w:rsidRDefault="008C657F">
      <w:r>
        <w:separator/>
      </w:r>
    </w:p>
  </w:footnote>
  <w:footnote w:type="continuationSeparator" w:id="0">
    <w:p w:rsidR="008C657F" w:rsidRDefault="008C657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657F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675B6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C657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85D31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10893D-353C-4A5D-817C-26568FE2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D60F2-911F-4A31-92DD-B9E209236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2010-01-07T09:39:00Z</cp:lastPrinted>
  <dcterms:created xsi:type="dcterms:W3CDTF">2022-12-16T10:31:00Z</dcterms:created>
  <dcterms:modified xsi:type="dcterms:W3CDTF">2022-12-16T10:31:00Z</dcterms:modified>
</cp:coreProperties>
</file>