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30D99" w:rsidRPr="00030D9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30D99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030D99">
        <w:rPr>
          <w:rFonts w:ascii="Arial" w:hAnsi="Arial" w:cs="Arial"/>
        </w:rPr>
        <w:t>Szpital Powiatowy w Limanowej Imienia Miłosierdzia Bożego</w:t>
      </w:r>
    </w:p>
    <w:p w:rsidR="006676AE" w:rsidRPr="0012157F" w:rsidRDefault="00030D99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30D99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030D99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30D99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030D99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030D99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0D99" w:rsidRPr="0012157F" w:rsidTr="00E61E9B">
        <w:tc>
          <w:tcPr>
            <w:tcW w:w="9104" w:type="dxa"/>
            <w:shd w:val="clear" w:color="auto" w:fill="D9D9D9"/>
          </w:tcPr>
          <w:p w:rsidR="00030D99" w:rsidRPr="0012157F" w:rsidRDefault="00030D99" w:rsidP="00E61E9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30D99" w:rsidRPr="00094F76" w:rsidRDefault="00030D99" w:rsidP="00E61E9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30D9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30D9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30D9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030D99" w:rsidRPr="004B5FB1" w:rsidRDefault="00030D99" w:rsidP="00E61E9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30D9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30D99">
        <w:rPr>
          <w:rFonts w:ascii="Arial" w:hAnsi="Arial" w:cs="Arial"/>
          <w:b/>
          <w:sz w:val="24"/>
          <w:szCs w:val="24"/>
        </w:rPr>
        <w:t>Dostawy obuwia i odzieży roboczej ujęte w 3 zadaniach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06845">
        <w:rPr>
          <w:rFonts w:ascii="Arial" w:hAnsi="Arial" w:cs="Arial"/>
          <w:b/>
          <w:sz w:val="24"/>
          <w:szCs w:val="24"/>
        </w:rPr>
        <w:t>NZ/83/D/P</w:t>
      </w:r>
      <w:bookmarkStart w:id="0" w:name="_GoBack"/>
      <w:bookmarkEnd w:id="0"/>
      <w:r w:rsidR="00030D99" w:rsidRPr="00030D99">
        <w:rPr>
          <w:rFonts w:ascii="Arial" w:hAnsi="Arial" w:cs="Arial"/>
          <w:b/>
          <w:sz w:val="24"/>
          <w:szCs w:val="24"/>
        </w:rPr>
        <w:t>/A/2022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30D99" w:rsidRPr="00030D99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A4F" w:rsidRDefault="002D1A4F" w:rsidP="0038231F">
      <w:pPr>
        <w:spacing w:after="0" w:line="240" w:lineRule="auto"/>
      </w:pPr>
      <w:r>
        <w:separator/>
      </w:r>
    </w:p>
  </w:endnote>
  <w:endnote w:type="continuationSeparator" w:id="0">
    <w:p w:rsidR="002D1A4F" w:rsidRDefault="002D1A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D99" w:rsidRDefault="00030D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684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684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D99" w:rsidRDefault="00030D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A4F" w:rsidRDefault="002D1A4F" w:rsidP="0038231F">
      <w:pPr>
        <w:spacing w:after="0" w:line="240" w:lineRule="auto"/>
      </w:pPr>
      <w:r>
        <w:separator/>
      </w:r>
    </w:p>
  </w:footnote>
  <w:footnote w:type="continuationSeparator" w:id="0">
    <w:p w:rsidR="002D1A4F" w:rsidRDefault="002D1A4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D99" w:rsidRDefault="00030D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D99" w:rsidRDefault="00030D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D99" w:rsidRDefault="00030D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A4F"/>
    <w:rsid w:val="00023477"/>
    <w:rsid w:val="000247FF"/>
    <w:rsid w:val="00025C8D"/>
    <w:rsid w:val="000303EE"/>
    <w:rsid w:val="00030D99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1A4F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6845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B687185-726D-4247-853D-C1CE7934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25C43-DE45-45C4-8426-B19F69184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3</cp:revision>
  <cp:lastPrinted>2016-07-26T11:32:00Z</cp:lastPrinted>
  <dcterms:created xsi:type="dcterms:W3CDTF">2022-12-05T13:08:00Z</dcterms:created>
  <dcterms:modified xsi:type="dcterms:W3CDTF">2022-12-16T10:31:00Z</dcterms:modified>
</cp:coreProperties>
</file>