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3AD9487C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8027BA">
        <w:rPr>
          <w:rFonts w:ascii="Tahoma" w:hAnsi="Tahoma" w:cs="Tahoma"/>
          <w:bCs/>
          <w:sz w:val="20"/>
        </w:rPr>
        <w:t>83/D/P/A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3B5D2B38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10CA9" w:rsidRPr="00010CA9">
        <w:rPr>
          <w:rFonts w:ascii="Tahoma" w:hAnsi="Tahoma" w:cs="Tahoma"/>
          <w:b/>
          <w:bCs/>
          <w:sz w:val="18"/>
        </w:rPr>
        <w:t xml:space="preserve">Dostawy </w:t>
      </w:r>
      <w:r w:rsidR="00196ED2">
        <w:rPr>
          <w:rFonts w:ascii="Tahoma" w:hAnsi="Tahoma" w:cs="Tahoma"/>
          <w:b/>
          <w:bCs/>
          <w:sz w:val="18"/>
        </w:rPr>
        <w:t>obuwia i odzieży roboczej ujęte w 3 zadaniach częściowych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69D0AB72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9301D5">
        <w:rPr>
          <w:b/>
          <w:bCs/>
          <w:sz w:val="22"/>
          <w:szCs w:val="22"/>
        </w:rPr>
        <w:t>Odzież robocza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0D6C1D1E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9301D5">
        <w:rPr>
          <w:b/>
          <w:bCs/>
          <w:sz w:val="22"/>
          <w:szCs w:val="22"/>
        </w:rPr>
        <w:t xml:space="preserve"> Odzież dla Zespołów Ratownictwa Medycznego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3792B2D" w14:textId="50C319CF" w:rsidR="004F677D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1596BA7" w14:textId="77777777" w:rsidR="00801E41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739C9A6D" w14:textId="2473DD45" w:rsidR="00801E41" w:rsidRDefault="00801E41" w:rsidP="00801E41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Obuwie ochronne</w:t>
      </w:r>
      <w:bookmarkStart w:id="0" w:name="_GoBack"/>
      <w:bookmarkEnd w:id="0"/>
    </w:p>
    <w:p w14:paraId="59DD434E" w14:textId="77777777" w:rsidR="00801E41" w:rsidRPr="00DA7228" w:rsidRDefault="00801E41" w:rsidP="00801E41">
      <w:pPr>
        <w:rPr>
          <w:b/>
          <w:bCs/>
          <w:sz w:val="22"/>
          <w:szCs w:val="22"/>
        </w:rPr>
      </w:pPr>
    </w:p>
    <w:p w14:paraId="186BDCFB" w14:textId="77777777" w:rsidR="00801E41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095442" w14:textId="77777777" w:rsidR="00801E41" w:rsidRPr="00010CA9" w:rsidRDefault="00801E41" w:rsidP="00801E4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E83C007" w14:textId="77777777" w:rsidR="00801E41" w:rsidRPr="00010CA9" w:rsidRDefault="00801E41" w:rsidP="006F0C35">
      <w:pPr>
        <w:spacing w:line="480" w:lineRule="auto"/>
        <w:rPr>
          <w:rFonts w:ascii="Tahoma" w:hAnsi="Tahoma" w:cs="Tahoma"/>
          <w:sz w:val="18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lastRenderedPageBreak/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2DB8A7" w14:textId="77777777" w:rsidR="004A149A" w:rsidRDefault="004A149A">
      <w:r>
        <w:separator/>
      </w:r>
    </w:p>
  </w:endnote>
  <w:endnote w:type="continuationSeparator" w:id="0">
    <w:p w14:paraId="3A1AFE65" w14:textId="77777777" w:rsidR="004A149A" w:rsidRDefault="004A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B69491" w14:textId="77777777" w:rsidR="004A149A" w:rsidRDefault="004A149A">
      <w:r>
        <w:separator/>
      </w:r>
    </w:p>
  </w:footnote>
  <w:footnote w:type="continuationSeparator" w:id="0">
    <w:p w14:paraId="201C4D1E" w14:textId="77777777" w:rsidR="004A149A" w:rsidRDefault="004A14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96ED2"/>
    <w:rsid w:val="001C655F"/>
    <w:rsid w:val="001D6811"/>
    <w:rsid w:val="00203C73"/>
    <w:rsid w:val="002346CB"/>
    <w:rsid w:val="002463FB"/>
    <w:rsid w:val="00271177"/>
    <w:rsid w:val="002827B1"/>
    <w:rsid w:val="00294AAF"/>
    <w:rsid w:val="002974F7"/>
    <w:rsid w:val="00325A39"/>
    <w:rsid w:val="00371291"/>
    <w:rsid w:val="003A6F61"/>
    <w:rsid w:val="003B22E3"/>
    <w:rsid w:val="003F5AA9"/>
    <w:rsid w:val="00446A72"/>
    <w:rsid w:val="00460999"/>
    <w:rsid w:val="004843CF"/>
    <w:rsid w:val="004A149A"/>
    <w:rsid w:val="004F677D"/>
    <w:rsid w:val="0058799F"/>
    <w:rsid w:val="005A4CB1"/>
    <w:rsid w:val="005A681E"/>
    <w:rsid w:val="005F5D0E"/>
    <w:rsid w:val="0060370C"/>
    <w:rsid w:val="00606FAB"/>
    <w:rsid w:val="006354DD"/>
    <w:rsid w:val="006C412A"/>
    <w:rsid w:val="006F0C35"/>
    <w:rsid w:val="00790B00"/>
    <w:rsid w:val="007C04B2"/>
    <w:rsid w:val="007C2F61"/>
    <w:rsid w:val="007F5382"/>
    <w:rsid w:val="007F57BB"/>
    <w:rsid w:val="00801E41"/>
    <w:rsid w:val="008027BA"/>
    <w:rsid w:val="00807D61"/>
    <w:rsid w:val="00841CDF"/>
    <w:rsid w:val="0084758A"/>
    <w:rsid w:val="008E6D57"/>
    <w:rsid w:val="009043A2"/>
    <w:rsid w:val="009301D5"/>
    <w:rsid w:val="00943CF0"/>
    <w:rsid w:val="00991928"/>
    <w:rsid w:val="009B5619"/>
    <w:rsid w:val="009D37B4"/>
    <w:rsid w:val="00A02D66"/>
    <w:rsid w:val="00A51B1A"/>
    <w:rsid w:val="00B15FBB"/>
    <w:rsid w:val="00B5179A"/>
    <w:rsid w:val="00C446A2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1083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6</cp:revision>
  <cp:lastPrinted>2022-01-25T08:27:00Z</cp:lastPrinted>
  <dcterms:created xsi:type="dcterms:W3CDTF">2022-12-05T13:18:00Z</dcterms:created>
  <dcterms:modified xsi:type="dcterms:W3CDTF">2022-12-05T13:22:00Z</dcterms:modified>
</cp:coreProperties>
</file>