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904C" w14:textId="77777777" w:rsidR="00A02E94" w:rsidRPr="00691034" w:rsidRDefault="00DA1FBF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691034">
        <w:rPr>
          <w:sz w:val="22"/>
          <w:szCs w:val="22"/>
        </w:rPr>
        <w:t>Poznań</w:t>
      </w:r>
      <w:r w:rsidR="00A02E94" w:rsidRPr="00691034">
        <w:rPr>
          <w:sz w:val="22"/>
          <w:szCs w:val="22"/>
        </w:rPr>
        <w:t xml:space="preserve"> dnia: </w:t>
      </w:r>
      <w:r w:rsidRPr="00691034">
        <w:rPr>
          <w:sz w:val="22"/>
          <w:szCs w:val="22"/>
        </w:rPr>
        <w:t>2022-12-09</w:t>
      </w:r>
    </w:p>
    <w:p w14:paraId="7764093C" w14:textId="77777777" w:rsidR="00DA1FBF" w:rsidRPr="00691034" w:rsidRDefault="00DA1FBF" w:rsidP="00A02E94">
      <w:pPr>
        <w:spacing w:after="40"/>
        <w:rPr>
          <w:b/>
          <w:bCs/>
          <w:sz w:val="22"/>
          <w:szCs w:val="22"/>
        </w:rPr>
      </w:pPr>
      <w:r w:rsidRPr="00691034">
        <w:rPr>
          <w:b/>
          <w:bCs/>
          <w:sz w:val="22"/>
          <w:szCs w:val="22"/>
        </w:rPr>
        <w:t>Szpital Wojewódzki w Poznaniu</w:t>
      </w:r>
    </w:p>
    <w:p w14:paraId="53C33E94" w14:textId="77777777" w:rsidR="00A02E94" w:rsidRPr="00691034" w:rsidRDefault="00DA1FBF" w:rsidP="00A02E94">
      <w:pPr>
        <w:spacing w:after="40"/>
        <w:rPr>
          <w:b/>
          <w:bCs/>
          <w:sz w:val="22"/>
          <w:szCs w:val="22"/>
        </w:rPr>
      </w:pPr>
      <w:r w:rsidRPr="00691034">
        <w:rPr>
          <w:b/>
          <w:bCs/>
          <w:sz w:val="22"/>
          <w:szCs w:val="22"/>
        </w:rPr>
        <w:t>Dział Zamówień Publicznych</w:t>
      </w:r>
    </w:p>
    <w:p w14:paraId="0444904E" w14:textId="58AF4B92" w:rsidR="00A02E94" w:rsidRPr="00691034" w:rsidRDefault="00691034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A1FBF" w:rsidRPr="00691034">
        <w:rPr>
          <w:sz w:val="22"/>
          <w:szCs w:val="22"/>
        </w:rPr>
        <w:t>Juraszów</w:t>
      </w:r>
      <w:r w:rsidR="00A02E94" w:rsidRPr="00691034">
        <w:rPr>
          <w:sz w:val="22"/>
          <w:szCs w:val="22"/>
        </w:rPr>
        <w:t xml:space="preserve"> </w:t>
      </w:r>
      <w:r w:rsidR="00DA1FBF" w:rsidRPr="00691034">
        <w:rPr>
          <w:sz w:val="22"/>
          <w:szCs w:val="22"/>
        </w:rPr>
        <w:t>7/19</w:t>
      </w:r>
    </w:p>
    <w:p w14:paraId="5560C053" w14:textId="77777777" w:rsidR="00A02E94" w:rsidRPr="00691034" w:rsidRDefault="00DA1FBF" w:rsidP="00A02E94">
      <w:pPr>
        <w:rPr>
          <w:sz w:val="22"/>
          <w:szCs w:val="22"/>
        </w:rPr>
      </w:pPr>
      <w:r w:rsidRPr="00691034">
        <w:rPr>
          <w:sz w:val="22"/>
          <w:szCs w:val="22"/>
        </w:rPr>
        <w:t>60-479</w:t>
      </w:r>
      <w:r w:rsidR="00A02E94" w:rsidRPr="00691034">
        <w:rPr>
          <w:sz w:val="22"/>
          <w:szCs w:val="22"/>
        </w:rPr>
        <w:t xml:space="preserve"> </w:t>
      </w:r>
      <w:r w:rsidRPr="00691034">
        <w:rPr>
          <w:sz w:val="22"/>
          <w:szCs w:val="22"/>
        </w:rPr>
        <w:t>Poznań</w:t>
      </w:r>
    </w:p>
    <w:p w14:paraId="28C39087" w14:textId="77777777" w:rsidR="00A02E94" w:rsidRPr="0069103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691034">
        <w:rPr>
          <w:b/>
          <w:sz w:val="22"/>
          <w:szCs w:val="22"/>
        </w:rPr>
        <w:t>WYKONAWCY</w:t>
      </w:r>
    </w:p>
    <w:p w14:paraId="718C4A34" w14:textId="77777777" w:rsidR="00A02E94" w:rsidRPr="0069103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691034">
        <w:rPr>
          <w:sz w:val="22"/>
          <w:szCs w:val="22"/>
        </w:rPr>
        <w:t>ubiegający się o zamówienie</w:t>
      </w:r>
    </w:p>
    <w:p w14:paraId="2E07B1D1" w14:textId="77777777" w:rsidR="00A02E94" w:rsidRPr="00691034" w:rsidRDefault="00A02E94" w:rsidP="00A02E94">
      <w:pPr>
        <w:pStyle w:val="Nagwek1"/>
        <w:spacing w:before="600"/>
        <w:rPr>
          <w:sz w:val="22"/>
          <w:szCs w:val="22"/>
        </w:rPr>
      </w:pPr>
      <w:r w:rsidRPr="00691034">
        <w:rPr>
          <w:sz w:val="22"/>
          <w:szCs w:val="22"/>
        </w:rPr>
        <w:t>ZAWIADOMIENIE</w:t>
      </w:r>
    </w:p>
    <w:p w14:paraId="783D5B64" w14:textId="77777777" w:rsidR="00A02E94" w:rsidRPr="00691034" w:rsidRDefault="00A02E94" w:rsidP="00A02E94">
      <w:pPr>
        <w:spacing w:after="480"/>
        <w:jc w:val="center"/>
        <w:rPr>
          <w:b/>
          <w:sz w:val="22"/>
          <w:szCs w:val="22"/>
        </w:rPr>
      </w:pPr>
      <w:r w:rsidRPr="00691034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A1FBF" w:rsidRPr="00691034" w14:paraId="6270A7AF" w14:textId="77777777" w:rsidTr="00FE3F29">
        <w:trPr>
          <w:trHeight w:val="638"/>
        </w:trPr>
        <w:tc>
          <w:tcPr>
            <w:tcW w:w="959" w:type="dxa"/>
            <w:hideMark/>
          </w:tcPr>
          <w:p w14:paraId="64E7FB92" w14:textId="77777777" w:rsidR="00DA1FBF" w:rsidRPr="00691034" w:rsidRDefault="00DA1FBF" w:rsidP="00FE3F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32AAEDC7" w14:textId="1F7D1D82" w:rsidR="00DA1FBF" w:rsidRPr="00691034" w:rsidRDefault="00DA1FBF" w:rsidP="00FE3F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691034">
              <w:rPr>
                <w:b/>
                <w:sz w:val="22"/>
                <w:szCs w:val="22"/>
              </w:rPr>
              <w:t xml:space="preserve"> </w:t>
            </w:r>
            <w:r w:rsidRPr="00691034">
              <w:rPr>
                <w:bCs/>
                <w:sz w:val="22"/>
                <w:szCs w:val="22"/>
              </w:rPr>
              <w:t>na</w:t>
            </w:r>
            <w:r w:rsidRPr="00691034">
              <w:rPr>
                <w:b/>
                <w:sz w:val="22"/>
                <w:szCs w:val="22"/>
              </w:rPr>
              <w:t xml:space="preserve"> </w:t>
            </w:r>
            <w:r w:rsidRPr="00691034">
              <w:rPr>
                <w:bCs/>
                <w:sz w:val="22"/>
                <w:szCs w:val="22"/>
              </w:rPr>
              <w:t>”</w:t>
            </w:r>
            <w:r w:rsidRPr="00691034">
              <w:rPr>
                <w:b/>
                <w:bCs/>
                <w:sz w:val="22"/>
                <w:szCs w:val="22"/>
              </w:rPr>
              <w:t xml:space="preserve">Przeglądy i naprawy urządzeń Aesculap </w:t>
            </w:r>
            <w:r w:rsidR="00691034">
              <w:rPr>
                <w:b/>
                <w:bCs/>
                <w:sz w:val="22"/>
                <w:szCs w:val="22"/>
              </w:rPr>
              <w:br/>
            </w:r>
            <w:r w:rsidRPr="00691034">
              <w:rPr>
                <w:b/>
                <w:bCs/>
                <w:sz w:val="22"/>
                <w:szCs w:val="22"/>
              </w:rPr>
              <w:t>i BBraun</w:t>
            </w:r>
            <w:r w:rsidRPr="00691034">
              <w:rPr>
                <w:bCs/>
                <w:sz w:val="22"/>
                <w:szCs w:val="22"/>
              </w:rPr>
              <w:t>”</w:t>
            </w:r>
            <w:r w:rsidRPr="00691034">
              <w:rPr>
                <w:b/>
                <w:sz w:val="22"/>
                <w:szCs w:val="22"/>
              </w:rPr>
              <w:t xml:space="preserve"> </w:t>
            </w:r>
            <w:r w:rsidRPr="00691034">
              <w:rPr>
                <w:bCs/>
                <w:sz w:val="22"/>
                <w:szCs w:val="22"/>
              </w:rPr>
              <w:t>– znak sprawy</w:t>
            </w:r>
            <w:r w:rsidRPr="00691034">
              <w:rPr>
                <w:b/>
                <w:sz w:val="22"/>
                <w:szCs w:val="22"/>
              </w:rPr>
              <w:t xml:space="preserve"> SZW/DZP/71/2022</w:t>
            </w:r>
          </w:p>
        </w:tc>
      </w:tr>
    </w:tbl>
    <w:p w14:paraId="16DDCDDA" w14:textId="1DE1C0C5" w:rsidR="00A02E94" w:rsidRPr="0069103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691034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DA1FBF" w:rsidRPr="00691034">
        <w:rPr>
          <w:sz w:val="22"/>
          <w:szCs w:val="22"/>
        </w:rPr>
        <w:t>(t.j. Dz. U. z 2022r. poz. 1710)</w:t>
      </w:r>
      <w:r w:rsidRPr="00691034">
        <w:rPr>
          <w:sz w:val="22"/>
          <w:szCs w:val="22"/>
        </w:rPr>
        <w:t xml:space="preserve">, zwanej dalej „ustawą Pzp”, informuje, że w toczącym </w:t>
      </w:r>
      <w:r w:rsidR="00691034">
        <w:rPr>
          <w:sz w:val="22"/>
          <w:szCs w:val="22"/>
        </w:rPr>
        <w:br/>
      </w:r>
      <w:r w:rsidRPr="00691034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A1FBF" w:rsidRPr="00691034" w14:paraId="0BC6BF51" w14:textId="77777777" w:rsidTr="00FE3F2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EDF8A" w14:textId="77777777" w:rsidR="00DA1FBF" w:rsidRPr="00691034" w:rsidRDefault="00DA1FBF" w:rsidP="00FE3F29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691034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691034">
              <w:rPr>
                <w:sz w:val="22"/>
                <w:szCs w:val="22"/>
                <w:u w:val="single"/>
              </w:rPr>
              <w:t>: Urządzenia medyczne producent Aesculap</w:t>
            </w:r>
          </w:p>
          <w:p w14:paraId="5F428593" w14:textId="77777777" w:rsidR="00DA1FBF" w:rsidRPr="00691034" w:rsidRDefault="00DA1FBF" w:rsidP="00FE3F2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91034">
              <w:rPr>
                <w:b/>
                <w:sz w:val="22"/>
                <w:szCs w:val="22"/>
              </w:rPr>
              <w:t>Zakład Naprawczy Aparatury Medycznej POLMED</w:t>
            </w:r>
          </w:p>
          <w:p w14:paraId="160B4D71" w14:textId="77777777" w:rsidR="00DA1FBF" w:rsidRPr="00691034" w:rsidRDefault="00DA1FBF" w:rsidP="00FE3F29">
            <w:pPr>
              <w:jc w:val="both"/>
              <w:rPr>
                <w:bCs/>
                <w:sz w:val="22"/>
                <w:szCs w:val="22"/>
              </w:rPr>
            </w:pPr>
            <w:r w:rsidRPr="00691034">
              <w:rPr>
                <w:bCs/>
                <w:sz w:val="22"/>
                <w:szCs w:val="22"/>
              </w:rPr>
              <w:t>ul. Kobielska 9 /74</w:t>
            </w:r>
          </w:p>
          <w:p w14:paraId="4AA6B740" w14:textId="77777777" w:rsidR="00DA1FBF" w:rsidRPr="00691034" w:rsidRDefault="00DA1FBF" w:rsidP="00FE3F2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91034">
              <w:rPr>
                <w:bCs/>
                <w:sz w:val="22"/>
                <w:szCs w:val="22"/>
              </w:rPr>
              <w:t>04-359 Warszawa</w:t>
            </w:r>
          </w:p>
          <w:p w14:paraId="78D0EBDC" w14:textId="77777777" w:rsidR="00DA1FBF" w:rsidRPr="00691034" w:rsidRDefault="00DA1FBF" w:rsidP="00FE3F29">
            <w:pPr>
              <w:jc w:val="both"/>
              <w:rPr>
                <w:bCs/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za cenę brutto </w:t>
            </w:r>
            <w:r w:rsidRPr="00691034">
              <w:rPr>
                <w:b/>
                <w:sz w:val="22"/>
                <w:szCs w:val="22"/>
              </w:rPr>
              <w:t>52 660.80 zł</w:t>
            </w:r>
            <w:r w:rsidRPr="00691034">
              <w:rPr>
                <w:bCs/>
                <w:sz w:val="22"/>
                <w:szCs w:val="22"/>
              </w:rPr>
              <w:t>.</w:t>
            </w:r>
          </w:p>
          <w:p w14:paraId="01F5606B" w14:textId="77777777" w:rsidR="00DA1FBF" w:rsidRPr="00691034" w:rsidRDefault="00DA1FBF" w:rsidP="00FE3F2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91034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91034">
              <w:rPr>
                <w:color w:val="000000"/>
                <w:sz w:val="22"/>
                <w:szCs w:val="22"/>
              </w:rPr>
              <w:t>:</w:t>
            </w:r>
          </w:p>
          <w:p w14:paraId="3D80A856" w14:textId="47D74E8C" w:rsidR="00DA1FBF" w:rsidRPr="00691034" w:rsidRDefault="00DA1FBF" w:rsidP="00691034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Oferta otrzymała największą ilość punktów spośród ofert podlegających ocenie - łącznie 85,12 pkt. - </w:t>
            </w:r>
            <w:r w:rsidR="00691034">
              <w:rPr>
                <w:sz w:val="22"/>
                <w:szCs w:val="22"/>
              </w:rPr>
              <w:br/>
            </w:r>
            <w:r w:rsidRPr="00691034">
              <w:rPr>
                <w:sz w:val="22"/>
                <w:szCs w:val="22"/>
              </w:rPr>
              <w:t xml:space="preserve">w oparciu o określone przez Zamawiającego w SWZ kryteria oceny ofert tj. przyznano: cena oferty brutto - 55,12 pkt., okres gwarancji po naprawie - 20,00 pkt., czas reakcji Wykonawcy liczony od zgłoszenia naprawy do czasu wykonania diagnostyki uszkodzenia - 10,00 pkt., autoryzacja producenta </w:t>
            </w:r>
            <w:r w:rsidR="00691034">
              <w:rPr>
                <w:sz w:val="22"/>
                <w:szCs w:val="22"/>
              </w:rPr>
              <w:br/>
            </w:r>
            <w:r w:rsidRPr="00691034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</w:tbl>
    <w:p w14:paraId="62A64943" w14:textId="77777777" w:rsidR="00A02E94" w:rsidRPr="00691034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691034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02"/>
        <w:gridCol w:w="1134"/>
      </w:tblGrid>
      <w:tr w:rsidR="00A02E94" w:rsidRPr="00691034" w14:paraId="3FAAC7AE" w14:textId="77777777" w:rsidTr="0069103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0556A15" w14:textId="77777777" w:rsidR="00A02E94" w:rsidRPr="00691034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91034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7D359D6" w14:textId="77777777" w:rsidR="00A02E94" w:rsidRPr="00691034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691034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22A0EAE" w14:textId="77777777" w:rsidR="00A02E94" w:rsidRPr="00691034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91034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281FBEF" w14:textId="77777777" w:rsidR="00A02E94" w:rsidRPr="00691034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91034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DA1FBF" w:rsidRPr="00691034" w14:paraId="5F662D53" w14:textId="77777777" w:rsidTr="0069103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3F79" w14:textId="77777777" w:rsidR="00DA1FBF" w:rsidRPr="00691034" w:rsidRDefault="00DA1FBF" w:rsidP="00FE3F2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>1 - Urządzenia medyczne producent Aesculap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EAF97" w14:textId="77777777" w:rsidR="00DA1FBF" w:rsidRPr="00691034" w:rsidRDefault="00DA1FBF" w:rsidP="00FE3F2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91034">
              <w:rPr>
                <w:b/>
                <w:bCs/>
                <w:sz w:val="22"/>
                <w:szCs w:val="22"/>
              </w:rPr>
              <w:t>Zakład Naprawczy Aparatury Medycznej POLMED</w:t>
            </w:r>
          </w:p>
          <w:p w14:paraId="56231B41" w14:textId="77777777" w:rsidR="00DA1FBF" w:rsidRPr="00691034" w:rsidRDefault="00DA1FBF" w:rsidP="00FE3F29">
            <w:pPr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>ul. Kobielska 9/74</w:t>
            </w:r>
          </w:p>
          <w:p w14:paraId="1BD97FEE" w14:textId="77777777" w:rsidR="00DA1FBF" w:rsidRPr="00691034" w:rsidRDefault="00DA1FBF" w:rsidP="00FE3F29">
            <w:pPr>
              <w:spacing w:after="40"/>
              <w:rPr>
                <w:color w:val="000000"/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>04-359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D95D9" w14:textId="481DB90C" w:rsidR="00DA1FBF" w:rsidRPr="00691034" w:rsidRDefault="00691034" w:rsidP="00FE3F2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A1FBF" w:rsidRPr="00691034">
              <w:rPr>
                <w:sz w:val="22"/>
                <w:szCs w:val="22"/>
              </w:rPr>
              <w:t xml:space="preserve">1 - Cena </w:t>
            </w:r>
            <w:r>
              <w:rPr>
                <w:sz w:val="22"/>
                <w:szCs w:val="22"/>
              </w:rPr>
              <w:t xml:space="preserve">oferty brutto </w:t>
            </w:r>
            <w:r w:rsidR="00DA1FBF" w:rsidRPr="00691034">
              <w:rPr>
                <w:sz w:val="22"/>
                <w:szCs w:val="22"/>
              </w:rPr>
              <w:t>- 55.1</w:t>
            </w:r>
            <w:r>
              <w:rPr>
                <w:sz w:val="22"/>
                <w:szCs w:val="22"/>
              </w:rPr>
              <w:t>2</w:t>
            </w:r>
          </w:p>
          <w:p w14:paraId="5E3A44C7" w14:textId="4147C558" w:rsidR="00DA1FBF" w:rsidRPr="00691034" w:rsidRDefault="00691034" w:rsidP="00FE3F2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A1FBF" w:rsidRPr="00691034">
              <w:rPr>
                <w:sz w:val="22"/>
                <w:szCs w:val="22"/>
              </w:rPr>
              <w:t xml:space="preserve">2 - Okres gwarancji po naprawie  - </w:t>
            </w:r>
            <w:r>
              <w:rPr>
                <w:sz w:val="22"/>
                <w:szCs w:val="22"/>
              </w:rPr>
              <w:t>2</w:t>
            </w:r>
            <w:r w:rsidR="00DA1FBF" w:rsidRPr="00691034">
              <w:rPr>
                <w:sz w:val="22"/>
                <w:szCs w:val="22"/>
              </w:rPr>
              <w:t>0.00</w:t>
            </w:r>
          </w:p>
          <w:p w14:paraId="0EF85309" w14:textId="1A12AE91" w:rsidR="00DA1FBF" w:rsidRPr="00691034" w:rsidRDefault="00691034" w:rsidP="00FE3F2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A1FBF" w:rsidRPr="00691034">
              <w:rPr>
                <w:sz w:val="22"/>
                <w:szCs w:val="22"/>
              </w:rPr>
              <w:t xml:space="preserve">3 - Czas reakcji Wykonawcy liczony od zgłoszenia naprawy </w:t>
            </w:r>
            <w:r>
              <w:rPr>
                <w:sz w:val="22"/>
                <w:szCs w:val="22"/>
              </w:rPr>
              <w:br/>
            </w:r>
            <w:r w:rsidR="00DA1FBF" w:rsidRPr="00691034">
              <w:rPr>
                <w:sz w:val="22"/>
                <w:szCs w:val="22"/>
              </w:rPr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="00DA1FBF" w:rsidRPr="00691034">
              <w:rPr>
                <w:sz w:val="22"/>
                <w:szCs w:val="22"/>
              </w:rPr>
              <w:t>0.00</w:t>
            </w:r>
          </w:p>
          <w:p w14:paraId="67963A43" w14:textId="59BFA4D3" w:rsidR="00DA1FBF" w:rsidRPr="00691034" w:rsidRDefault="00691034" w:rsidP="00FE3F2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A1FBF" w:rsidRPr="00691034">
              <w:rPr>
                <w:sz w:val="22"/>
                <w:szCs w:val="22"/>
              </w:rPr>
              <w:t xml:space="preserve">4 - Autoryzacja producenta </w:t>
            </w:r>
            <w:r>
              <w:rPr>
                <w:sz w:val="22"/>
                <w:szCs w:val="22"/>
              </w:rPr>
              <w:br/>
            </w:r>
            <w:r w:rsidR="00DA1FBF" w:rsidRPr="00691034">
              <w:rPr>
                <w:sz w:val="22"/>
                <w:szCs w:val="22"/>
              </w:rPr>
              <w:t>do serwisowania sprzętu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0CD0" w14:textId="7CDC95DB" w:rsidR="00DA1FBF" w:rsidRPr="00691034" w:rsidRDefault="00DA1FBF" w:rsidP="00FE3F29">
            <w:pPr>
              <w:jc w:val="center"/>
              <w:rPr>
                <w:color w:val="000000"/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  </w:t>
            </w:r>
            <w:r w:rsidR="00691034">
              <w:rPr>
                <w:sz w:val="22"/>
                <w:szCs w:val="22"/>
              </w:rPr>
              <w:t>8</w:t>
            </w:r>
            <w:r w:rsidRPr="00691034">
              <w:rPr>
                <w:sz w:val="22"/>
                <w:szCs w:val="22"/>
              </w:rPr>
              <w:t>5,1</w:t>
            </w:r>
            <w:r w:rsidR="00691034">
              <w:rPr>
                <w:sz w:val="22"/>
                <w:szCs w:val="22"/>
              </w:rPr>
              <w:t>2</w:t>
            </w:r>
          </w:p>
        </w:tc>
      </w:tr>
      <w:tr w:rsidR="00DA1FBF" w:rsidRPr="00691034" w14:paraId="753EE5D8" w14:textId="77777777" w:rsidTr="0069103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B7F8" w14:textId="77777777" w:rsidR="00DA1FBF" w:rsidRPr="00691034" w:rsidRDefault="00DA1FBF" w:rsidP="00FE3F2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1 - Urządzenia medyczne producent </w:t>
            </w:r>
            <w:r w:rsidRPr="00691034">
              <w:rPr>
                <w:sz w:val="22"/>
                <w:szCs w:val="22"/>
              </w:rPr>
              <w:lastRenderedPageBreak/>
              <w:t>Aesculap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97BC" w14:textId="77777777" w:rsidR="00DA1FBF" w:rsidRPr="00691034" w:rsidRDefault="00DA1FBF" w:rsidP="00FE3F2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91034">
              <w:rPr>
                <w:b/>
                <w:bCs/>
                <w:sz w:val="22"/>
                <w:szCs w:val="22"/>
              </w:rPr>
              <w:lastRenderedPageBreak/>
              <w:t xml:space="preserve">PAWELMED Serwis Aparatury Medycznej </w:t>
            </w:r>
            <w:r w:rsidRPr="00691034">
              <w:rPr>
                <w:b/>
                <w:bCs/>
                <w:sz w:val="22"/>
                <w:szCs w:val="22"/>
              </w:rPr>
              <w:lastRenderedPageBreak/>
              <w:t xml:space="preserve">Paweł </w:t>
            </w:r>
            <w:proofErr w:type="spellStart"/>
            <w:r w:rsidRPr="00691034">
              <w:rPr>
                <w:b/>
                <w:bCs/>
                <w:sz w:val="22"/>
                <w:szCs w:val="22"/>
              </w:rPr>
              <w:t>Wojtalak</w:t>
            </w:r>
            <w:proofErr w:type="spellEnd"/>
          </w:p>
          <w:p w14:paraId="56FCDDD7" w14:textId="7F7F7847" w:rsidR="00DA1FBF" w:rsidRPr="00691034" w:rsidRDefault="00DA1FBF" w:rsidP="00FE3F29">
            <w:pPr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ul. </w:t>
            </w:r>
            <w:r w:rsidR="00691034">
              <w:rPr>
                <w:sz w:val="22"/>
                <w:szCs w:val="22"/>
              </w:rPr>
              <w:t>Staszica 32</w:t>
            </w:r>
          </w:p>
          <w:p w14:paraId="3DD75314" w14:textId="77777777" w:rsidR="00DA1FBF" w:rsidRPr="00691034" w:rsidRDefault="00DA1FBF" w:rsidP="00FE3F29">
            <w:pPr>
              <w:spacing w:after="40"/>
              <w:rPr>
                <w:color w:val="000000"/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>62-052 Komorniki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F52B" w14:textId="1D34825F" w:rsidR="00DA1FBF" w:rsidRPr="00691034" w:rsidRDefault="00691034" w:rsidP="00FE3F2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DA1FBF" w:rsidRPr="00691034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>–</w:t>
            </w:r>
            <w:r w:rsidR="00DA1FBF" w:rsidRPr="00691034">
              <w:rPr>
                <w:sz w:val="22"/>
                <w:szCs w:val="22"/>
              </w:rPr>
              <w:t xml:space="preserve"> Cena</w:t>
            </w:r>
            <w:r>
              <w:rPr>
                <w:sz w:val="22"/>
                <w:szCs w:val="22"/>
              </w:rPr>
              <w:t xml:space="preserve"> oferty brutto</w:t>
            </w:r>
            <w:r w:rsidR="00DA1FBF" w:rsidRPr="00691034">
              <w:rPr>
                <w:sz w:val="22"/>
                <w:szCs w:val="22"/>
              </w:rPr>
              <w:t xml:space="preserve"> - 60.00</w:t>
            </w:r>
          </w:p>
          <w:p w14:paraId="3BBC305D" w14:textId="04DC00E2" w:rsidR="00DA1FBF" w:rsidRPr="00691034" w:rsidRDefault="00691034" w:rsidP="00FE3F2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A1FBF" w:rsidRPr="00691034">
              <w:rPr>
                <w:sz w:val="22"/>
                <w:szCs w:val="22"/>
              </w:rPr>
              <w:t xml:space="preserve">2 - Okres gwarancji po naprawie  </w:t>
            </w:r>
            <w:r w:rsidR="00DA1FBF" w:rsidRPr="00691034">
              <w:rPr>
                <w:sz w:val="22"/>
                <w:szCs w:val="22"/>
              </w:rPr>
              <w:lastRenderedPageBreak/>
              <w:t>- 0.00</w:t>
            </w:r>
          </w:p>
          <w:p w14:paraId="550F6DDE" w14:textId="7372798F" w:rsidR="00DA1FBF" w:rsidRPr="00691034" w:rsidRDefault="00691034" w:rsidP="00FE3F29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A1FBF" w:rsidRPr="00691034">
              <w:rPr>
                <w:sz w:val="22"/>
                <w:szCs w:val="22"/>
              </w:rPr>
              <w:t xml:space="preserve">3 - Czas reakcji Wykonawcy liczony od zgłoszenia naprawy </w:t>
            </w:r>
            <w:r>
              <w:rPr>
                <w:sz w:val="22"/>
                <w:szCs w:val="22"/>
              </w:rPr>
              <w:br/>
            </w:r>
            <w:r w:rsidR="00DA1FBF" w:rsidRPr="00691034">
              <w:rPr>
                <w:sz w:val="22"/>
                <w:szCs w:val="22"/>
              </w:rPr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="00DA1FBF" w:rsidRPr="00691034">
              <w:rPr>
                <w:sz w:val="22"/>
                <w:szCs w:val="22"/>
              </w:rPr>
              <w:t>0.00</w:t>
            </w:r>
          </w:p>
          <w:p w14:paraId="4BF6B9A9" w14:textId="09AE52E5" w:rsidR="00DA1FBF" w:rsidRPr="00691034" w:rsidRDefault="00691034" w:rsidP="00FE3F2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A1FBF" w:rsidRPr="00691034">
              <w:rPr>
                <w:sz w:val="22"/>
                <w:szCs w:val="22"/>
              </w:rPr>
              <w:t xml:space="preserve">4 - Autoryzacja producenta </w:t>
            </w:r>
            <w:r>
              <w:rPr>
                <w:sz w:val="22"/>
                <w:szCs w:val="22"/>
              </w:rPr>
              <w:br/>
            </w:r>
            <w:r w:rsidR="00DA1FBF" w:rsidRPr="00691034">
              <w:rPr>
                <w:sz w:val="22"/>
                <w:szCs w:val="22"/>
              </w:rPr>
              <w:t>do serwisowania sprzętu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D6455" w14:textId="72632EF6" w:rsidR="00DA1FBF" w:rsidRPr="00691034" w:rsidRDefault="00DA1FBF" w:rsidP="00FE3F29">
            <w:pPr>
              <w:jc w:val="center"/>
              <w:rPr>
                <w:color w:val="000000"/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lastRenderedPageBreak/>
              <w:t xml:space="preserve">  </w:t>
            </w:r>
            <w:r w:rsidR="00691034">
              <w:rPr>
                <w:sz w:val="22"/>
                <w:szCs w:val="22"/>
              </w:rPr>
              <w:t>7</w:t>
            </w:r>
            <w:r w:rsidRPr="00691034">
              <w:rPr>
                <w:sz w:val="22"/>
                <w:szCs w:val="22"/>
              </w:rPr>
              <w:t>0,00</w:t>
            </w:r>
          </w:p>
        </w:tc>
      </w:tr>
    </w:tbl>
    <w:p w14:paraId="09048EED" w14:textId="77777777" w:rsidR="00A02E94" w:rsidRPr="00691034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0EEBCC87" w14:textId="3A3FC3B0" w:rsidR="00A02E94" w:rsidRPr="00691034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691034">
        <w:rPr>
          <w:color w:val="000000"/>
          <w:sz w:val="22"/>
          <w:szCs w:val="22"/>
        </w:rPr>
        <w:t xml:space="preserve">Informacja o </w:t>
      </w:r>
      <w:r w:rsidR="00691034">
        <w:rPr>
          <w:color w:val="000000"/>
          <w:sz w:val="22"/>
          <w:szCs w:val="22"/>
        </w:rPr>
        <w:t>W</w:t>
      </w:r>
      <w:r w:rsidRPr="00691034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691034" w14:paraId="15A1818C" w14:textId="77777777" w:rsidTr="0069103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71213E3" w14:textId="77777777" w:rsidR="00A02E94" w:rsidRPr="00691034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91034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B91B1D2" w14:textId="77777777" w:rsidR="00A02E94" w:rsidRPr="00691034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91034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5FB4A1" w14:textId="77777777" w:rsidR="00A02E94" w:rsidRPr="00691034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91034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691034" w14:paraId="36DCB0BA" w14:textId="77777777" w:rsidTr="0069103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F3917A" w14:textId="77777777" w:rsidR="00A02E94" w:rsidRPr="00691034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20E94F" w14:textId="77777777" w:rsidR="00A02E94" w:rsidRPr="00691034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7FA35C6E" w14:textId="77777777" w:rsidR="00A02E94" w:rsidRPr="00691034" w:rsidRDefault="00A02E94" w:rsidP="005C35EA">
            <w:pPr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  </w:t>
            </w:r>
          </w:p>
          <w:p w14:paraId="391DD4FB" w14:textId="77777777" w:rsidR="00A02E94" w:rsidRPr="00691034" w:rsidRDefault="00A02E94" w:rsidP="005C35EA">
            <w:pPr>
              <w:spacing w:after="60"/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B7CA67" w14:textId="3B430FCE" w:rsidR="00A02E94" w:rsidRPr="00691034" w:rsidRDefault="00A02E94" w:rsidP="00691034">
            <w:pPr>
              <w:spacing w:before="60" w:after="40"/>
              <w:rPr>
                <w:sz w:val="22"/>
                <w:szCs w:val="22"/>
              </w:rPr>
            </w:pPr>
            <w:r w:rsidRPr="00691034">
              <w:rPr>
                <w:sz w:val="22"/>
                <w:szCs w:val="22"/>
              </w:rPr>
              <w:t xml:space="preserve"> </w:t>
            </w:r>
          </w:p>
        </w:tc>
      </w:tr>
    </w:tbl>
    <w:p w14:paraId="3546C126" w14:textId="2254B577" w:rsidR="00691034" w:rsidRDefault="00691034" w:rsidP="00691034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(Urządzenia medyczne producent BBraun) ze względu na fakt, </w:t>
      </w:r>
      <w:r>
        <w:rPr>
          <w:bCs/>
          <w:sz w:val="22"/>
          <w:szCs w:val="22"/>
        </w:rPr>
        <w:br/>
        <w:t>iż nie złożono żadnej oferty.</w:t>
      </w:r>
    </w:p>
    <w:p w14:paraId="4B74AB35" w14:textId="77777777" w:rsidR="00A02E94" w:rsidRPr="00691034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55D8EFB6" w14:textId="77777777" w:rsidR="00A02E94" w:rsidRPr="00691034" w:rsidRDefault="00A02E94" w:rsidP="00A02E94">
      <w:pPr>
        <w:spacing w:after="40" w:line="276" w:lineRule="auto"/>
        <w:jc w:val="both"/>
        <w:rPr>
          <w:sz w:val="22"/>
          <w:szCs w:val="22"/>
          <w:u w:val="single"/>
        </w:rPr>
      </w:pPr>
      <w:r w:rsidRPr="00691034">
        <w:rPr>
          <w:sz w:val="22"/>
          <w:szCs w:val="22"/>
          <w:u w:val="single"/>
        </w:rPr>
        <w:t>Informacja o terminie zawarcia umowy:</w:t>
      </w:r>
    </w:p>
    <w:p w14:paraId="7E7102B0" w14:textId="51E9B137" w:rsidR="00A02E94" w:rsidRPr="00691034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691034">
        <w:rPr>
          <w:sz w:val="22"/>
          <w:szCs w:val="22"/>
        </w:rPr>
        <w:t xml:space="preserve">Umowa w sprawie zamówienia publicznego, zgodnie z art. 308 ust. 2 ustawy Pzp, zostanie zawarta, </w:t>
      </w:r>
      <w:r w:rsidR="00691034">
        <w:rPr>
          <w:sz w:val="22"/>
          <w:szCs w:val="22"/>
        </w:rPr>
        <w:br/>
      </w:r>
      <w:r w:rsidRPr="00691034">
        <w:rPr>
          <w:sz w:val="22"/>
          <w:szCs w:val="22"/>
        </w:rPr>
        <w:t xml:space="preserve">z uwzględnieniem art. 577 ustawy Pzp, w terminie </w:t>
      </w:r>
      <w:r w:rsidR="00DA1FBF" w:rsidRPr="00691034">
        <w:rPr>
          <w:sz w:val="22"/>
          <w:szCs w:val="22"/>
        </w:rPr>
        <w:t>nie krótszym niż 5 dni od dnia przesłania niniejszego zawiadomienia o wyborze najkorzystniejszej oferty.</w:t>
      </w:r>
    </w:p>
    <w:p w14:paraId="50811784" w14:textId="77777777" w:rsidR="00A02E94" w:rsidRPr="00691034" w:rsidRDefault="00A02E94" w:rsidP="00A02E94">
      <w:pPr>
        <w:spacing w:line="276" w:lineRule="auto"/>
        <w:jc w:val="both"/>
        <w:rPr>
          <w:sz w:val="22"/>
          <w:szCs w:val="22"/>
        </w:rPr>
      </w:pPr>
      <w:r w:rsidRPr="00691034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03700D48" w14:textId="77777777" w:rsidR="00A02E94" w:rsidRPr="00691034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7C376923" w14:textId="77777777" w:rsidR="00691034" w:rsidRDefault="00691034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2627722" w14:textId="77777777" w:rsidR="00691034" w:rsidRPr="00407F19" w:rsidRDefault="00691034" w:rsidP="00691034">
      <w:pPr>
        <w:spacing w:line="360" w:lineRule="auto"/>
        <w:ind w:left="5241" w:firstLine="423"/>
        <w:jc w:val="center"/>
        <w:rPr>
          <w:i/>
          <w:szCs w:val="20"/>
        </w:rPr>
      </w:pPr>
      <w:r w:rsidRPr="00407F19">
        <w:rPr>
          <w:i/>
          <w:szCs w:val="20"/>
        </w:rPr>
        <w:t>Zamawiający</w:t>
      </w:r>
    </w:p>
    <w:p w14:paraId="268132D0" w14:textId="77777777" w:rsidR="00691034" w:rsidRPr="00407F19" w:rsidRDefault="00691034" w:rsidP="00691034">
      <w:pPr>
        <w:ind w:firstLine="425"/>
        <w:jc w:val="right"/>
        <w:rPr>
          <w:sz w:val="22"/>
          <w:szCs w:val="22"/>
        </w:rPr>
      </w:pPr>
      <w:r w:rsidRPr="00407F19">
        <w:rPr>
          <w:sz w:val="22"/>
          <w:szCs w:val="22"/>
        </w:rPr>
        <w:t xml:space="preserve">/-/ Dyrektor Szpitala Wojewódzkiego </w:t>
      </w:r>
    </w:p>
    <w:p w14:paraId="458718C6" w14:textId="77777777" w:rsidR="00691034" w:rsidRDefault="00691034" w:rsidP="00691034">
      <w:pPr>
        <w:ind w:firstLine="425"/>
        <w:jc w:val="center"/>
        <w:rPr>
          <w:sz w:val="22"/>
          <w:szCs w:val="22"/>
        </w:rPr>
      </w:pPr>
      <w:r w:rsidRPr="00407F19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ACE3B25" w14:textId="77777777" w:rsidR="00691034" w:rsidRPr="00407F19" w:rsidRDefault="00691034" w:rsidP="00691034">
      <w:pPr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Piotr Nowicki</w:t>
      </w:r>
    </w:p>
    <w:p w14:paraId="0D5BE736" w14:textId="3CA71883" w:rsidR="00A02E94" w:rsidRPr="00691034" w:rsidRDefault="00DA1FBF" w:rsidP="00A02E94">
      <w:pPr>
        <w:jc w:val="right"/>
        <w:rPr>
          <w:sz w:val="22"/>
          <w:szCs w:val="22"/>
          <w:vertAlign w:val="superscript"/>
        </w:rPr>
      </w:pPr>
      <w:r w:rsidRPr="00691034">
        <w:rPr>
          <w:sz w:val="22"/>
          <w:szCs w:val="22"/>
        </w:rPr>
        <w:t xml:space="preserve">  </w:t>
      </w:r>
      <w:bookmarkEnd w:id="0"/>
    </w:p>
    <w:p w14:paraId="19C1B040" w14:textId="77777777" w:rsidR="008642B3" w:rsidRPr="00691034" w:rsidRDefault="008642B3" w:rsidP="00A02E94">
      <w:pPr>
        <w:rPr>
          <w:sz w:val="22"/>
          <w:szCs w:val="22"/>
        </w:rPr>
      </w:pPr>
    </w:p>
    <w:sectPr w:rsidR="008642B3" w:rsidRPr="0069103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626B8" w14:textId="77777777" w:rsidR="00697B71" w:rsidRDefault="00697B71">
      <w:r>
        <w:separator/>
      </w:r>
    </w:p>
  </w:endnote>
  <w:endnote w:type="continuationSeparator" w:id="0">
    <w:p w14:paraId="6A358C1E" w14:textId="77777777" w:rsidR="00697B71" w:rsidRDefault="00697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308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5C3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3BA5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4B0E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AC6C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6620E" w14:textId="77777777" w:rsidR="00697B71" w:rsidRDefault="00697B71">
      <w:r>
        <w:separator/>
      </w:r>
    </w:p>
  </w:footnote>
  <w:footnote w:type="continuationSeparator" w:id="0">
    <w:p w14:paraId="2082F192" w14:textId="77777777" w:rsidR="00697B71" w:rsidRDefault="00697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11B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BE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275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B7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91034"/>
    <w:rsid w:val="00697B71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4B9E"/>
    <w:rsid w:val="00D42C90"/>
    <w:rsid w:val="00D8427E"/>
    <w:rsid w:val="00DA1FBF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62A18"/>
  <w15:chartTrackingRefBased/>
  <w15:docId w15:val="{31976A1C-9A2A-4CAB-A897-8165CF21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2022-12-09T11:05:00Z</cp:lastPrinted>
  <dcterms:created xsi:type="dcterms:W3CDTF">2022-12-09T11:06:00Z</dcterms:created>
  <dcterms:modified xsi:type="dcterms:W3CDTF">2022-12-09T11:06:00Z</dcterms:modified>
</cp:coreProperties>
</file>