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217734" w:rsidRPr="00217734">
        <w:rPr>
          <w:b/>
        </w:rPr>
        <w:t>NZ/81/D/P/AC/2022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217734" w:rsidRPr="00217734">
        <w:rPr>
          <w:rFonts w:ascii="Arial Narrow" w:hAnsi="Arial Narrow"/>
          <w:b/>
        </w:rPr>
        <w:t>Dostawy papierów ręcznikowych w roli wraz z dzierżawą dozowników ujęte w dwóch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1B5" w:rsidRDefault="00F071B5" w:rsidP="0038231F">
      <w:pPr>
        <w:spacing w:after="0" w:line="240" w:lineRule="auto"/>
      </w:pPr>
      <w:r>
        <w:separator/>
      </w:r>
    </w:p>
  </w:endnote>
  <w:endnote w:type="continuationSeparator" w:id="0">
    <w:p w:rsidR="00F071B5" w:rsidRDefault="00F071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7734" w:rsidRDefault="002177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1773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1773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7734" w:rsidRDefault="002177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1B5" w:rsidRDefault="00F071B5" w:rsidP="0038231F">
      <w:pPr>
        <w:spacing w:after="0" w:line="240" w:lineRule="auto"/>
      </w:pPr>
      <w:r>
        <w:separator/>
      </w:r>
    </w:p>
  </w:footnote>
  <w:footnote w:type="continuationSeparator" w:id="0">
    <w:p w:rsidR="00F071B5" w:rsidRDefault="00F071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7734" w:rsidRDefault="002177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7734" w:rsidRDefault="002177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7734" w:rsidRDefault="002177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71B5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17734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71B5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BB0934C-65AE-4C01-A791-5EAA7D214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81D02-CB7F-434F-A714-9A4E7633A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630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2016-07-26T11:32:00Z</cp:lastPrinted>
  <dcterms:created xsi:type="dcterms:W3CDTF">2022-12-08T11:18:00Z</dcterms:created>
  <dcterms:modified xsi:type="dcterms:W3CDTF">2022-12-08T11:18:00Z</dcterms:modified>
</cp:coreProperties>
</file>