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4255F5">
        <w:rPr>
          <w:rFonts w:ascii="Tahoma" w:hAnsi="Tahoma" w:cs="Tahoma"/>
          <w:bCs/>
          <w:sz w:val="20"/>
        </w:rPr>
        <w:t>NZ/81</w:t>
      </w:r>
      <w:r w:rsidR="00476D98" w:rsidRPr="00476D98">
        <w:rPr>
          <w:rFonts w:ascii="Tahoma" w:hAnsi="Tahoma" w:cs="Tahoma"/>
          <w:bCs/>
          <w:sz w:val="20"/>
        </w:rPr>
        <w:t>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713BED" w:rsidRPr="00CD56CF">
        <w:rPr>
          <w:rFonts w:ascii="Tahoma" w:hAnsi="Tahoma" w:cs="Tahoma"/>
          <w:b/>
          <w:bCs/>
          <w:sz w:val="18"/>
        </w:rPr>
        <w:t>Dostawy papierów ręcznikowych w roli wraz z dzierżawą dozowników ujęte w dwóch zadaniach asortymentowych</w:t>
      </w:r>
      <w:r w:rsidR="00713BED">
        <w:rPr>
          <w:rFonts w:ascii="Calibri" w:hAnsi="Calibri"/>
          <w:b/>
          <w:sz w:val="28"/>
          <w:szCs w:val="28"/>
        </w:rPr>
        <w:t xml:space="preserve"> </w:t>
      </w:r>
      <w:r w:rsidR="00713BED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</w:t>
      </w:r>
      <w:r w:rsidR="005E317D" w:rsidRPr="005E317D">
        <w:t xml:space="preserve"> </w:t>
      </w:r>
      <w:r w:rsidR="00713BED" w:rsidRPr="00713BED">
        <w:rPr>
          <w:rFonts w:ascii="Georgia" w:hAnsi="Georgia"/>
        </w:rPr>
        <w:t xml:space="preserve">Papier ręcznikowy w roli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713BED" w:rsidRPr="00713BED">
        <w:rPr>
          <w:rFonts w:ascii="Georgia" w:hAnsi="Georgia"/>
        </w:rPr>
        <w:t>Papier ręcznikowy w roli oraz dzierżawa dozowników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AC28B1">
        <w:rPr>
          <w:rFonts w:ascii="Georgia" w:hAnsi="Georgia"/>
          <w:b/>
          <w:sz w:val="18"/>
          <w:szCs w:val="18"/>
        </w:rPr>
        <w:t xml:space="preserve"> DLA ZADANIA NR </w:t>
      </w:r>
      <w:r w:rsidR="00713BED">
        <w:rPr>
          <w:rFonts w:ascii="Georgia" w:hAnsi="Georgia"/>
          <w:b/>
          <w:sz w:val="20"/>
        </w:rPr>
        <w:t>__</w:t>
      </w:r>
      <w:r>
        <w:rPr>
          <w:rFonts w:ascii="Georgia" w:hAnsi="Georgia"/>
          <w:b/>
          <w:sz w:val="20"/>
        </w:rPr>
        <w:t>_</w:t>
      </w:r>
      <w:bookmarkStart w:id="0" w:name="_GoBack"/>
      <w:r w:rsidR="00AC28B1">
        <w:rPr>
          <w:rFonts w:ascii="Georgia" w:hAnsi="Georgia"/>
          <w:b/>
          <w:sz w:val="20"/>
        </w:rPr>
        <w:t xml:space="preserve"> </w:t>
      </w:r>
      <w:bookmarkEnd w:id="0"/>
      <w:r w:rsidR="00AC28B1" w:rsidRPr="0070683E">
        <w:rPr>
          <w:rFonts w:ascii="Georgia" w:hAnsi="Georgia"/>
          <w:b/>
          <w:sz w:val="20"/>
        </w:rPr>
        <w:t>(min. 6 miesięcy, max. 24 miesiące od daty zawarcia umowy)*</w:t>
      </w:r>
    </w:p>
    <w:p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AC28B1">
        <w:rPr>
          <w:rFonts w:ascii="Tahoma" w:hAnsi="Tahoma" w:cs="Tahoma"/>
          <w:sz w:val="20"/>
          <w:szCs w:val="20"/>
        </w:rPr>
        <w:t>24</w:t>
      </w:r>
      <w:r w:rsidRPr="00094133">
        <w:rPr>
          <w:rFonts w:ascii="Tahoma" w:hAnsi="Tahoma" w:cs="Tahoma"/>
          <w:sz w:val="20"/>
          <w:szCs w:val="20"/>
        </w:rPr>
        <w:t xml:space="preserve"> miesi</w:t>
      </w:r>
      <w:r w:rsidR="00AC28B1">
        <w:rPr>
          <w:rFonts w:ascii="Tahoma" w:hAnsi="Tahoma" w:cs="Tahoma"/>
          <w:sz w:val="20"/>
          <w:szCs w:val="20"/>
        </w:rPr>
        <w:t xml:space="preserve">ące </w:t>
      </w:r>
      <w:r w:rsidRPr="00094133">
        <w:rPr>
          <w:rFonts w:ascii="Tahoma" w:hAnsi="Tahoma" w:cs="Tahoma"/>
          <w:sz w:val="20"/>
          <w:szCs w:val="20"/>
        </w:rPr>
        <w:t>od daty zawarcia umowy.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5A2DA6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92"/>
        <w:gridCol w:w="1494"/>
        <w:gridCol w:w="1454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2DA6" w:rsidRDefault="005A2DA6"/>
          <w:tbl>
            <w:tblPr>
              <w:tblW w:w="9781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83"/>
              <w:gridCol w:w="1745"/>
              <w:gridCol w:w="5953"/>
            </w:tblGrid>
            <w:tr w:rsidR="005A2DA6" w:rsidTr="00B130BC">
              <w:trPr>
                <w:trHeight w:val="360"/>
              </w:trPr>
              <w:tc>
                <w:tcPr>
                  <w:tcW w:w="2083" w:type="dxa"/>
                </w:tcPr>
                <w:p w:rsidR="005A2DA6" w:rsidRDefault="005A2DA6" w:rsidP="005A2DA6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Dane do umowy:</w:t>
                  </w:r>
                </w:p>
              </w:tc>
              <w:tc>
                <w:tcPr>
                  <w:tcW w:w="1745" w:type="dxa"/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953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45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953" w:type="dxa"/>
                  <w:hideMark/>
                </w:tcPr>
                <w:p w:rsidR="005A2DA6" w:rsidRDefault="005A2DA6" w:rsidP="005A2DA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97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5A2DA6" w:rsidRDefault="005A2DA6" w:rsidP="005A2DA6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97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Faks; e-mail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Nr telefonu / e-mail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745" w:type="dxa"/>
                  <w:hideMark/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5A2DA6" w:rsidRDefault="005A2DA6" w:rsidP="005A2DA6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5A2DA6" w:rsidTr="00B130BC">
              <w:trPr>
                <w:trHeight w:val="360"/>
              </w:trPr>
              <w:tc>
                <w:tcPr>
                  <w:tcW w:w="2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2DA6" w:rsidRDefault="005A2DA6" w:rsidP="005A2DA6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5A2DA6" w:rsidRDefault="005A2DA6" w:rsidP="005A2DA6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9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2DA6" w:rsidRDefault="005A2DA6" w:rsidP="005A2DA6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5A2DA6" w:rsidRPr="00BF6FCC" w:rsidRDefault="005A2DA6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4D6" w:rsidRDefault="002554D6">
      <w:r>
        <w:separator/>
      </w:r>
    </w:p>
  </w:endnote>
  <w:endnote w:type="continuationSeparator" w:id="0">
    <w:p w:rsidR="002554D6" w:rsidRDefault="00255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4D6" w:rsidRDefault="002554D6">
      <w:r>
        <w:separator/>
      </w:r>
    </w:p>
  </w:footnote>
  <w:footnote w:type="continuationSeparator" w:id="0">
    <w:p w:rsidR="002554D6" w:rsidRDefault="002554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D98" w:rsidRDefault="00476D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C8867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25A"/>
    <w:rsid w:val="00020F7D"/>
    <w:rsid w:val="000867FD"/>
    <w:rsid w:val="000D4867"/>
    <w:rsid w:val="00101BF2"/>
    <w:rsid w:val="00156BE1"/>
    <w:rsid w:val="00203C73"/>
    <w:rsid w:val="002346CB"/>
    <w:rsid w:val="002554D6"/>
    <w:rsid w:val="002827B1"/>
    <w:rsid w:val="003F5AA9"/>
    <w:rsid w:val="004255F5"/>
    <w:rsid w:val="00446A72"/>
    <w:rsid w:val="00456BD2"/>
    <w:rsid w:val="00460999"/>
    <w:rsid w:val="00476D98"/>
    <w:rsid w:val="005A2DA6"/>
    <w:rsid w:val="005E317D"/>
    <w:rsid w:val="00606FAB"/>
    <w:rsid w:val="00664DE8"/>
    <w:rsid w:val="00713BED"/>
    <w:rsid w:val="00741AC8"/>
    <w:rsid w:val="00786F04"/>
    <w:rsid w:val="007B525A"/>
    <w:rsid w:val="009200B1"/>
    <w:rsid w:val="009C19AD"/>
    <w:rsid w:val="00A02D66"/>
    <w:rsid w:val="00AC28B1"/>
    <w:rsid w:val="00B52A7D"/>
    <w:rsid w:val="00C446A2"/>
    <w:rsid w:val="00C8648B"/>
    <w:rsid w:val="00D3160B"/>
    <w:rsid w:val="00D3268D"/>
    <w:rsid w:val="00EF356C"/>
    <w:rsid w:val="00F56B03"/>
    <w:rsid w:val="00FC5EB7"/>
    <w:rsid w:val="00FE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DEEF87-71D5-4829-BB16-9060A2399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1231</Words>
  <Characters>7387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NZ/77/D/P/AC/2022</vt:lpstr>
      <vt:lpstr>    FORMULARZ OFERTOWY</vt:lpstr>
    </vt:vector>
  </TitlesOfParts>
  <Company>Szpital Powiatowy w Limanowej</Company>
  <LinksUpToDate>false</LinksUpToDate>
  <CharactersWithSpaces>8601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4</cp:revision>
  <cp:lastPrinted>2001-01-24T13:21:00Z</cp:lastPrinted>
  <dcterms:created xsi:type="dcterms:W3CDTF">2022-12-08T11:12:00Z</dcterms:created>
  <dcterms:modified xsi:type="dcterms:W3CDTF">2022-12-08T11:17:00Z</dcterms:modified>
</cp:coreProperties>
</file>