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33714EAA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 xml:space="preserve">nr </w:t>
      </w:r>
      <w:r w:rsidR="00313EFD">
        <w:rPr>
          <w:bCs/>
          <w:i w:val="0"/>
          <w:sz w:val="22"/>
          <w:szCs w:val="22"/>
        </w:rPr>
        <w:t>5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0996C172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C275DF">
        <w:rPr>
          <w:b/>
        </w:rPr>
        <w:t>1</w:t>
      </w:r>
      <w:r w:rsidR="00313EFD">
        <w:rPr>
          <w:b/>
        </w:rPr>
        <w:t>43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52923483" w14:textId="6049C8B2" w:rsidR="00205FD6" w:rsidRPr="00110593" w:rsidRDefault="006F2970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 SPEŁNIANIA WARYUNKÓW UDZIAŁU W POSTĘPOWANIU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7BB48C5B" w14:textId="084089C8" w:rsidR="00313EFD" w:rsidRPr="00313EFD" w:rsidRDefault="00313EFD" w:rsidP="00313EF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r w:rsidRPr="00313EFD">
        <w:rPr>
          <w:rFonts w:ascii="Times New Roman" w:hAnsi="Times New Roman"/>
          <w:b/>
          <w:sz w:val="24"/>
          <w:szCs w:val="24"/>
        </w:rPr>
        <w:t>Zakup wraz z dostawą sprzętu AGD dla Domów Studenckich Politechniki Krakowskiej przy ul. Skarżyńskiego 3-9 oraz przy ul. Bydgoskiej 19A w Krakowie</w:t>
      </w:r>
      <w:r w:rsidR="00E5380A">
        <w:rPr>
          <w:rFonts w:ascii="Times New Roman" w:hAnsi="Times New Roman"/>
          <w:b/>
          <w:sz w:val="24"/>
          <w:szCs w:val="24"/>
        </w:rPr>
        <w:t>.</w:t>
      </w:r>
    </w:p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168CCF1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750E2129" w:rsidR="004463B6" w:rsidRDefault="00B62779" w:rsidP="00B62779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313EFD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313EFD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313EFD">
        <w:rPr>
          <w:rFonts w:ascii="Times New Roman" w:hAnsi="Times New Roman"/>
          <w:spacing w:val="4"/>
          <w:sz w:val="22"/>
          <w:szCs w:val="22"/>
        </w:rPr>
        <w:t xml:space="preserve"> </w:t>
      </w:r>
      <w:proofErr w:type="spellStart"/>
      <w:r w:rsidR="00313EFD">
        <w:rPr>
          <w:rFonts w:ascii="Times New Roman" w:hAnsi="Times New Roman"/>
          <w:spacing w:val="4"/>
          <w:sz w:val="22"/>
          <w:szCs w:val="22"/>
        </w:rPr>
        <w:t>zm</w:t>
      </w:r>
      <w:proofErr w:type="spellEnd"/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23780908" w14:textId="738CE546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7F44B4B3" w14:textId="2FCA90FB" w:rsidR="006F2970" w:rsidRDefault="006F2970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spełniam </w:t>
      </w:r>
      <w:r w:rsidR="00B62779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kreślone przez Zamawiającego w pkt </w:t>
      </w:r>
      <w:r w:rsidRPr="00B62779">
        <w:rPr>
          <w:rFonts w:ascii="Times New Roman" w:hAnsi="Times New Roman"/>
        </w:rPr>
        <w:t>7.2 SWZ</w:t>
      </w:r>
      <w:r>
        <w:rPr>
          <w:rFonts w:ascii="Times New Roman" w:hAnsi="Times New Roman"/>
        </w:rPr>
        <w:t xml:space="preserve"> warunki udziału w postępowaniu.</w:t>
      </w:r>
    </w:p>
    <w:p w14:paraId="50007129" w14:textId="3C020BE2" w:rsidR="006F2970" w:rsidRDefault="006F2970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4BD16350" w14:textId="2B5BAD6B" w:rsidR="006F2970" w:rsidRPr="006F2970" w:rsidRDefault="006F2970" w:rsidP="006F2970">
      <w:pPr>
        <w:spacing w:before="120" w:line="276" w:lineRule="auto"/>
        <w:jc w:val="both"/>
        <w:rPr>
          <w:rFonts w:ascii="Times New Roman" w:hAnsi="Times New Roman"/>
          <w:sz w:val="16"/>
          <w:szCs w:val="16"/>
        </w:rPr>
      </w:pPr>
      <w:r w:rsidRPr="006F2970">
        <w:rPr>
          <w:rFonts w:ascii="Times New Roman" w:hAnsi="Times New Roman"/>
          <w:sz w:val="16"/>
          <w:szCs w:val="16"/>
        </w:rPr>
        <w:t>…………….……</w:t>
      </w:r>
      <w:r w:rsidR="00B62779">
        <w:rPr>
          <w:rFonts w:ascii="Times New Roman" w:hAnsi="Times New Roman"/>
          <w:sz w:val="16"/>
          <w:szCs w:val="16"/>
        </w:rPr>
        <w:t>…….</w:t>
      </w:r>
      <w:r w:rsidRPr="006F2970">
        <w:rPr>
          <w:rFonts w:ascii="Times New Roman" w:hAnsi="Times New Roman"/>
          <w:sz w:val="16"/>
          <w:szCs w:val="16"/>
        </w:rPr>
        <w:t xml:space="preserve"> </w:t>
      </w:r>
      <w:r w:rsidRPr="006F2970">
        <w:rPr>
          <w:rFonts w:ascii="Times New Roman" w:hAnsi="Times New Roman"/>
          <w:i/>
          <w:sz w:val="16"/>
          <w:szCs w:val="16"/>
        </w:rPr>
        <w:t>(miejscowość),</w:t>
      </w:r>
      <w:r w:rsidRPr="006F2970">
        <w:rPr>
          <w:rFonts w:ascii="Times New Roman" w:hAnsi="Times New Roman"/>
          <w:i/>
        </w:rPr>
        <w:t xml:space="preserve"> </w:t>
      </w:r>
      <w:r w:rsidRPr="006F2970">
        <w:rPr>
          <w:rFonts w:ascii="Times New Roman" w:hAnsi="Times New Roman"/>
        </w:rPr>
        <w:t>dnia</w:t>
      </w:r>
      <w:r w:rsidRPr="006F2970">
        <w:rPr>
          <w:rFonts w:ascii="Times New Roman" w:hAnsi="Times New Roman"/>
          <w:sz w:val="16"/>
          <w:szCs w:val="16"/>
        </w:rPr>
        <w:t xml:space="preserve"> ………….……. r.</w:t>
      </w:r>
    </w:p>
    <w:p w14:paraId="3185D9DD" w14:textId="05CEC31E" w:rsidR="004463B6" w:rsidRDefault="00B62779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celu spełnienia wskazanych w SWZ warunków udziału w postępowaniu polegam na zasobach podmiotów: *</w:t>
      </w:r>
    </w:p>
    <w:p w14:paraId="681FFA50" w14:textId="53EB3BF8" w:rsidR="00B62779" w:rsidRDefault="00B62779" w:rsidP="00B62779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02687A22" w14:textId="5F758766" w:rsidR="00B62779" w:rsidRDefault="00B62779" w:rsidP="00B62779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3AD82C19" w14:textId="0BEE5B1A" w:rsidR="00B62779" w:rsidRDefault="00B62779" w:rsidP="00B62779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</w:t>
      </w:r>
    </w:p>
    <w:p w14:paraId="52299E1B" w14:textId="33EB9A6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  <w:r w:rsidRPr="00B62779">
        <w:rPr>
          <w:rFonts w:ascii="Times New Roman" w:hAnsi="Times New Roman"/>
          <w:sz w:val="18"/>
          <w:szCs w:val="18"/>
        </w:rPr>
        <w:t>(uzupełnić poprzez wskazanie nazwy/firmy adresu, w zależności od podmiotu NIP/PESEL, KRS/CE</w:t>
      </w:r>
      <w:r>
        <w:rPr>
          <w:rFonts w:ascii="Times New Roman" w:hAnsi="Times New Roman"/>
          <w:sz w:val="18"/>
          <w:szCs w:val="18"/>
        </w:rPr>
        <w:t>I</w:t>
      </w:r>
      <w:r w:rsidRPr="00B62779">
        <w:rPr>
          <w:rFonts w:ascii="Times New Roman" w:hAnsi="Times New Roman"/>
          <w:sz w:val="18"/>
          <w:szCs w:val="18"/>
        </w:rPr>
        <w:t>DG)</w:t>
      </w:r>
    </w:p>
    <w:p w14:paraId="6D6CD427" w14:textId="7777777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2B841FA3" w14:textId="7777777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3DBA9EFD" w14:textId="57D6D5C9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  <w:b/>
          <w:bCs/>
        </w:rPr>
      </w:pPr>
      <w:r w:rsidRPr="00BD01F6">
        <w:rPr>
          <w:rFonts w:ascii="Times New Roman" w:hAnsi="Times New Roman"/>
          <w:b/>
          <w:bCs/>
        </w:rPr>
        <w:t>UWAGA:</w:t>
      </w:r>
    </w:p>
    <w:p w14:paraId="7E9CC16E" w14:textId="6DE47B25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  <w:b/>
          <w:bCs/>
        </w:rPr>
      </w:pPr>
      <w:r w:rsidRPr="00BD01F6">
        <w:rPr>
          <w:rFonts w:ascii="Times New Roman" w:hAnsi="Times New Roman"/>
          <w:b/>
          <w:bCs/>
        </w:rPr>
        <w:t xml:space="preserve">*wypełnić , jeżeli w celu wykazania warunków udziału w postepowaniu Wykonawca składający ofertę polega na zasobach innych podmiotów. </w:t>
      </w:r>
    </w:p>
    <w:p w14:paraId="71552C08" w14:textId="6B872DE8" w:rsidR="00BD01F6" w:rsidRPr="00BD01F6" w:rsidRDefault="00BD01F6" w:rsidP="00B62779">
      <w:pPr>
        <w:pStyle w:val="Akapitzlist"/>
        <w:spacing w:before="120" w:line="276" w:lineRule="auto"/>
        <w:jc w:val="both"/>
        <w:rPr>
          <w:rFonts w:ascii="Times New Roman" w:hAnsi="Times New Roman"/>
        </w:rPr>
      </w:pPr>
    </w:p>
    <w:p w14:paraId="54AC1AFF" w14:textId="7389313C" w:rsidR="00BD01F6" w:rsidRPr="00BD01F6" w:rsidRDefault="00BD01F6" w:rsidP="00BD01F6">
      <w:pPr>
        <w:rPr>
          <w:rFonts w:ascii="Times New Roman" w:hAnsi="Times New Roman"/>
          <w:sz w:val="16"/>
          <w:szCs w:val="16"/>
        </w:rPr>
      </w:pPr>
      <w:r w:rsidRPr="00BD01F6">
        <w:rPr>
          <w:rFonts w:ascii="Times New Roman" w:hAnsi="Times New Roman"/>
          <w:sz w:val="16"/>
          <w:szCs w:val="16"/>
        </w:rPr>
        <w:t xml:space="preserve">…………….…………. </w:t>
      </w:r>
      <w:r w:rsidRPr="00BD01F6">
        <w:rPr>
          <w:rFonts w:ascii="Times New Roman" w:hAnsi="Times New Roman"/>
          <w:i/>
          <w:sz w:val="16"/>
          <w:szCs w:val="16"/>
        </w:rPr>
        <w:t xml:space="preserve">(miejscowość), </w:t>
      </w:r>
      <w:r w:rsidRPr="00BD01F6">
        <w:rPr>
          <w:rFonts w:ascii="Times New Roman" w:hAnsi="Times New Roman"/>
        </w:rPr>
        <w:t xml:space="preserve">dnia </w:t>
      </w:r>
      <w:r w:rsidRPr="00BD01F6">
        <w:rPr>
          <w:rFonts w:ascii="Times New Roman" w:hAnsi="Times New Roman"/>
          <w:sz w:val="16"/>
          <w:szCs w:val="16"/>
        </w:rPr>
        <w:t>………….……. r.</w:t>
      </w:r>
    </w:p>
    <w:p w14:paraId="772B1EBF" w14:textId="77777777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E53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13EFD"/>
    <w:rsid w:val="003365FC"/>
    <w:rsid w:val="00371F53"/>
    <w:rsid w:val="003D021E"/>
    <w:rsid w:val="004463B6"/>
    <w:rsid w:val="005240C9"/>
    <w:rsid w:val="00597DEE"/>
    <w:rsid w:val="005B488A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E5380A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183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6</cp:revision>
  <cp:lastPrinted>2022-05-17T13:27:00Z</cp:lastPrinted>
  <dcterms:created xsi:type="dcterms:W3CDTF">2022-10-05T10:03:00Z</dcterms:created>
  <dcterms:modified xsi:type="dcterms:W3CDTF">2022-11-28T12:40:00Z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