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5A798" w14:textId="19BA6F13" w:rsidR="00AE51DF" w:rsidRDefault="00AE51DF" w:rsidP="00DD5E6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Znak sprawy KA-2/143/2022</w:t>
      </w:r>
    </w:p>
    <w:p w14:paraId="4CABDCAA" w14:textId="5C6BF1BC" w:rsidR="00DD5E6B" w:rsidRPr="005D485D" w:rsidRDefault="00DD5E6B" w:rsidP="00DD5E6B">
      <w:pPr>
        <w:jc w:val="right"/>
        <w:rPr>
          <w:bCs/>
          <w:sz w:val="22"/>
          <w:szCs w:val="22"/>
        </w:rPr>
      </w:pPr>
      <w:r w:rsidRPr="005D485D">
        <w:rPr>
          <w:bCs/>
          <w:sz w:val="22"/>
          <w:szCs w:val="22"/>
        </w:rPr>
        <w:t xml:space="preserve">Załącznik nr </w:t>
      </w:r>
      <w:r w:rsidR="005D485D" w:rsidRPr="005D485D">
        <w:rPr>
          <w:bCs/>
          <w:sz w:val="22"/>
          <w:szCs w:val="22"/>
        </w:rPr>
        <w:t>4</w:t>
      </w:r>
      <w:r w:rsidR="004C58A1" w:rsidRPr="005D485D">
        <w:rPr>
          <w:bCs/>
          <w:sz w:val="22"/>
          <w:szCs w:val="22"/>
        </w:rPr>
        <w:t xml:space="preserve"> do SWZ</w:t>
      </w:r>
    </w:p>
    <w:p w14:paraId="783D4EF4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30AE7BE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4693CAA" w14:textId="77777777" w:rsidR="00DD5E6B" w:rsidRDefault="00112680" w:rsidP="009F26C4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1C5340" wp14:editId="62B2782B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0A86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C53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" stroked="f">
                <v:textbox inset="0,0,0,0">
                  <w:txbxContent>
                    <w:p w14:paraId="4560A86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491B07" w14:textId="77777777" w:rsidR="00DD5E6B" w:rsidRPr="00247857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247857">
        <w:rPr>
          <w:b/>
          <w:color w:val="000000"/>
          <w:sz w:val="24"/>
          <w:szCs w:val="24"/>
        </w:rPr>
        <w:t>WYKAZ ZREALIZOWANYCH DOSTAW</w:t>
      </w:r>
    </w:p>
    <w:p w14:paraId="439EAA25" w14:textId="77777777" w:rsidR="00DD5E6B" w:rsidRPr="00247857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14:paraId="38F215AC" w14:textId="77777777" w:rsidR="00DD5E6B" w:rsidRPr="00247857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247857">
        <w:rPr>
          <w:sz w:val="24"/>
          <w:szCs w:val="24"/>
        </w:rPr>
        <w:t>NAZWA WYKONAWCY: …………………………………………………….</w:t>
      </w:r>
    </w:p>
    <w:p w14:paraId="3A36453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247857">
        <w:rPr>
          <w:sz w:val="24"/>
          <w:szCs w:val="24"/>
        </w:rPr>
        <w:t>ADRES:………………………………………………………………………….</w:t>
      </w:r>
      <w:r>
        <w:rPr>
          <w:sz w:val="28"/>
        </w:rPr>
        <w:t xml:space="preserve"> </w:t>
      </w:r>
    </w:p>
    <w:p w14:paraId="4F0A5819" w14:textId="77777777" w:rsidR="00DD5E6B" w:rsidRPr="005D485D" w:rsidRDefault="00DD5E6B" w:rsidP="00E93A60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  <w:r w:rsidRPr="005D485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D4F27" w:rsidRPr="005D485D">
        <w:rPr>
          <w:sz w:val="22"/>
          <w:szCs w:val="22"/>
        </w:rPr>
        <w:t>podstawowym</w:t>
      </w:r>
      <w:r w:rsidRPr="005D485D">
        <w:rPr>
          <w:sz w:val="22"/>
          <w:szCs w:val="22"/>
        </w:rPr>
        <w:t xml:space="preserve"> </w:t>
      </w:r>
      <w:r w:rsidR="00E93A60" w:rsidRPr="005D485D">
        <w:rPr>
          <w:color w:val="000000"/>
          <w:sz w:val="22"/>
          <w:szCs w:val="22"/>
        </w:rPr>
        <w:t xml:space="preserve">na </w:t>
      </w:r>
      <w:r w:rsidR="004D4F27" w:rsidRPr="005D485D">
        <w:rPr>
          <w:b/>
          <w:sz w:val="22"/>
          <w:szCs w:val="22"/>
        </w:rPr>
        <w:t>„Dostawę sprzętu AGD dla Domów Studenckich Politechniki Krakowskiej przy ul. Skarżyńskiego 3-9 oraz przy ul. Bydgoskiej 19A w Krakowie”</w:t>
      </w:r>
      <w:r w:rsidR="004D4F27" w:rsidRPr="005D485D">
        <w:rPr>
          <w:sz w:val="22"/>
          <w:szCs w:val="22"/>
        </w:rPr>
        <w:t>,</w:t>
      </w:r>
      <w:r w:rsidR="00244491" w:rsidRPr="005D485D">
        <w:rPr>
          <w:b/>
          <w:sz w:val="22"/>
          <w:szCs w:val="22"/>
        </w:rPr>
        <w:t>,</w:t>
      </w:r>
      <w:r w:rsidR="00E93A60" w:rsidRPr="005D485D">
        <w:rPr>
          <w:b/>
          <w:sz w:val="22"/>
          <w:szCs w:val="22"/>
        </w:rPr>
        <w:t xml:space="preserve"> </w:t>
      </w:r>
      <w:r w:rsidRPr="005D485D">
        <w:rPr>
          <w:sz w:val="22"/>
          <w:szCs w:val="22"/>
        </w:rPr>
        <w:t>oświadczamy, że w ciągu ostatnich 3 lat przed upływem terminu składania ofert zrealizowaliśmy następujące zamówienia</w:t>
      </w:r>
      <w:r w:rsidR="009F26C4" w:rsidRPr="005D485D">
        <w:rPr>
          <w:sz w:val="22"/>
          <w:szCs w:val="22"/>
        </w:rPr>
        <w:t>:</w:t>
      </w:r>
      <w:r w:rsidR="003857B7" w:rsidRPr="005D485D">
        <w:rPr>
          <w:sz w:val="22"/>
          <w:szCs w:val="22"/>
        </w:rPr>
        <w:t xml:space="preserve"> </w:t>
      </w:r>
    </w:p>
    <w:p w14:paraId="5AE2A05B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32EA4C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6874AB54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6F73C7A5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47BEF9FB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0488E189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124105F6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638E62E4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01F49AD0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5EDDA1E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779A47A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74BBDF3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666ED2B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49778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A8AEFD9" w14:textId="77777777" w:rsidTr="00E93A60">
        <w:trPr>
          <w:cantSplit/>
          <w:trHeight w:val="939"/>
        </w:trPr>
        <w:tc>
          <w:tcPr>
            <w:tcW w:w="626" w:type="dxa"/>
          </w:tcPr>
          <w:p w14:paraId="1FE3D88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2F6B16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CFF83C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16FED6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DF2323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F7C9C7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0C1B45AA" w14:textId="77777777" w:rsidTr="00E93A60">
        <w:trPr>
          <w:cantSplit/>
          <w:trHeight w:val="939"/>
        </w:trPr>
        <w:tc>
          <w:tcPr>
            <w:tcW w:w="626" w:type="dxa"/>
          </w:tcPr>
          <w:p w14:paraId="7F202C4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04F6E7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24DC0F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BEFC51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869515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B62106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21E0F0D" w14:textId="77777777" w:rsidTr="00E93A60">
        <w:trPr>
          <w:cantSplit/>
          <w:trHeight w:val="954"/>
        </w:trPr>
        <w:tc>
          <w:tcPr>
            <w:tcW w:w="626" w:type="dxa"/>
          </w:tcPr>
          <w:p w14:paraId="0D4C37D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008007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E068D4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C66B18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AB5BF5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9796B8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1DE219B" w14:textId="77777777" w:rsidTr="00E93A60">
        <w:trPr>
          <w:cantSplit/>
          <w:trHeight w:val="269"/>
        </w:trPr>
        <w:tc>
          <w:tcPr>
            <w:tcW w:w="626" w:type="dxa"/>
          </w:tcPr>
          <w:p w14:paraId="463441B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5DCAA53B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4231C3C4" w14:textId="77777777" w:rsidR="00E93A60" w:rsidRPr="00247857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4"/>
                <w:szCs w:val="24"/>
              </w:rPr>
            </w:pPr>
            <w:r w:rsidRPr="00247857">
              <w:rPr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A300F4C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0C788F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31BC01DD" w14:textId="77777777" w:rsidR="00E93A60" w:rsidRDefault="00E93A60" w:rsidP="00DD5E6B">
      <w:pPr>
        <w:spacing w:line="360" w:lineRule="auto"/>
        <w:jc w:val="both"/>
      </w:pPr>
    </w:p>
    <w:p w14:paraId="14A04ADD" w14:textId="77777777" w:rsidR="00E93A60" w:rsidRPr="00E93A60" w:rsidRDefault="00E93A60" w:rsidP="00244491">
      <w:pPr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</w:t>
      </w:r>
      <w:r w:rsidR="004D4F27">
        <w:rPr>
          <w:b/>
          <w:sz w:val="24"/>
          <w:szCs w:val="24"/>
        </w:rPr>
        <w:br/>
      </w:r>
      <w:r w:rsidRPr="00E93A60">
        <w:rPr>
          <w:b/>
          <w:sz w:val="24"/>
          <w:szCs w:val="24"/>
        </w:rPr>
        <w:t>w wykazie.</w:t>
      </w:r>
    </w:p>
    <w:p w14:paraId="6464B003" w14:textId="77777777" w:rsidR="007335B2" w:rsidRDefault="007335B2" w:rsidP="00244491">
      <w:pPr>
        <w:tabs>
          <w:tab w:val="left" w:pos="5040"/>
        </w:tabs>
        <w:ind w:left="708"/>
      </w:pPr>
    </w:p>
    <w:p w14:paraId="05C157FB" w14:textId="77777777"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6558F972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21666C46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71547572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bCs/>
          <w:i/>
          <w:iCs/>
          <w:color w:val="FF0000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02A8336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9F87E92" w14:textId="77777777" w:rsidR="009F26C4" w:rsidRPr="009F26C4" w:rsidRDefault="009F26C4">
      <w:pPr>
        <w:tabs>
          <w:tab w:val="left" w:pos="5040"/>
        </w:tabs>
        <w:ind w:left="708"/>
        <w:rPr>
          <w:i/>
        </w:rPr>
      </w:pPr>
    </w:p>
    <w:sectPr w:rsidR="009F26C4" w:rsidRPr="009F26C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0BA0C" w14:textId="77777777" w:rsidR="00D902B2" w:rsidRDefault="00D902B2">
      <w:r>
        <w:separator/>
      </w:r>
    </w:p>
  </w:endnote>
  <w:endnote w:type="continuationSeparator" w:id="0">
    <w:p w14:paraId="6890D66B" w14:textId="77777777" w:rsidR="00D902B2" w:rsidRDefault="00D9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8F31E" w14:textId="77777777" w:rsidR="00D902B2" w:rsidRDefault="00D902B2">
      <w:r>
        <w:separator/>
      </w:r>
    </w:p>
  </w:footnote>
  <w:footnote w:type="continuationSeparator" w:id="0">
    <w:p w14:paraId="3C73B5BF" w14:textId="77777777" w:rsidR="00D902B2" w:rsidRDefault="00D902B2">
      <w:r>
        <w:continuationSeparator/>
      </w:r>
    </w:p>
  </w:footnote>
  <w:footnote w:id="1">
    <w:p w14:paraId="457C546B" w14:textId="643F677B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5D485D">
        <w:t>7</w:t>
      </w:r>
      <w:r>
        <w:t>.</w:t>
      </w:r>
      <w:r w:rsidR="004D4F27">
        <w:t>2</w:t>
      </w:r>
      <w:r>
        <w:t>.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74"/>
    <w:rsid w:val="000369AC"/>
    <w:rsid w:val="00054B56"/>
    <w:rsid w:val="000C4504"/>
    <w:rsid w:val="00112680"/>
    <w:rsid w:val="002355F4"/>
    <w:rsid w:val="00244491"/>
    <w:rsid w:val="00247857"/>
    <w:rsid w:val="002605A3"/>
    <w:rsid w:val="002646BC"/>
    <w:rsid w:val="002C52F0"/>
    <w:rsid w:val="002F6942"/>
    <w:rsid w:val="00326EA6"/>
    <w:rsid w:val="003857B7"/>
    <w:rsid w:val="00437D39"/>
    <w:rsid w:val="0045754B"/>
    <w:rsid w:val="004C58A1"/>
    <w:rsid w:val="004D4F27"/>
    <w:rsid w:val="005D485D"/>
    <w:rsid w:val="006A5B9B"/>
    <w:rsid w:val="006B58EB"/>
    <w:rsid w:val="006F12AA"/>
    <w:rsid w:val="007335B2"/>
    <w:rsid w:val="00736799"/>
    <w:rsid w:val="00750860"/>
    <w:rsid w:val="00842674"/>
    <w:rsid w:val="008D3D57"/>
    <w:rsid w:val="009F26C4"/>
    <w:rsid w:val="00A13E13"/>
    <w:rsid w:val="00A1762A"/>
    <w:rsid w:val="00AC34B2"/>
    <w:rsid w:val="00AE51DF"/>
    <w:rsid w:val="00B538A0"/>
    <w:rsid w:val="00C1516B"/>
    <w:rsid w:val="00CD0D35"/>
    <w:rsid w:val="00D902B2"/>
    <w:rsid w:val="00DD5E6B"/>
    <w:rsid w:val="00E154E9"/>
    <w:rsid w:val="00E43856"/>
    <w:rsid w:val="00E93A60"/>
    <w:rsid w:val="00EB64E2"/>
    <w:rsid w:val="00F56AF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5D0769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F580-03C0-4B21-916E-C2A03CFD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106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Michał Kowalski</cp:lastModifiedBy>
  <cp:revision>4</cp:revision>
  <cp:lastPrinted>2020-07-02T08:18:00Z</cp:lastPrinted>
  <dcterms:created xsi:type="dcterms:W3CDTF">2022-11-28T10:33:00Z</dcterms:created>
  <dcterms:modified xsi:type="dcterms:W3CDTF">2022-12-07T14:47:00Z</dcterms:modified>
</cp:coreProperties>
</file>