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FD038" w14:textId="41BE7B3F" w:rsidR="00B04206" w:rsidRPr="00537CF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537CFB">
        <w:rPr>
          <w:rFonts w:ascii="Arial" w:hAnsi="Arial" w:cs="Arial"/>
          <w:bCs/>
        </w:rPr>
        <w:t>Znak sprawy:</w:t>
      </w:r>
      <w:r w:rsidRPr="00537CFB">
        <w:rPr>
          <w:rFonts w:ascii="Arial" w:hAnsi="Arial" w:cs="Arial"/>
          <w:b/>
          <w:bCs/>
        </w:rPr>
        <w:t xml:space="preserve"> </w:t>
      </w:r>
      <w:r w:rsidR="00AF3101" w:rsidRPr="00537CFB">
        <w:rPr>
          <w:rFonts w:ascii="Arial" w:hAnsi="Arial" w:cs="Arial"/>
          <w:b/>
          <w:bCs/>
        </w:rPr>
        <w:t>KA-2/</w:t>
      </w:r>
      <w:r w:rsidR="00EC6118" w:rsidRPr="00537CFB">
        <w:rPr>
          <w:rFonts w:ascii="Arial" w:hAnsi="Arial" w:cs="Arial"/>
          <w:b/>
          <w:bCs/>
        </w:rPr>
        <w:t>143</w:t>
      </w:r>
      <w:r w:rsidR="00AF3101" w:rsidRPr="00537CFB">
        <w:rPr>
          <w:rFonts w:ascii="Arial" w:hAnsi="Arial" w:cs="Arial"/>
          <w:b/>
          <w:bCs/>
        </w:rPr>
        <w:t>/202</w:t>
      </w:r>
      <w:r w:rsidR="00EC6118" w:rsidRPr="00537CFB">
        <w:rPr>
          <w:rFonts w:ascii="Arial" w:hAnsi="Arial" w:cs="Arial"/>
          <w:b/>
          <w:bCs/>
        </w:rPr>
        <w:t>2</w:t>
      </w:r>
    </w:p>
    <w:p w14:paraId="7FC3B18E" w14:textId="77777777" w:rsidR="00B639E0" w:rsidRPr="00537CFB" w:rsidRDefault="00B639E0" w:rsidP="00B639E0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537CFB">
        <w:rPr>
          <w:rFonts w:ascii="Arial" w:hAnsi="Arial" w:cs="Arial"/>
          <w:bCs/>
          <w:i w:val="0"/>
          <w:sz w:val="20"/>
        </w:rPr>
        <w:t>Załącznik nr</w:t>
      </w:r>
      <w:r w:rsidRPr="00537CFB">
        <w:rPr>
          <w:rFonts w:ascii="Arial" w:hAnsi="Arial" w:cs="Arial"/>
          <w:b/>
          <w:bCs/>
          <w:i w:val="0"/>
          <w:sz w:val="20"/>
        </w:rPr>
        <w:t xml:space="preserve"> </w:t>
      </w:r>
      <w:r w:rsidR="00F2010E" w:rsidRPr="00537CFB">
        <w:rPr>
          <w:rFonts w:ascii="Arial" w:hAnsi="Arial" w:cs="Arial"/>
          <w:b/>
          <w:bCs/>
          <w:i w:val="0"/>
          <w:sz w:val="20"/>
        </w:rPr>
        <w:t>2</w:t>
      </w:r>
      <w:r w:rsidR="00845998" w:rsidRPr="00537CFB">
        <w:rPr>
          <w:rFonts w:ascii="Arial" w:hAnsi="Arial" w:cs="Arial"/>
          <w:b/>
          <w:bCs/>
          <w:i w:val="0"/>
          <w:sz w:val="20"/>
        </w:rPr>
        <w:t xml:space="preserve"> do S</w:t>
      </w:r>
      <w:r w:rsidRPr="00537CFB">
        <w:rPr>
          <w:rFonts w:ascii="Arial" w:hAnsi="Arial" w:cs="Arial"/>
          <w:b/>
          <w:bCs/>
          <w:i w:val="0"/>
          <w:sz w:val="20"/>
        </w:rPr>
        <w:t>WZ</w:t>
      </w:r>
    </w:p>
    <w:p w14:paraId="117FA427" w14:textId="77777777" w:rsidR="00E616D4" w:rsidRPr="00D21D41" w:rsidRDefault="00E616D4" w:rsidP="003B310D">
      <w:pPr>
        <w:pStyle w:val="Nagwek2"/>
        <w:ind w:left="0"/>
        <w:rPr>
          <w:sz w:val="24"/>
        </w:rPr>
      </w:pPr>
    </w:p>
    <w:p w14:paraId="68C9208A" w14:textId="77777777"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</w:p>
    <w:p w14:paraId="06F24D11" w14:textId="77777777" w:rsidR="00EF47EE" w:rsidRPr="00D21D41" w:rsidRDefault="00EF47EE" w:rsidP="00EF47EE"/>
    <w:p w14:paraId="18832D1E" w14:textId="77777777" w:rsidR="00902B46" w:rsidRPr="00537CFB" w:rsidRDefault="00902B46" w:rsidP="00B639E0">
      <w:pPr>
        <w:spacing w:line="360" w:lineRule="auto"/>
        <w:ind w:hanging="28"/>
        <w:rPr>
          <w:sz w:val="20"/>
          <w:szCs w:val="20"/>
        </w:rPr>
      </w:pPr>
      <w:r w:rsidRPr="00537CFB">
        <w:rPr>
          <w:sz w:val="20"/>
          <w:szCs w:val="20"/>
        </w:rPr>
        <w:t>Nazwa</w:t>
      </w:r>
      <w:r w:rsidR="00D24480" w:rsidRPr="00537CFB">
        <w:rPr>
          <w:sz w:val="20"/>
          <w:szCs w:val="20"/>
        </w:rPr>
        <w:t>:</w:t>
      </w:r>
      <w:r w:rsidRPr="00537CFB">
        <w:rPr>
          <w:sz w:val="20"/>
          <w:szCs w:val="20"/>
        </w:rPr>
        <w:t xml:space="preserve"> </w:t>
      </w:r>
      <w:r w:rsidR="00D24480" w:rsidRPr="00537CFB">
        <w:rPr>
          <w:sz w:val="20"/>
          <w:szCs w:val="20"/>
        </w:rPr>
        <w:t>(</w:t>
      </w:r>
      <w:r w:rsidRPr="00537CFB">
        <w:rPr>
          <w:sz w:val="20"/>
          <w:szCs w:val="20"/>
        </w:rPr>
        <w:t>Wykonawcy lub Wykonawców w przypadku oferty wspólnej</w:t>
      </w:r>
      <w:r w:rsidR="00D24480" w:rsidRPr="00537CFB">
        <w:rPr>
          <w:sz w:val="20"/>
          <w:szCs w:val="20"/>
        </w:rPr>
        <w:t>)</w:t>
      </w:r>
      <w:r w:rsidRPr="00537CFB">
        <w:rPr>
          <w:sz w:val="20"/>
          <w:szCs w:val="20"/>
        </w:rPr>
        <w:t>:</w:t>
      </w:r>
    </w:p>
    <w:p w14:paraId="7B668441" w14:textId="77777777" w:rsidR="00902B46" w:rsidRPr="00537CFB" w:rsidRDefault="00902B46" w:rsidP="00B639E0">
      <w:pPr>
        <w:spacing w:line="360" w:lineRule="auto"/>
        <w:ind w:hanging="28"/>
        <w:rPr>
          <w:sz w:val="20"/>
          <w:szCs w:val="20"/>
        </w:rPr>
      </w:pPr>
      <w:r w:rsidRPr="00537CFB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EC9FD6" w14:textId="77777777" w:rsidR="00B639E0" w:rsidRPr="00537CFB" w:rsidRDefault="00902B46" w:rsidP="00B639E0">
      <w:pPr>
        <w:spacing w:line="360" w:lineRule="auto"/>
        <w:ind w:hanging="28"/>
        <w:rPr>
          <w:sz w:val="20"/>
          <w:szCs w:val="20"/>
        </w:rPr>
      </w:pPr>
      <w:r w:rsidRPr="00537CFB">
        <w:rPr>
          <w:sz w:val="20"/>
          <w:szCs w:val="20"/>
        </w:rPr>
        <w:t>Adres: ul. .....................</w:t>
      </w:r>
      <w:r w:rsidR="00B639E0" w:rsidRPr="00537CFB">
        <w:rPr>
          <w:sz w:val="20"/>
          <w:szCs w:val="20"/>
        </w:rPr>
        <w:t>...............</w:t>
      </w:r>
      <w:r w:rsidRPr="00537CFB">
        <w:rPr>
          <w:sz w:val="20"/>
          <w:szCs w:val="20"/>
        </w:rPr>
        <w:t xml:space="preserve">.................... </w:t>
      </w:r>
      <w:r w:rsidR="00B639E0" w:rsidRPr="00537CFB">
        <w:rPr>
          <w:sz w:val="20"/>
          <w:szCs w:val="20"/>
        </w:rPr>
        <w:t xml:space="preserve">       </w:t>
      </w:r>
      <w:r w:rsidRPr="00537CFB">
        <w:rPr>
          <w:sz w:val="20"/>
          <w:szCs w:val="20"/>
        </w:rPr>
        <w:t>kod pocztowy</w:t>
      </w:r>
      <w:r w:rsidR="00A23458" w:rsidRPr="00537CFB">
        <w:rPr>
          <w:sz w:val="20"/>
          <w:szCs w:val="20"/>
        </w:rPr>
        <w:t>:</w:t>
      </w:r>
      <w:r w:rsidR="00B639E0" w:rsidRPr="00537CFB">
        <w:rPr>
          <w:sz w:val="20"/>
          <w:szCs w:val="20"/>
        </w:rPr>
        <w:t>………………</w:t>
      </w:r>
    </w:p>
    <w:p w14:paraId="5EBC8FB6" w14:textId="77777777" w:rsidR="00902B46" w:rsidRPr="00537CFB" w:rsidRDefault="00B639E0" w:rsidP="00B639E0">
      <w:pPr>
        <w:spacing w:line="360" w:lineRule="auto"/>
        <w:ind w:hanging="28"/>
        <w:rPr>
          <w:sz w:val="20"/>
          <w:szCs w:val="20"/>
        </w:rPr>
      </w:pPr>
      <w:r w:rsidRPr="00537CFB">
        <w:rPr>
          <w:sz w:val="20"/>
          <w:szCs w:val="20"/>
        </w:rPr>
        <w:t>m</w:t>
      </w:r>
      <w:r w:rsidR="00902B46" w:rsidRPr="00537CFB">
        <w:rPr>
          <w:sz w:val="20"/>
          <w:szCs w:val="20"/>
        </w:rPr>
        <w:t>iasto</w:t>
      </w:r>
      <w:r w:rsidRPr="00537CFB">
        <w:rPr>
          <w:sz w:val="20"/>
          <w:szCs w:val="20"/>
        </w:rPr>
        <w:t xml:space="preserve">:     ........................................................        </w:t>
      </w:r>
      <w:r w:rsidR="00902B46" w:rsidRPr="00537CFB">
        <w:rPr>
          <w:sz w:val="20"/>
          <w:szCs w:val="20"/>
        </w:rPr>
        <w:t>województwo: ……………………</w:t>
      </w:r>
    </w:p>
    <w:p w14:paraId="02E21116" w14:textId="77777777" w:rsidR="00B12D3B" w:rsidRPr="00537CFB" w:rsidRDefault="00902B46" w:rsidP="00B639E0">
      <w:pPr>
        <w:spacing w:line="360" w:lineRule="auto"/>
        <w:ind w:hanging="27"/>
        <w:jc w:val="both"/>
        <w:rPr>
          <w:sz w:val="20"/>
          <w:szCs w:val="20"/>
        </w:rPr>
      </w:pPr>
      <w:r w:rsidRPr="00537CFB">
        <w:rPr>
          <w:sz w:val="20"/>
          <w:szCs w:val="20"/>
        </w:rPr>
        <w:t>tel.</w:t>
      </w:r>
      <w:r w:rsidR="00B639E0" w:rsidRPr="00537CFB">
        <w:rPr>
          <w:sz w:val="20"/>
          <w:szCs w:val="20"/>
        </w:rPr>
        <w:t>:</w:t>
      </w:r>
      <w:r w:rsidRPr="00537CFB">
        <w:rPr>
          <w:sz w:val="20"/>
          <w:szCs w:val="20"/>
        </w:rPr>
        <w:t xml:space="preserve"> ...</w:t>
      </w:r>
      <w:r w:rsidR="00B639E0" w:rsidRPr="00537CFB">
        <w:rPr>
          <w:sz w:val="20"/>
          <w:szCs w:val="20"/>
        </w:rPr>
        <w:t>..</w:t>
      </w:r>
      <w:r w:rsidRPr="00537CFB">
        <w:rPr>
          <w:sz w:val="20"/>
          <w:szCs w:val="20"/>
        </w:rPr>
        <w:t>.</w:t>
      </w:r>
      <w:r w:rsidR="00B639E0" w:rsidRPr="00537CFB">
        <w:rPr>
          <w:sz w:val="20"/>
          <w:szCs w:val="20"/>
        </w:rPr>
        <w:t>./....</w:t>
      </w:r>
      <w:r w:rsidR="00B12D3B" w:rsidRPr="00537CFB">
        <w:rPr>
          <w:sz w:val="20"/>
          <w:szCs w:val="20"/>
        </w:rPr>
        <w:t>.....</w:t>
      </w:r>
      <w:r w:rsidR="00B639E0" w:rsidRPr="00537CFB">
        <w:rPr>
          <w:sz w:val="20"/>
          <w:szCs w:val="20"/>
        </w:rPr>
        <w:t>.</w:t>
      </w:r>
      <w:r w:rsidRPr="00537CFB">
        <w:rPr>
          <w:sz w:val="20"/>
          <w:szCs w:val="20"/>
        </w:rPr>
        <w:t>..</w:t>
      </w:r>
      <w:r w:rsidR="00B12D3B" w:rsidRPr="00537CFB">
        <w:rPr>
          <w:sz w:val="20"/>
          <w:szCs w:val="20"/>
        </w:rPr>
        <w:t>.............................</w:t>
      </w:r>
      <w:r w:rsidRPr="00537CFB">
        <w:rPr>
          <w:sz w:val="20"/>
          <w:szCs w:val="20"/>
        </w:rPr>
        <w:t>.........</w:t>
      </w:r>
      <w:r w:rsidR="00B639E0" w:rsidRPr="00537CFB">
        <w:rPr>
          <w:sz w:val="20"/>
          <w:szCs w:val="20"/>
        </w:rPr>
        <w:t>..</w:t>
      </w:r>
      <w:r w:rsidRPr="00537CFB">
        <w:rPr>
          <w:sz w:val="20"/>
          <w:szCs w:val="20"/>
        </w:rPr>
        <w:t>....</w:t>
      </w:r>
      <w:r w:rsidR="00B12D3B" w:rsidRPr="00537CFB">
        <w:rPr>
          <w:sz w:val="20"/>
          <w:szCs w:val="20"/>
        </w:rPr>
        <w:t xml:space="preserve">         </w:t>
      </w:r>
    </w:p>
    <w:p w14:paraId="35B635E9" w14:textId="77777777" w:rsidR="00902B46" w:rsidRPr="00537CFB" w:rsidRDefault="00B639E0" w:rsidP="00B12D3B">
      <w:pPr>
        <w:spacing w:line="360" w:lineRule="auto"/>
        <w:ind w:hanging="27"/>
        <w:jc w:val="both"/>
        <w:rPr>
          <w:sz w:val="20"/>
          <w:szCs w:val="20"/>
        </w:rPr>
      </w:pPr>
      <w:r w:rsidRPr="00537CFB">
        <w:rPr>
          <w:sz w:val="20"/>
          <w:szCs w:val="20"/>
        </w:rPr>
        <w:t>e-mail: ...........</w:t>
      </w:r>
      <w:r w:rsidR="00B12D3B" w:rsidRPr="00537CFB">
        <w:rPr>
          <w:sz w:val="20"/>
          <w:szCs w:val="20"/>
        </w:rPr>
        <w:t>.......</w:t>
      </w:r>
      <w:r w:rsidRPr="00537CFB">
        <w:rPr>
          <w:sz w:val="20"/>
          <w:szCs w:val="20"/>
        </w:rPr>
        <w:t>.........................</w:t>
      </w:r>
      <w:r w:rsidR="00F2010E" w:rsidRPr="00537CFB">
        <w:rPr>
          <w:sz w:val="20"/>
          <w:szCs w:val="20"/>
        </w:rPr>
        <w:t>.......................</w:t>
      </w:r>
      <w:r w:rsidRPr="00537CFB">
        <w:rPr>
          <w:sz w:val="20"/>
          <w:szCs w:val="20"/>
        </w:rPr>
        <w:t>............</w:t>
      </w:r>
      <w:r w:rsidR="00902B46" w:rsidRPr="00537CFB">
        <w:rPr>
          <w:sz w:val="20"/>
          <w:szCs w:val="20"/>
        </w:rPr>
        <w:t>na który zamawiający ma przesyłać korespondencję</w:t>
      </w:r>
    </w:p>
    <w:p w14:paraId="2A3EF8F9" w14:textId="77777777" w:rsidR="00902B46" w:rsidRPr="00537CFB" w:rsidRDefault="00902B46" w:rsidP="00902B46">
      <w:pPr>
        <w:spacing w:line="360" w:lineRule="auto"/>
        <w:rPr>
          <w:rFonts w:eastAsia="MS Mincho"/>
          <w:sz w:val="20"/>
          <w:szCs w:val="20"/>
        </w:rPr>
      </w:pPr>
      <w:r w:rsidRPr="00537CFB">
        <w:rPr>
          <w:rFonts w:eastAsia="MS Mincho"/>
          <w:sz w:val="20"/>
          <w:szCs w:val="20"/>
        </w:rPr>
        <w:t>NIP: .............................................., REGON: .....................................</w:t>
      </w:r>
    </w:p>
    <w:p w14:paraId="4CE24452" w14:textId="210DE2D3" w:rsidR="00B04206" w:rsidRPr="00537CFB" w:rsidRDefault="002D6B17" w:rsidP="00A52880">
      <w:pPr>
        <w:jc w:val="both"/>
        <w:rPr>
          <w:b/>
          <w:sz w:val="20"/>
          <w:szCs w:val="20"/>
        </w:rPr>
      </w:pPr>
      <w:r w:rsidRPr="00537CFB">
        <w:rPr>
          <w:sz w:val="20"/>
          <w:szCs w:val="20"/>
        </w:rPr>
        <w:t xml:space="preserve">W odpowiedzi na ogłoszenie </w:t>
      </w:r>
      <w:r w:rsidR="00B04206" w:rsidRPr="00537CFB">
        <w:rPr>
          <w:sz w:val="20"/>
          <w:szCs w:val="20"/>
        </w:rPr>
        <w:t>do postępowania prowadzonego w trybie</w:t>
      </w:r>
      <w:r w:rsidR="00B11B7A" w:rsidRPr="00537CFB">
        <w:rPr>
          <w:sz w:val="20"/>
          <w:szCs w:val="20"/>
        </w:rPr>
        <w:t>:</w:t>
      </w:r>
      <w:r w:rsidR="00930F5C" w:rsidRPr="00537CFB">
        <w:rPr>
          <w:sz w:val="20"/>
          <w:szCs w:val="20"/>
        </w:rPr>
        <w:t xml:space="preserve"> </w:t>
      </w:r>
      <w:r w:rsidR="00AF3101" w:rsidRPr="00537CFB">
        <w:rPr>
          <w:sz w:val="20"/>
          <w:szCs w:val="20"/>
        </w:rPr>
        <w:t>tryb podstawowy</w:t>
      </w:r>
      <w:r w:rsidR="00040674" w:rsidRPr="00537CFB">
        <w:rPr>
          <w:sz w:val="20"/>
          <w:szCs w:val="20"/>
        </w:rPr>
        <w:t xml:space="preserve"> </w:t>
      </w:r>
      <w:r w:rsidR="00B639E0" w:rsidRPr="00537CFB">
        <w:rPr>
          <w:sz w:val="20"/>
          <w:szCs w:val="20"/>
        </w:rPr>
        <w:t>pn.</w:t>
      </w:r>
      <w:r w:rsidR="00B04206" w:rsidRPr="00537CFB">
        <w:rPr>
          <w:sz w:val="20"/>
          <w:szCs w:val="20"/>
        </w:rPr>
        <w:t>:</w:t>
      </w:r>
      <w:r w:rsidR="00E60230" w:rsidRPr="00537CFB">
        <w:rPr>
          <w:sz w:val="20"/>
          <w:szCs w:val="20"/>
        </w:rPr>
        <w:t xml:space="preserve"> </w:t>
      </w:r>
      <w:r w:rsidR="00B04206" w:rsidRPr="00537CFB">
        <w:rPr>
          <w:b/>
          <w:sz w:val="20"/>
          <w:szCs w:val="20"/>
        </w:rPr>
        <w:t>„</w:t>
      </w:r>
      <w:r w:rsidR="00A52880" w:rsidRPr="00537CFB">
        <w:rPr>
          <w:b/>
          <w:sz w:val="20"/>
          <w:szCs w:val="20"/>
        </w:rPr>
        <w:t>Dostawa sprzętu AGD dla Domów Studenckich Politechniki Krakowskiej przy ul. Skarżyńskiego 3-9 oraz przy ul. Bydgoskiej 19A w Krakowie</w:t>
      </w:r>
      <w:r w:rsidR="00981BFB" w:rsidRPr="00537CFB">
        <w:rPr>
          <w:b/>
          <w:sz w:val="20"/>
          <w:szCs w:val="20"/>
        </w:rPr>
        <w:t>”</w:t>
      </w:r>
      <w:r w:rsidR="00930F5C" w:rsidRPr="00537CFB">
        <w:rPr>
          <w:b/>
          <w:sz w:val="20"/>
          <w:szCs w:val="20"/>
        </w:rPr>
        <w:t xml:space="preserve"> </w:t>
      </w:r>
      <w:r w:rsidRPr="00537CFB">
        <w:rPr>
          <w:sz w:val="20"/>
          <w:szCs w:val="20"/>
        </w:rPr>
        <w:t>oferujemy realizację przedmiotu zamówienia z</w:t>
      </w:r>
      <w:r w:rsidR="00B04206" w:rsidRPr="00537CFB">
        <w:rPr>
          <w:sz w:val="20"/>
          <w:szCs w:val="20"/>
        </w:rPr>
        <w:t>godnie</w:t>
      </w:r>
      <w:r w:rsidR="00F31E89" w:rsidRPr="00537CFB">
        <w:rPr>
          <w:sz w:val="20"/>
          <w:szCs w:val="20"/>
        </w:rPr>
        <w:t xml:space="preserve"> z wymogami określonymi w S</w:t>
      </w:r>
      <w:r w:rsidR="00C70E06" w:rsidRPr="00537CFB">
        <w:rPr>
          <w:sz w:val="20"/>
          <w:szCs w:val="20"/>
        </w:rPr>
        <w:t xml:space="preserve">WZ </w:t>
      </w:r>
      <w:r w:rsidRPr="00537CFB">
        <w:rPr>
          <w:sz w:val="20"/>
          <w:szCs w:val="20"/>
        </w:rPr>
        <w:t>za cenę</w:t>
      </w:r>
      <w:r w:rsidR="00C70E06" w:rsidRPr="00537CFB">
        <w:rPr>
          <w:sz w:val="20"/>
          <w:szCs w:val="20"/>
        </w:rPr>
        <w:t>:</w:t>
      </w:r>
    </w:p>
    <w:tbl>
      <w:tblPr>
        <w:tblW w:w="997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2127"/>
        <w:gridCol w:w="708"/>
        <w:gridCol w:w="2127"/>
        <w:gridCol w:w="708"/>
        <w:gridCol w:w="1985"/>
      </w:tblGrid>
      <w:tr w:rsidR="00A52880" w:rsidRPr="002A16E2" w14:paraId="2D3BAE39" w14:textId="77777777" w:rsidTr="00BD086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63CBCB" w14:textId="77777777" w:rsidR="00A52880" w:rsidRPr="002A16E2" w:rsidRDefault="00A52880" w:rsidP="00A921A5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8DE198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Nazwa elementu</w:t>
            </w:r>
          </w:p>
          <w:p w14:paraId="28145C90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2FB9B5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Nazwa producenta/mod</w:t>
            </w:r>
            <w:r>
              <w:rPr>
                <w:b/>
                <w:bCs/>
                <w:sz w:val="20"/>
                <w:szCs w:val="20"/>
              </w:rPr>
              <w:t>el</w:t>
            </w:r>
            <w:r w:rsidRPr="00827E58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F433D7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Ilość</w:t>
            </w:r>
          </w:p>
          <w:p w14:paraId="007585D8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827E58">
              <w:rPr>
                <w:b/>
                <w:bCs/>
                <w:sz w:val="20"/>
                <w:szCs w:val="20"/>
              </w:rPr>
              <w:t>zt.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79C4E91" w14:textId="77777777"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Cena jednostkowa netto</w:t>
            </w:r>
          </w:p>
          <w:p w14:paraId="027ED2C5" w14:textId="77777777"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Wartość netto</w:t>
            </w:r>
          </w:p>
          <w:p w14:paraId="56687016" w14:textId="77777777"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[PLN]</w:t>
            </w:r>
          </w:p>
          <w:p w14:paraId="7FA0CF63" w14:textId="77777777"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41002D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VAT</w:t>
            </w:r>
          </w:p>
          <w:p w14:paraId="73B097E2" w14:textId="77777777" w:rsidR="00A52880" w:rsidRPr="00827E58" w:rsidRDefault="00A52880" w:rsidP="00A921A5">
            <w:pPr>
              <w:jc w:val="center"/>
              <w:rPr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>[%]</w:t>
            </w:r>
          </w:p>
          <w:p w14:paraId="58BFBBA0" w14:textId="77777777" w:rsidR="00A52880" w:rsidRPr="00827E58" w:rsidRDefault="00A52880" w:rsidP="00A921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E8DD326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1EA3378" w14:textId="77777777" w:rsidR="00A52880" w:rsidRPr="00827E58" w:rsidRDefault="00A52880" w:rsidP="00A921A5">
            <w:pPr>
              <w:jc w:val="center"/>
              <w:rPr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>[PLN]</w:t>
            </w:r>
          </w:p>
          <w:p w14:paraId="00C55432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 xml:space="preserve"> (z doliczonym </w:t>
            </w:r>
            <w:r w:rsidRPr="00827E58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52880" w:rsidRPr="002A16E2" w14:paraId="7533C715" w14:textId="77777777" w:rsidTr="00BD086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97930D" w14:textId="77777777"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F156F8" w14:textId="77777777"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A21FD6" w14:textId="77777777"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AC5A58" w14:textId="77777777"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412A747" w14:textId="77777777"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A8294E" w14:textId="77777777"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457F5C" w14:textId="77777777"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A52880" w:rsidRPr="00537CFB" w14:paraId="64409C7D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696896" w14:textId="77777777" w:rsidR="00A52880" w:rsidRPr="00EC6118" w:rsidRDefault="00A52880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3B5B" w14:textId="0637F387" w:rsidR="00A52880" w:rsidRPr="00C168B8" w:rsidRDefault="00A52880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</w:rPr>
              <w:t>Lodówk</w:t>
            </w:r>
            <w:r w:rsidR="00F66474">
              <w:rPr>
                <w:sz w:val="20"/>
                <w:szCs w:val="20"/>
              </w:rPr>
              <w:t>a dwudrzwiowa</w:t>
            </w:r>
            <w:r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C503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CB5A" w14:textId="27C305CA" w:rsidR="00A52880" w:rsidRPr="00537CFB" w:rsidRDefault="00A52880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5</w:t>
            </w:r>
            <w:r w:rsidR="00F66474" w:rsidRPr="00537CFB">
              <w:rPr>
                <w:sz w:val="20"/>
                <w:szCs w:val="20"/>
              </w:rPr>
              <w:t>6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81EE535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4BEDDB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F0CEF6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F66474" w:rsidRPr="00537CFB" w14:paraId="41B384C4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4BCB32" w14:textId="1EF92122" w:rsidR="00F66474" w:rsidRPr="00EC6118" w:rsidRDefault="00F66474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2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F2372" w14:textId="56CE1A11" w:rsidR="00F66474" w:rsidRDefault="00F66474" w:rsidP="00A921A5">
            <w:pPr>
              <w:suppressAutoHyphens/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Lodówka do zabudowy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F7D91" w14:textId="77777777" w:rsidR="00F66474" w:rsidRPr="00A47B30" w:rsidRDefault="00F66474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0382" w14:textId="28D039FC" w:rsidR="00F66474" w:rsidRPr="00537CFB" w:rsidRDefault="00F66474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A307847" w14:textId="77777777" w:rsidR="00F66474" w:rsidRPr="00537CFB" w:rsidRDefault="00F66474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8324EC" w14:textId="77777777" w:rsidR="00F66474" w:rsidRPr="00537CFB" w:rsidRDefault="00F66474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2C1F25" w14:textId="77777777" w:rsidR="00F66474" w:rsidRPr="00537CFB" w:rsidRDefault="00F66474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F66474" w:rsidRPr="00537CFB" w14:paraId="52E86F6C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6B2F8F" w14:textId="3A075734" w:rsidR="00F66474" w:rsidRPr="00EC6118" w:rsidRDefault="00F66474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3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4FD9" w14:textId="6E092C2C" w:rsidR="00F66474" w:rsidRDefault="00F66474" w:rsidP="00A921A5">
            <w:pPr>
              <w:suppressAutoHyphens/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Lodówka jednodrzwiowa mała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1BEF" w14:textId="77777777" w:rsidR="00F66474" w:rsidRPr="00A47B30" w:rsidRDefault="00F66474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9371" w14:textId="2B862569" w:rsidR="00F66474" w:rsidRPr="00537CFB" w:rsidRDefault="00F66474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75113F1" w14:textId="77777777" w:rsidR="00F66474" w:rsidRPr="00537CFB" w:rsidRDefault="00F66474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76DFBD" w14:textId="77777777" w:rsidR="00F66474" w:rsidRPr="00537CFB" w:rsidRDefault="00F66474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7231AC" w14:textId="77777777" w:rsidR="00F66474" w:rsidRPr="00537CFB" w:rsidRDefault="00F66474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3AC93D4C" w14:textId="77777777" w:rsidTr="00F66474">
        <w:trPr>
          <w:trHeight w:val="728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C0618C" w14:textId="388EB557" w:rsidR="00A52880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4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EE2E" w14:textId="39D290B6" w:rsidR="00A52880" w:rsidRDefault="00A52880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</w:rPr>
              <w:t>Płyta ceramiczna</w:t>
            </w:r>
            <w:r w:rsidR="004E5B42">
              <w:rPr>
                <w:sz w:val="20"/>
                <w:szCs w:val="20"/>
              </w:rPr>
              <w:t xml:space="preserve"> typ </w:t>
            </w:r>
            <w:r w:rsidR="00EC6118">
              <w:rPr>
                <w:sz w:val="20"/>
                <w:szCs w:val="20"/>
              </w:rPr>
              <w:t>dwa pola grzewcze do zabudowy</w:t>
            </w:r>
            <w:r>
              <w:rPr>
                <w:sz w:val="20"/>
                <w:szCs w:val="20"/>
              </w:rPr>
              <w:t xml:space="preserve">   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4F00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893D" w14:textId="184F2D53" w:rsidR="00A52880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554EBFC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EE0215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D2A9CE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4E5B42" w:rsidRPr="00537CFB" w14:paraId="04DB14DC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4150F1" w14:textId="5E600158" w:rsidR="004E5B42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5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2091" w14:textId="51305029" w:rsidR="004E5B42" w:rsidRDefault="004E5B42" w:rsidP="00A921A5">
            <w:pPr>
              <w:suppressAutoHyphens/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Płyta ceramiczna typ </w:t>
            </w:r>
            <w:r w:rsidR="00EC6118">
              <w:rPr>
                <w:sz w:val="20"/>
                <w:szCs w:val="20"/>
              </w:rPr>
              <w:t>cztery pola grzewcze do zabudowy</w:t>
            </w:r>
            <w:r>
              <w:rPr>
                <w:sz w:val="20"/>
                <w:szCs w:val="20"/>
              </w:rPr>
              <w:t xml:space="preserve">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2D8D" w14:textId="77777777" w:rsidR="004E5B42" w:rsidRPr="00A47B30" w:rsidRDefault="004E5B42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29A7" w14:textId="2052E1BA" w:rsidR="004E5B42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11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C7FC4AE" w14:textId="77777777" w:rsidR="004E5B42" w:rsidRPr="00537CFB" w:rsidRDefault="004E5B42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A93F51" w14:textId="77777777" w:rsidR="004E5B42" w:rsidRPr="00537CFB" w:rsidRDefault="004E5B42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EF0D3A" w14:textId="77777777" w:rsidR="004E5B42" w:rsidRPr="00537CFB" w:rsidRDefault="004E5B42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4E5B42" w:rsidRPr="00537CFB" w14:paraId="0C5A58ED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BBE488" w14:textId="1BD55733" w:rsidR="004E5B42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6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B207B" w14:textId="072A0F5C" w:rsidR="004E5B42" w:rsidRDefault="004E5B42" w:rsidP="00A921A5">
            <w:pPr>
              <w:suppressAutoHyphens/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Płyta ceramiczna typ </w:t>
            </w:r>
            <w:r w:rsidR="00EC6118">
              <w:rPr>
                <w:sz w:val="20"/>
                <w:szCs w:val="20"/>
              </w:rPr>
              <w:t xml:space="preserve"> cztery pola grzewcze do zabudowy z ramką</w:t>
            </w:r>
            <w:r>
              <w:rPr>
                <w:sz w:val="20"/>
                <w:szCs w:val="20"/>
              </w:rPr>
              <w:t xml:space="preserve">  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D7D1" w14:textId="77777777" w:rsidR="004E5B42" w:rsidRPr="00A47B30" w:rsidRDefault="004E5B42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2B31" w14:textId="7690D13E" w:rsidR="004E5B42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10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8BACE78" w14:textId="77777777" w:rsidR="004E5B42" w:rsidRPr="00537CFB" w:rsidRDefault="004E5B42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8F9900" w14:textId="77777777" w:rsidR="004E5B42" w:rsidRPr="00537CFB" w:rsidRDefault="004E5B42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ED72D0" w14:textId="77777777" w:rsidR="004E5B42" w:rsidRPr="00537CFB" w:rsidRDefault="004E5B42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214E03EE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123AE4" w14:textId="3FCC4A87" w:rsidR="00A52880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9F88C" w14:textId="10B4BBEF" w:rsidR="00A52880" w:rsidRDefault="00A52880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</w:rPr>
              <w:t xml:space="preserve">Kuchenka </w:t>
            </w:r>
            <w:r w:rsidR="00EC6118">
              <w:rPr>
                <w:sz w:val="20"/>
                <w:szCs w:val="20"/>
              </w:rPr>
              <w:t>ceramiczna przenośna dwa pola grzewcze</w:t>
            </w:r>
            <w:r>
              <w:rPr>
                <w:sz w:val="20"/>
                <w:szCs w:val="20"/>
              </w:rPr>
              <w:t xml:space="preserve">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E3CA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5B98" w14:textId="49EC560D" w:rsidR="00A52880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30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FC98F94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95E92F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1F8C16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49DBC5B8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F9966E" w14:textId="015AF4F2" w:rsidR="00A52880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8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D30D" w14:textId="27FA1102" w:rsidR="00A52880" w:rsidRPr="00537CFB" w:rsidRDefault="00A52880" w:rsidP="00A921A5">
            <w:pPr>
              <w:suppressAutoHyphens/>
              <w:spacing w:after="120"/>
              <w:rPr>
                <w:b/>
                <w:bCs/>
                <w:sz w:val="20"/>
                <w:szCs w:val="20"/>
                <w:lang w:eastAsia="zh-CN"/>
              </w:rPr>
            </w:pPr>
            <w:r w:rsidRPr="00537CFB">
              <w:rPr>
                <w:sz w:val="20"/>
                <w:szCs w:val="20"/>
              </w:rPr>
              <w:t xml:space="preserve">Kuchenka elektryczna </w:t>
            </w:r>
            <w:r w:rsidR="00EC6118" w:rsidRPr="00537CFB">
              <w:rPr>
                <w:sz w:val="20"/>
                <w:szCs w:val="20"/>
              </w:rPr>
              <w:t>cztery pola grzewcze wolnostojąca</w:t>
            </w:r>
            <w:r w:rsidRPr="00537CFB">
              <w:rPr>
                <w:sz w:val="20"/>
                <w:szCs w:val="20"/>
              </w:rPr>
              <w:t xml:space="preserve">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7270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80EEE" w14:textId="635F7E22" w:rsidR="00A52880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6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AE16494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DC4A5E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1DF8B9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05DF0701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3D0EFF" w14:textId="0533C4F3" w:rsidR="00A52880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F65F" w14:textId="77777777" w:rsidR="00A52880" w:rsidRPr="00537CFB" w:rsidRDefault="00A52880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537CFB">
              <w:rPr>
                <w:bCs/>
                <w:sz w:val="20"/>
                <w:szCs w:val="20"/>
                <w:lang w:eastAsia="zh-CN"/>
              </w:rPr>
              <w:t>Kuchenka mikrofalowa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7B06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846DC" w14:textId="3B9169F7" w:rsidR="00A52880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26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BB329CF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57B367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8A6205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0823E173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1C52C8" w14:textId="59D06030" w:rsidR="00A52880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10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9CF2" w14:textId="61835FBA" w:rsidR="00A52880" w:rsidRPr="00537CFB" w:rsidRDefault="00EC6118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537CFB">
              <w:rPr>
                <w:bCs/>
                <w:sz w:val="20"/>
                <w:szCs w:val="20"/>
                <w:lang w:eastAsia="zh-CN"/>
              </w:rPr>
              <w:t>Ekspres do kawy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C509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AAEF" w14:textId="75442725" w:rsidR="00A52880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D0A634B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903798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B1AC18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77225DBC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8CAC40" w14:textId="67D8A4D0" w:rsidR="00A52880" w:rsidRPr="00EC6118" w:rsidRDefault="00F66474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1</w:t>
            </w:r>
            <w:r w:rsidR="00EC6118" w:rsidRPr="00EC6118">
              <w:rPr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0B49" w14:textId="7EAF0CEC" w:rsidR="00A52880" w:rsidRDefault="00EC6118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>Czajnik elektryczny</w:t>
            </w:r>
            <w:r w:rsidR="00A52880">
              <w:rPr>
                <w:color w:val="000000"/>
                <w:sz w:val="20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2C8E9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60DF" w14:textId="1C8FBC43" w:rsidR="00A52880" w:rsidRPr="00537CFB" w:rsidRDefault="00A52880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2</w:t>
            </w:r>
            <w:r w:rsidR="00EC6118" w:rsidRPr="00537CFB">
              <w:rPr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01B16C4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45292E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49AA97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27C6A0AE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72F14D" w14:textId="5EB63485" w:rsidR="00A52880" w:rsidRPr="00EC6118" w:rsidRDefault="004E5B42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1</w:t>
            </w:r>
            <w:r w:rsidR="00EC6118" w:rsidRPr="00EC6118">
              <w:rPr>
                <w:sz w:val="20"/>
                <w:szCs w:val="20"/>
              </w:rPr>
              <w:t>2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087D" w14:textId="051D6A4A" w:rsidR="00A52880" w:rsidRDefault="00EC6118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>Żelazko</w:t>
            </w:r>
            <w:r w:rsidR="00A52880">
              <w:rPr>
                <w:color w:val="000000"/>
                <w:sz w:val="20"/>
                <w:szCs w:val="20"/>
              </w:rPr>
              <w:t xml:space="preserve">             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8470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C582" w14:textId="77777777" w:rsidR="00A52880" w:rsidRPr="00537CFB" w:rsidRDefault="00A52880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958D9C6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A7810F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0EE728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EC6118" w:rsidRPr="00537CFB" w14:paraId="5971A7D9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6515B7" w14:textId="44DEC749" w:rsidR="00EC6118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13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F99B" w14:textId="4E906960" w:rsidR="00EC6118" w:rsidRDefault="00EC6118" w:rsidP="00A921A5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Odkurzacz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66FB" w14:textId="77777777" w:rsidR="00EC6118" w:rsidRPr="00A47B30" w:rsidRDefault="00EC6118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8374" w14:textId="0E981369" w:rsidR="00EC6118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278AB91" w14:textId="77777777" w:rsidR="00EC6118" w:rsidRPr="00537CFB" w:rsidRDefault="00EC6118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5ABCE2" w14:textId="77777777" w:rsidR="00EC6118" w:rsidRPr="00537CFB" w:rsidRDefault="00EC6118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0CF076" w14:textId="77777777" w:rsidR="00EC6118" w:rsidRPr="00537CFB" w:rsidRDefault="00EC6118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0A880626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0F0111" w14:textId="2238A287" w:rsidR="00A52880" w:rsidRPr="00EC6118" w:rsidRDefault="004E5B42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1</w:t>
            </w:r>
            <w:r w:rsidR="00EC6118" w:rsidRPr="00EC6118">
              <w:rPr>
                <w:sz w:val="20"/>
                <w:szCs w:val="20"/>
              </w:rPr>
              <w:t>4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9215" w14:textId="77777777" w:rsidR="00A52880" w:rsidRDefault="00A52880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 xml:space="preserve">Pralka automatyczna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3693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847D" w14:textId="77777777" w:rsidR="00A52880" w:rsidRPr="00537CFB" w:rsidRDefault="00A52880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07A7625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132EE7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FB1602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0E9B8992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6094DB" w14:textId="6620409D" w:rsidR="00A52880" w:rsidRPr="00EC6118" w:rsidRDefault="00A52880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1</w:t>
            </w:r>
            <w:r w:rsidR="00EC6118" w:rsidRPr="00EC6118">
              <w:rPr>
                <w:sz w:val="20"/>
                <w:szCs w:val="20"/>
              </w:rPr>
              <w:t>5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B601C" w14:textId="77777777" w:rsidR="00A52880" w:rsidRPr="00EC6118" w:rsidRDefault="00A52880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EC6118">
              <w:rPr>
                <w:bCs/>
                <w:sz w:val="20"/>
                <w:szCs w:val="20"/>
                <w:lang w:eastAsia="zh-CN"/>
              </w:rPr>
              <w:t>Suszarka automatyczna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081D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AF043" w14:textId="4FFF0CDC" w:rsidR="00A52880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1A02F3A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40ABB3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07AD99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EC6118" w:rsidRPr="00537CFB" w14:paraId="55EAB8CF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B9162C" w14:textId="2AAE1B33" w:rsidR="00EC6118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66C1" w14:textId="7C655BE7" w:rsidR="00EC6118" w:rsidRPr="00EC6118" w:rsidRDefault="00EC6118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>
              <w:rPr>
                <w:bCs/>
                <w:sz w:val="20"/>
                <w:szCs w:val="20"/>
                <w:lang w:eastAsia="zh-CN"/>
              </w:rPr>
              <w:t>Okapy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F2F8" w14:textId="77777777" w:rsidR="00EC6118" w:rsidRPr="00A47B30" w:rsidRDefault="00EC6118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13DA" w14:textId="359870B5" w:rsidR="00EC6118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4A3A22" w14:textId="77777777" w:rsidR="00EC6118" w:rsidRPr="00537CFB" w:rsidRDefault="00EC6118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A4FD12" w14:textId="77777777" w:rsidR="00EC6118" w:rsidRPr="00537CFB" w:rsidRDefault="00EC6118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8D89C2" w14:textId="77777777" w:rsidR="00EC6118" w:rsidRPr="00537CFB" w:rsidRDefault="00EC6118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EC6118" w:rsidRPr="00537CFB" w14:paraId="2221F3A4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B36425" w14:textId="2A426A98" w:rsidR="00EC6118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E0C5" w14:textId="752C0A6A" w:rsidR="00EC6118" w:rsidRPr="00EC6118" w:rsidRDefault="00EC6118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>
              <w:rPr>
                <w:bCs/>
                <w:sz w:val="20"/>
                <w:szCs w:val="20"/>
                <w:lang w:eastAsia="zh-CN"/>
              </w:rPr>
              <w:t>Piekarnik do zabudowy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ACD2" w14:textId="77777777" w:rsidR="00EC6118" w:rsidRPr="00A47B30" w:rsidRDefault="00EC6118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EEA88" w14:textId="34288E52" w:rsidR="00EC6118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9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15808A6" w14:textId="77777777" w:rsidR="00EC6118" w:rsidRPr="00537CFB" w:rsidRDefault="00EC6118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508659" w14:textId="77777777" w:rsidR="00EC6118" w:rsidRPr="00537CFB" w:rsidRDefault="00EC6118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3ED298" w14:textId="77777777" w:rsidR="00EC6118" w:rsidRPr="00537CFB" w:rsidRDefault="00EC6118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2A16E2" w14:paraId="4FC083AF" w14:textId="77777777" w:rsidTr="00BD0862">
        <w:trPr>
          <w:trHeight w:val="420"/>
        </w:trPr>
        <w:tc>
          <w:tcPr>
            <w:tcW w:w="5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6859" w14:textId="77777777" w:rsidR="00A52880" w:rsidRDefault="00A52880" w:rsidP="00A921A5">
            <w:pPr>
              <w:ind w:right="425"/>
              <w:jc w:val="right"/>
              <w:rPr>
                <w:b/>
                <w:sz w:val="22"/>
                <w:szCs w:val="22"/>
              </w:rPr>
            </w:pPr>
            <w:r w:rsidRPr="00C168B8">
              <w:rPr>
                <w:b/>
                <w:sz w:val="22"/>
                <w:szCs w:val="22"/>
              </w:rPr>
              <w:t>RAZEM</w:t>
            </w:r>
          </w:p>
          <w:p w14:paraId="1E251505" w14:textId="77777777" w:rsidR="00A52880" w:rsidRPr="00C168B8" w:rsidRDefault="00A52880" w:rsidP="00A921A5">
            <w:pPr>
              <w:ind w:right="425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2FDE" w14:textId="77777777"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2354" w14:textId="77777777"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11286" w14:textId="77777777"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</w:tr>
      <w:tr w:rsidR="00A52880" w:rsidRPr="002A16E2" w14:paraId="2B1587F2" w14:textId="77777777" w:rsidTr="00A921A5">
        <w:trPr>
          <w:trHeight w:val="163"/>
        </w:trPr>
        <w:tc>
          <w:tcPr>
            <w:tcW w:w="99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A4B8" w14:textId="77777777" w:rsidR="00A52880" w:rsidRDefault="00A52880" w:rsidP="00A921A5">
            <w:pPr>
              <w:rPr>
                <w:sz w:val="22"/>
                <w:szCs w:val="22"/>
              </w:rPr>
            </w:pPr>
          </w:p>
          <w:p w14:paraId="40240002" w14:textId="77777777" w:rsidR="00A52880" w:rsidRPr="00537CFB" w:rsidRDefault="00A52880" w:rsidP="00A921A5">
            <w:pPr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Cena netto za całość zamówienia:……………………………………………………………………</w:t>
            </w:r>
          </w:p>
          <w:p w14:paraId="40212C69" w14:textId="77777777" w:rsidR="00A52880" w:rsidRPr="00537CFB" w:rsidRDefault="00A52880" w:rsidP="00A921A5">
            <w:pPr>
              <w:rPr>
                <w:sz w:val="20"/>
                <w:szCs w:val="20"/>
              </w:rPr>
            </w:pPr>
          </w:p>
          <w:p w14:paraId="53B19042" w14:textId="77777777" w:rsidR="00A52880" w:rsidRPr="00537CFB" w:rsidRDefault="00A52880" w:rsidP="00A921A5">
            <w:pPr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Cena brutto za całość zamówienia:…………………………………………………………………..</w:t>
            </w:r>
          </w:p>
          <w:p w14:paraId="5DF82531" w14:textId="77777777" w:rsidR="00A52880" w:rsidRPr="00537CFB" w:rsidRDefault="00A52880" w:rsidP="00A921A5">
            <w:pPr>
              <w:rPr>
                <w:sz w:val="20"/>
                <w:szCs w:val="20"/>
              </w:rPr>
            </w:pPr>
          </w:p>
          <w:p w14:paraId="13B7B440" w14:textId="77777777" w:rsidR="00A52880" w:rsidRPr="002A16E2" w:rsidRDefault="00A52880" w:rsidP="00A921A5">
            <w:pPr>
              <w:rPr>
                <w:sz w:val="22"/>
                <w:szCs w:val="22"/>
              </w:rPr>
            </w:pPr>
            <w:r w:rsidRPr="00537CFB">
              <w:rPr>
                <w:sz w:val="20"/>
                <w:szCs w:val="20"/>
              </w:rPr>
              <w:t>/słownie brutto</w:t>
            </w:r>
            <w:r w:rsidRPr="002A16E2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………………………………………….</w:t>
            </w:r>
            <w:r w:rsidRPr="002A16E2">
              <w:rPr>
                <w:sz w:val="22"/>
                <w:szCs w:val="22"/>
              </w:rPr>
              <w:t>…………………………………………………………/</w:t>
            </w:r>
          </w:p>
          <w:p w14:paraId="098AC0DD" w14:textId="77777777"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40D2873" w14:textId="200D271F" w:rsidR="000C0C0B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16"/>
          <w:szCs w:val="22"/>
        </w:rPr>
      </w:pPr>
    </w:p>
    <w:p w14:paraId="1156B994" w14:textId="471A15F1" w:rsidR="005A3CB6" w:rsidRDefault="005A3CB6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16"/>
          <w:szCs w:val="22"/>
        </w:rPr>
      </w:pPr>
    </w:p>
    <w:p w14:paraId="1ABBA2D4" w14:textId="417BC937" w:rsidR="005A3CB6" w:rsidRPr="005A3CB6" w:rsidRDefault="005A3CB6" w:rsidP="005A3CB6">
      <w:pPr>
        <w:spacing w:before="120"/>
        <w:jc w:val="both"/>
        <w:rPr>
          <w:rFonts w:ascii="Calibri" w:hAnsi="Calibri" w:cs="Calibri"/>
        </w:rPr>
      </w:pPr>
      <w:r w:rsidRPr="005A3CB6">
        <w:rPr>
          <w:rFonts w:ascii="Calibri" w:hAnsi="Calibri" w:cs="Calibri"/>
          <w:b/>
          <w:bCs/>
        </w:rPr>
        <w:t xml:space="preserve">Oferujemy ……….. miesiące/cy gwarancji </w:t>
      </w:r>
      <w:r w:rsidRPr="005A3CB6">
        <w:rPr>
          <w:rFonts w:ascii="Calibri" w:hAnsi="Calibri" w:cs="Calibri"/>
        </w:rPr>
        <w:t>na przedmiot zamówienia.</w:t>
      </w:r>
    </w:p>
    <w:p w14:paraId="2B626AEB" w14:textId="5AFE550F" w:rsidR="005A3CB6" w:rsidRPr="005A3CB6" w:rsidRDefault="005A3CB6" w:rsidP="005A3CB6">
      <w:pPr>
        <w:spacing w:before="120"/>
        <w:jc w:val="both"/>
        <w:rPr>
          <w:rFonts w:ascii="Calibri" w:hAnsi="Calibri" w:cs="Calibri"/>
          <w:sz w:val="18"/>
          <w:szCs w:val="18"/>
        </w:rPr>
      </w:pPr>
      <w:r w:rsidRPr="005A3CB6">
        <w:rPr>
          <w:rFonts w:ascii="Calibri" w:hAnsi="Calibri" w:cs="Calibri"/>
          <w:sz w:val="18"/>
          <w:szCs w:val="18"/>
        </w:rPr>
        <w:t xml:space="preserve">(należy wpisać okres gwarancji nie mniejszy niż </w:t>
      </w:r>
      <w:r>
        <w:rPr>
          <w:rFonts w:ascii="Calibri" w:hAnsi="Calibri" w:cs="Calibri"/>
          <w:sz w:val="18"/>
          <w:szCs w:val="18"/>
        </w:rPr>
        <w:t>24</w:t>
      </w:r>
      <w:r w:rsidRPr="005A3CB6">
        <w:rPr>
          <w:rFonts w:ascii="Calibri" w:hAnsi="Calibri" w:cs="Calibri"/>
          <w:sz w:val="18"/>
          <w:szCs w:val="18"/>
        </w:rPr>
        <w:t xml:space="preserve"> miesi</w:t>
      </w:r>
      <w:r>
        <w:rPr>
          <w:rFonts w:ascii="Calibri" w:hAnsi="Calibri" w:cs="Calibri"/>
          <w:sz w:val="18"/>
          <w:szCs w:val="18"/>
        </w:rPr>
        <w:t>ące</w:t>
      </w:r>
      <w:r w:rsidR="00441FDA">
        <w:rPr>
          <w:rFonts w:ascii="Calibri" w:hAnsi="Calibri" w:cs="Calibri"/>
          <w:sz w:val="18"/>
          <w:szCs w:val="18"/>
        </w:rPr>
        <w:t>, pełne miesiące</w:t>
      </w:r>
      <w:r>
        <w:rPr>
          <w:rFonts w:ascii="Calibri" w:hAnsi="Calibri" w:cs="Calibri"/>
          <w:sz w:val="18"/>
          <w:szCs w:val="18"/>
        </w:rPr>
        <w:t xml:space="preserve"> </w:t>
      </w:r>
      <w:r w:rsidRPr="005A3CB6">
        <w:rPr>
          <w:rFonts w:ascii="Calibri" w:hAnsi="Calibri" w:cs="Calibri"/>
          <w:sz w:val="18"/>
          <w:szCs w:val="18"/>
        </w:rPr>
        <w:t>)</w:t>
      </w:r>
    </w:p>
    <w:p w14:paraId="4AF8DA00" w14:textId="47D00BD7" w:rsidR="005A3CB6" w:rsidRDefault="005A3CB6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16"/>
          <w:szCs w:val="22"/>
        </w:rPr>
      </w:pPr>
    </w:p>
    <w:p w14:paraId="1363143F" w14:textId="5B0C5FE5" w:rsidR="005A3CB6" w:rsidRDefault="005A3CB6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16"/>
          <w:szCs w:val="22"/>
        </w:rPr>
      </w:pPr>
    </w:p>
    <w:p w14:paraId="04C7B813" w14:textId="77777777" w:rsidR="005A3CB6" w:rsidRPr="00BA76A6" w:rsidRDefault="005A3CB6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16"/>
          <w:szCs w:val="22"/>
        </w:rPr>
      </w:pPr>
    </w:p>
    <w:p w14:paraId="37D5C64E" w14:textId="77777777" w:rsidR="000C0C0B" w:rsidRPr="00EC6118" w:rsidRDefault="000C0C0B" w:rsidP="00537CFB">
      <w:pPr>
        <w:numPr>
          <w:ilvl w:val="0"/>
          <w:numId w:val="9"/>
        </w:numPr>
        <w:tabs>
          <w:tab w:val="clear" w:pos="720"/>
        </w:tabs>
        <w:ind w:left="142" w:hanging="568"/>
        <w:jc w:val="both"/>
        <w:rPr>
          <w:sz w:val="20"/>
          <w:szCs w:val="20"/>
        </w:rPr>
      </w:pPr>
      <w:r w:rsidRPr="00EC6118">
        <w:rPr>
          <w:sz w:val="20"/>
          <w:szCs w:val="20"/>
        </w:rPr>
        <w:t xml:space="preserve">Przedmiot zamówienia zostanie wykonany  </w:t>
      </w:r>
      <w:r w:rsidR="00F31E89" w:rsidRPr="00EC6118">
        <w:rPr>
          <w:b/>
          <w:sz w:val="20"/>
          <w:szCs w:val="20"/>
        </w:rPr>
        <w:t>w terminie zgodnym z S</w:t>
      </w:r>
      <w:r w:rsidRPr="00EC6118">
        <w:rPr>
          <w:b/>
          <w:sz w:val="20"/>
          <w:szCs w:val="20"/>
        </w:rPr>
        <w:t>WZ</w:t>
      </w:r>
      <w:r w:rsidRPr="00EC6118">
        <w:rPr>
          <w:sz w:val="20"/>
          <w:szCs w:val="20"/>
        </w:rPr>
        <w:t xml:space="preserve">. </w:t>
      </w:r>
    </w:p>
    <w:p w14:paraId="2F5D62E3" w14:textId="77777777" w:rsidR="00537CFB" w:rsidRPr="00537CFB" w:rsidRDefault="00537CFB" w:rsidP="00537CFB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sz w:val="20"/>
          <w:szCs w:val="20"/>
        </w:rPr>
      </w:pPr>
      <w:r w:rsidRPr="00537CFB">
        <w:rPr>
          <w:sz w:val="20"/>
          <w:szCs w:val="20"/>
        </w:rPr>
        <w:t>Oświadczamy, że zapoznaliśmy się ze Specyfikacją Warunków Zamówienia (w tym z projektem umowy) i nie wnosimy do nich zastrzeżeń oraz przyjmujemy warunki w ich zawarte.</w:t>
      </w:r>
    </w:p>
    <w:p w14:paraId="2CA7771B" w14:textId="77777777" w:rsidR="00537CFB" w:rsidRPr="00537CFB" w:rsidRDefault="00537CFB" w:rsidP="00537CFB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sz w:val="20"/>
          <w:szCs w:val="20"/>
        </w:rPr>
      </w:pPr>
      <w:r w:rsidRPr="00537CFB">
        <w:rPr>
          <w:sz w:val="20"/>
          <w:szCs w:val="20"/>
        </w:rPr>
        <w:t xml:space="preserve">Oświadczamy, że uważamy się za związanych niniejszą ofertą na czas </w:t>
      </w:r>
      <w:r w:rsidRPr="00537CFB">
        <w:rPr>
          <w:b/>
          <w:sz w:val="20"/>
          <w:szCs w:val="20"/>
        </w:rPr>
        <w:t>określony w SWZ</w:t>
      </w:r>
      <w:r w:rsidRPr="00537CFB">
        <w:rPr>
          <w:sz w:val="20"/>
          <w:szCs w:val="20"/>
        </w:rPr>
        <w:t xml:space="preserve">. </w:t>
      </w:r>
    </w:p>
    <w:p w14:paraId="2F911C14" w14:textId="77777777" w:rsidR="00537CFB" w:rsidRPr="00537CFB" w:rsidRDefault="00537CFB" w:rsidP="00537CFB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sz w:val="20"/>
          <w:szCs w:val="20"/>
        </w:rPr>
      </w:pPr>
      <w:r w:rsidRPr="00537CFB">
        <w:rPr>
          <w:sz w:val="20"/>
          <w:szCs w:val="20"/>
        </w:rPr>
        <w:t>Oświadczamy, że uzyskaliśmy wszelkie informacje niezbędne do prawidłowego przygotowania i złożenia niniejszej oferty.</w:t>
      </w:r>
    </w:p>
    <w:p w14:paraId="6CEEF9DD" w14:textId="77777777" w:rsidR="00537CFB" w:rsidRPr="00537CFB" w:rsidRDefault="00537CFB" w:rsidP="00537CFB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sz w:val="20"/>
          <w:szCs w:val="20"/>
        </w:rPr>
      </w:pPr>
      <w:r w:rsidRPr="00537CFB">
        <w:rPr>
          <w:sz w:val="20"/>
          <w:szCs w:val="20"/>
        </w:rPr>
        <w:t>Oświadczam/y, że zamierzam(y) / nie zamierzam(y) powierzyć realizację następujących części zamówienia podwykonawcom:</w:t>
      </w:r>
    </w:p>
    <w:p w14:paraId="26F481E2" w14:textId="77777777" w:rsidR="00537CFB" w:rsidRPr="00537CFB" w:rsidRDefault="00537CFB" w:rsidP="00537CFB">
      <w:pPr>
        <w:jc w:val="both"/>
        <w:rPr>
          <w:i/>
          <w:sz w:val="20"/>
          <w:szCs w:val="20"/>
        </w:rPr>
      </w:pPr>
      <w:r w:rsidRPr="00537CFB">
        <w:rPr>
          <w:i/>
          <w:sz w:val="20"/>
          <w:szCs w:val="20"/>
        </w:rPr>
        <w:t>* niepotrzebne skreślić</w:t>
      </w:r>
    </w:p>
    <w:p w14:paraId="0D27727A" w14:textId="77777777" w:rsidR="00537CFB" w:rsidRPr="00537CFB" w:rsidRDefault="00537CFB" w:rsidP="00537CFB">
      <w:pPr>
        <w:spacing w:line="360" w:lineRule="auto"/>
        <w:ind w:left="284"/>
        <w:jc w:val="both"/>
        <w:rPr>
          <w:sz w:val="20"/>
          <w:szCs w:val="20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41"/>
        <w:gridCol w:w="5541"/>
        <w:gridCol w:w="2972"/>
      </w:tblGrid>
      <w:tr w:rsidR="00537CFB" w:rsidRPr="00537CFB" w14:paraId="716F9B27" w14:textId="77777777" w:rsidTr="00DC0F1C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D5F6EB7" w14:textId="77777777" w:rsidR="00537CFB" w:rsidRPr="00537CFB" w:rsidRDefault="00537CFB" w:rsidP="00DC0F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1272565" w14:textId="77777777" w:rsidR="00537CFB" w:rsidRPr="00537CFB" w:rsidRDefault="00537CFB" w:rsidP="00DC0F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 xml:space="preserve">Opis części zamówienia, którą wykonawca </w:t>
            </w:r>
          </w:p>
          <w:p w14:paraId="25D24F09" w14:textId="77777777" w:rsidR="00537CFB" w:rsidRPr="00537CFB" w:rsidRDefault="00537CFB" w:rsidP="00DC0F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102EE0B8" w14:textId="77777777" w:rsidR="00537CFB" w:rsidRPr="00537CFB" w:rsidRDefault="00537CFB" w:rsidP="00DC0F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Firma podwykonawcy             (o ile jest znana)</w:t>
            </w:r>
          </w:p>
        </w:tc>
      </w:tr>
      <w:tr w:rsidR="00537CFB" w:rsidRPr="00537CFB" w14:paraId="5E4F258D" w14:textId="77777777" w:rsidTr="00DC0F1C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01CBB" w14:textId="77777777" w:rsidR="00537CFB" w:rsidRPr="00537CFB" w:rsidRDefault="00537CFB" w:rsidP="00DC0F1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B0B9F" w14:textId="77777777" w:rsidR="00537CFB" w:rsidRPr="00537CFB" w:rsidRDefault="00537CFB" w:rsidP="00DC0F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9BCDC" w14:textId="77777777" w:rsidR="00537CFB" w:rsidRPr="00537CFB" w:rsidRDefault="00537CFB" w:rsidP="00DC0F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537CFB" w:rsidRPr="00537CFB" w14:paraId="071C8E47" w14:textId="77777777" w:rsidTr="00DC0F1C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08610" w14:textId="77777777" w:rsidR="00537CFB" w:rsidRPr="00537CFB" w:rsidRDefault="00537CFB" w:rsidP="00DC0F1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3E69C" w14:textId="77777777" w:rsidR="00537CFB" w:rsidRPr="00537CFB" w:rsidRDefault="00537CFB" w:rsidP="00DC0F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2BD7E" w14:textId="77777777" w:rsidR="00537CFB" w:rsidRPr="00537CFB" w:rsidRDefault="00537CFB" w:rsidP="00DC0F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8242784" w14:textId="4EC17F32" w:rsidR="00537CFB" w:rsidRPr="00B74D12" w:rsidRDefault="00537CFB" w:rsidP="00B74D12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sz w:val="20"/>
          <w:szCs w:val="20"/>
          <w:lang w:eastAsia="zh-CN"/>
        </w:rPr>
      </w:pPr>
      <w:r w:rsidRPr="00537CFB">
        <w:rPr>
          <w:sz w:val="20"/>
          <w:szCs w:val="20"/>
          <w:lang w:eastAsia="zh-CN"/>
        </w:rPr>
        <w:t>Oświadczamy, iż oferowany przez nas sprzęt AGD spełnia wymagania określone przez Zamawiającego w Opisie przedmiotu zamówienia oraz posiada wymagane prawem normy, atesty oraz użyte komponenty do jego produkcji posiadają odpowiednie atesty oraz certyfikaty, zgodnie z SWZ.</w:t>
      </w:r>
    </w:p>
    <w:p w14:paraId="1F51C579" w14:textId="77777777" w:rsidR="00537CFB" w:rsidRPr="00537CFB" w:rsidRDefault="00537CFB" w:rsidP="00537CFB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sz w:val="20"/>
          <w:szCs w:val="20"/>
          <w:lang w:eastAsia="zh-CN"/>
        </w:rPr>
      </w:pPr>
    </w:p>
    <w:tbl>
      <w:tblPr>
        <w:tblStyle w:val="Tabela-Siatka"/>
        <w:tblW w:w="9077" w:type="dxa"/>
        <w:tblInd w:w="-5" w:type="dxa"/>
        <w:tblLook w:val="04A0" w:firstRow="1" w:lastRow="0" w:firstColumn="1" w:lastColumn="0" w:noHBand="0" w:noVBand="1"/>
      </w:tblPr>
      <w:tblGrid>
        <w:gridCol w:w="7206"/>
        <w:gridCol w:w="1871"/>
      </w:tblGrid>
      <w:tr w:rsidR="00537CFB" w:rsidRPr="00537CFB" w14:paraId="2D85617C" w14:textId="77777777" w:rsidTr="00537CFB">
        <w:trPr>
          <w:trHeight w:val="425"/>
        </w:trPr>
        <w:tc>
          <w:tcPr>
            <w:tcW w:w="7206" w:type="dxa"/>
            <w:shd w:val="clear" w:color="auto" w:fill="D9D9D9" w:themeFill="background1" w:themeFillShade="D9"/>
            <w:vAlign w:val="center"/>
          </w:tcPr>
          <w:p w14:paraId="09C17573" w14:textId="77777777" w:rsidR="00537CFB" w:rsidRPr="00537CFB" w:rsidRDefault="00537CFB" w:rsidP="00DC0F1C">
            <w:pPr>
              <w:spacing w:line="360" w:lineRule="auto"/>
              <w:ind w:left="177"/>
              <w:jc w:val="center"/>
              <w:rPr>
                <w:b/>
                <w:sz w:val="20"/>
                <w:szCs w:val="20"/>
              </w:rPr>
            </w:pPr>
            <w:r w:rsidRPr="00537CFB">
              <w:rPr>
                <w:b/>
                <w:sz w:val="20"/>
                <w:szCs w:val="20"/>
              </w:rPr>
              <w:lastRenderedPageBreak/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DC36EFA" w14:textId="77777777" w:rsidR="00537CFB" w:rsidRPr="00537CFB" w:rsidRDefault="00537CFB" w:rsidP="00DC0F1C">
            <w:pPr>
              <w:spacing w:line="360" w:lineRule="auto"/>
              <w:ind w:left="52"/>
              <w:jc w:val="center"/>
              <w:rPr>
                <w:i/>
                <w:sz w:val="20"/>
                <w:szCs w:val="20"/>
              </w:rPr>
            </w:pPr>
            <w:r w:rsidRPr="00537CFB">
              <w:rPr>
                <w:i/>
                <w:sz w:val="20"/>
                <w:szCs w:val="20"/>
              </w:rPr>
              <w:t>(wstawić znak X)</w:t>
            </w:r>
          </w:p>
        </w:tc>
      </w:tr>
      <w:tr w:rsidR="00537CFB" w:rsidRPr="00537CFB" w14:paraId="1EFECD92" w14:textId="77777777" w:rsidTr="00537CFB">
        <w:trPr>
          <w:trHeight w:val="422"/>
        </w:trPr>
        <w:tc>
          <w:tcPr>
            <w:tcW w:w="7206" w:type="dxa"/>
            <w:vAlign w:val="center"/>
          </w:tcPr>
          <w:p w14:paraId="70F9A4C4" w14:textId="77777777" w:rsidR="00537CFB" w:rsidRPr="00537CFB" w:rsidRDefault="00537CFB" w:rsidP="00DC0F1C">
            <w:pPr>
              <w:spacing w:line="360" w:lineRule="auto"/>
              <w:ind w:left="177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mikro</w:t>
            </w:r>
            <w:r w:rsidRPr="00537CFB">
              <w:rPr>
                <w:sz w:val="20"/>
                <w:szCs w:val="20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3432E16C" w14:textId="77777777" w:rsidR="00537CFB" w:rsidRPr="00537CFB" w:rsidRDefault="00537CFB" w:rsidP="00DC0F1C">
            <w:pPr>
              <w:spacing w:line="360" w:lineRule="auto"/>
              <w:ind w:left="284"/>
              <w:rPr>
                <w:sz w:val="20"/>
                <w:szCs w:val="20"/>
              </w:rPr>
            </w:pPr>
          </w:p>
        </w:tc>
      </w:tr>
      <w:tr w:rsidR="00537CFB" w:rsidRPr="00537CFB" w14:paraId="6B5E463F" w14:textId="77777777" w:rsidTr="00537CFB">
        <w:trPr>
          <w:trHeight w:val="422"/>
        </w:trPr>
        <w:tc>
          <w:tcPr>
            <w:tcW w:w="7206" w:type="dxa"/>
            <w:vAlign w:val="center"/>
          </w:tcPr>
          <w:p w14:paraId="30210BA5" w14:textId="77777777" w:rsidR="00537CFB" w:rsidRPr="00537CFB" w:rsidRDefault="00537CFB" w:rsidP="00DC0F1C">
            <w:pPr>
              <w:spacing w:line="360" w:lineRule="auto"/>
              <w:ind w:left="177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małym przedsiębiorstwem</w:t>
            </w:r>
          </w:p>
        </w:tc>
        <w:tc>
          <w:tcPr>
            <w:tcW w:w="1871" w:type="dxa"/>
          </w:tcPr>
          <w:p w14:paraId="7EC875DB" w14:textId="77777777" w:rsidR="00537CFB" w:rsidRPr="00537CFB" w:rsidRDefault="00537CFB" w:rsidP="00DC0F1C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  <w:tr w:rsidR="00537CFB" w:rsidRPr="00537CFB" w14:paraId="53A0BF6B" w14:textId="77777777" w:rsidTr="00537CFB">
        <w:trPr>
          <w:trHeight w:val="422"/>
        </w:trPr>
        <w:tc>
          <w:tcPr>
            <w:tcW w:w="7206" w:type="dxa"/>
            <w:vAlign w:val="center"/>
          </w:tcPr>
          <w:p w14:paraId="1AB9CA1D" w14:textId="77777777" w:rsidR="00537CFB" w:rsidRPr="00537CFB" w:rsidRDefault="00537CFB" w:rsidP="00DC0F1C">
            <w:pPr>
              <w:spacing w:line="360" w:lineRule="auto"/>
              <w:ind w:left="177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średnim przedsiębiorstwem</w:t>
            </w:r>
          </w:p>
        </w:tc>
        <w:tc>
          <w:tcPr>
            <w:tcW w:w="1871" w:type="dxa"/>
          </w:tcPr>
          <w:p w14:paraId="648B6B50" w14:textId="77777777" w:rsidR="00537CFB" w:rsidRPr="00537CFB" w:rsidRDefault="00537CFB" w:rsidP="00DC0F1C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  <w:tr w:rsidR="00537CFB" w:rsidRPr="00537CFB" w14:paraId="6AAE0ADC" w14:textId="77777777" w:rsidTr="00537CFB">
        <w:trPr>
          <w:trHeight w:val="422"/>
        </w:trPr>
        <w:tc>
          <w:tcPr>
            <w:tcW w:w="7206" w:type="dxa"/>
            <w:vAlign w:val="center"/>
          </w:tcPr>
          <w:p w14:paraId="58DC402A" w14:textId="77777777" w:rsidR="00537CFB" w:rsidRPr="00537CFB" w:rsidRDefault="00537CFB" w:rsidP="00DC0F1C">
            <w:pPr>
              <w:spacing w:line="360" w:lineRule="auto"/>
              <w:ind w:left="177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 xml:space="preserve">osobą fizyczną </w:t>
            </w:r>
            <w:r w:rsidRPr="00537CFB">
              <w:rPr>
                <w:sz w:val="20"/>
                <w:szCs w:val="20"/>
                <w:u w:val="single"/>
              </w:rPr>
              <w:t>nieprowadzącą</w:t>
            </w:r>
            <w:r w:rsidRPr="00537CFB">
              <w:rPr>
                <w:sz w:val="20"/>
                <w:szCs w:val="20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496725D" w14:textId="77777777" w:rsidR="00537CFB" w:rsidRPr="00537CFB" w:rsidRDefault="00537CFB" w:rsidP="00DC0F1C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  <w:tr w:rsidR="00537CFB" w:rsidRPr="00537CFB" w14:paraId="0E9ECF6C" w14:textId="77777777" w:rsidTr="00537CFB">
        <w:trPr>
          <w:trHeight w:val="422"/>
        </w:trPr>
        <w:tc>
          <w:tcPr>
            <w:tcW w:w="7206" w:type="dxa"/>
            <w:vAlign w:val="center"/>
          </w:tcPr>
          <w:p w14:paraId="31E39927" w14:textId="77777777" w:rsidR="00537CFB" w:rsidRPr="00537CFB" w:rsidRDefault="00537CFB" w:rsidP="00DC0F1C">
            <w:pPr>
              <w:spacing w:line="360" w:lineRule="auto"/>
              <w:ind w:left="177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037730FB" w14:textId="77777777" w:rsidR="00537CFB" w:rsidRPr="00537CFB" w:rsidRDefault="00537CFB" w:rsidP="00DC0F1C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</w:tbl>
    <w:p w14:paraId="7D882B96" w14:textId="77777777" w:rsidR="00537CFB" w:rsidRPr="00A85027" w:rsidRDefault="00537CFB" w:rsidP="00537CFB">
      <w:pPr>
        <w:jc w:val="both"/>
        <w:rPr>
          <w:rFonts w:asciiTheme="minorHAnsi" w:hAnsiTheme="minorHAnsi" w:cstheme="minorHAnsi"/>
        </w:rPr>
      </w:pPr>
    </w:p>
    <w:p w14:paraId="6BFD1306" w14:textId="77777777" w:rsidR="00537CFB" w:rsidRPr="00A85027" w:rsidRDefault="00537CFB" w:rsidP="00537CFB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RODO* wobec osób fizycznych, od których dane osobowe bezpośrednio lub pośrednio pozyskałem w celu ubiegania się o udzielenie zamówienia publicznego w niniejszym postępowaniu**.</w:t>
      </w:r>
    </w:p>
    <w:p w14:paraId="66CFBEFE" w14:textId="77777777" w:rsidR="00537CFB" w:rsidRPr="00A85027" w:rsidRDefault="00537CFB" w:rsidP="00537CFB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ADF132E" w14:textId="77777777" w:rsidR="00537CFB" w:rsidRPr="00A85027" w:rsidRDefault="00537CFB" w:rsidP="00537CFB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>**W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AEF9DAE" w14:textId="77777777" w:rsidR="00537CFB" w:rsidRPr="00A85027" w:rsidRDefault="00537CFB" w:rsidP="00537CFB">
      <w:pPr>
        <w:rPr>
          <w:rFonts w:asciiTheme="minorHAnsi" w:hAnsiTheme="minorHAnsi" w:cstheme="minorHAnsi"/>
        </w:rPr>
      </w:pPr>
    </w:p>
    <w:p w14:paraId="0581117A" w14:textId="77777777" w:rsidR="00537CFB" w:rsidRPr="00A85027" w:rsidRDefault="00537CFB" w:rsidP="00537CFB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43883323" w14:textId="77777777" w:rsidR="00537CFB" w:rsidRPr="00A85027" w:rsidRDefault="00537CFB" w:rsidP="00537CFB">
      <w:pPr>
        <w:rPr>
          <w:rFonts w:asciiTheme="minorHAnsi" w:hAnsiTheme="minorHAnsi" w:cstheme="minorHAnsi"/>
        </w:rPr>
      </w:pPr>
    </w:p>
    <w:p w14:paraId="5B1E99EF" w14:textId="77777777" w:rsidR="00537CFB" w:rsidRPr="00A85027" w:rsidRDefault="00537CFB" w:rsidP="00537CFB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..............................................................</w:t>
      </w:r>
    </w:p>
    <w:p w14:paraId="400445F5" w14:textId="77777777" w:rsidR="00537CFB" w:rsidRPr="00A85027" w:rsidRDefault="00537CFB" w:rsidP="00537C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7EFCA390" w14:textId="77777777" w:rsidR="00537CFB" w:rsidRPr="00A85027" w:rsidRDefault="00537CFB" w:rsidP="00537C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p w14:paraId="3C36A6CA" w14:textId="77777777" w:rsidR="00D21D41" w:rsidRPr="00BA76A6" w:rsidRDefault="00D21D41" w:rsidP="00D21D41">
      <w:pPr>
        <w:pStyle w:val="Zwykytekst"/>
        <w:rPr>
          <w:rFonts w:ascii="Arial" w:eastAsia="MS Mincho" w:hAnsi="Arial" w:cs="Arial"/>
          <w:sz w:val="16"/>
          <w:szCs w:val="22"/>
        </w:rPr>
      </w:pPr>
    </w:p>
    <w:p w14:paraId="17A96881" w14:textId="21A10B90" w:rsidR="00D21D41" w:rsidRPr="00BA76A6" w:rsidRDefault="00D21D41" w:rsidP="00D21D41">
      <w:pPr>
        <w:ind w:left="2124" w:firstLine="708"/>
        <w:jc w:val="right"/>
        <w:rPr>
          <w:sz w:val="16"/>
          <w:szCs w:val="22"/>
        </w:rPr>
      </w:pPr>
    </w:p>
    <w:p w14:paraId="591ADD86" w14:textId="77777777" w:rsidR="00562AE5" w:rsidRPr="00BA76A6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16"/>
          <w:szCs w:val="22"/>
          <w:lang w:eastAsia="zh-CN"/>
        </w:rPr>
      </w:pPr>
    </w:p>
    <w:p w14:paraId="0C0428F1" w14:textId="1246BD70" w:rsidR="00D21D41" w:rsidRPr="00BA76A6" w:rsidRDefault="00D21D41" w:rsidP="009B7BAA">
      <w:pPr>
        <w:tabs>
          <w:tab w:val="left" w:pos="0"/>
        </w:tabs>
        <w:suppressAutoHyphens/>
        <w:ind w:left="720" w:right="1"/>
        <w:contextualSpacing/>
        <w:jc w:val="center"/>
        <w:rPr>
          <w:sz w:val="16"/>
          <w:szCs w:val="22"/>
        </w:rPr>
      </w:pPr>
    </w:p>
    <w:sectPr w:rsidR="00D21D41" w:rsidRPr="00BA76A6" w:rsidSect="00E616D4">
      <w:footerReference w:type="even" r:id="rId8"/>
      <w:footerReference w:type="default" r:id="rId9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5D787" w14:textId="77777777" w:rsidR="00163B6D" w:rsidRDefault="00163B6D">
      <w:r>
        <w:separator/>
      </w:r>
    </w:p>
  </w:endnote>
  <w:endnote w:type="continuationSeparator" w:id="0">
    <w:p w14:paraId="2EA4DEC4" w14:textId="77777777" w:rsidR="00163B6D" w:rsidRDefault="00163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C714D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D368A4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69A2F" w14:textId="77777777" w:rsidR="00F2010E" w:rsidRDefault="00F2010E" w:rsidP="00F2010E">
    <w:pPr>
      <w:pStyle w:val="Stopka"/>
      <w:jc w:val="center"/>
      <w:rPr>
        <w:b/>
        <w:color w:val="003571"/>
        <w:sz w:val="20"/>
      </w:rPr>
    </w:pPr>
  </w:p>
  <w:p w14:paraId="7065A96E" w14:textId="77777777" w:rsidR="00F2010E" w:rsidRDefault="00F2010E" w:rsidP="00F2010E">
    <w:pPr>
      <w:pStyle w:val="Stopka"/>
      <w:jc w:val="center"/>
      <w:rPr>
        <w:b/>
        <w:color w:val="003571"/>
        <w:sz w:val="20"/>
      </w:rPr>
    </w:pPr>
  </w:p>
  <w:p w14:paraId="0721CF2F" w14:textId="77777777"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36910" w14:textId="77777777" w:rsidR="00163B6D" w:rsidRDefault="00163B6D">
      <w:r>
        <w:separator/>
      </w:r>
    </w:p>
  </w:footnote>
  <w:footnote w:type="continuationSeparator" w:id="0">
    <w:p w14:paraId="72E522F8" w14:textId="77777777" w:rsidR="00163B6D" w:rsidRDefault="00163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63EBA"/>
    <w:multiLevelType w:val="hybridMultilevel"/>
    <w:tmpl w:val="2B76D85E"/>
    <w:lvl w:ilvl="0" w:tplc="05701A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BB65DD"/>
    <w:multiLevelType w:val="hybridMultilevel"/>
    <w:tmpl w:val="0C1CFE7E"/>
    <w:lvl w:ilvl="0" w:tplc="291A0CE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9"/>
  </w:num>
  <w:num w:numId="18">
    <w:abstractNumId w:val="2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1BE"/>
    <w:rsid w:val="000178A3"/>
    <w:rsid w:val="0002404E"/>
    <w:rsid w:val="0003050D"/>
    <w:rsid w:val="00032D98"/>
    <w:rsid w:val="00040674"/>
    <w:rsid w:val="00043FE2"/>
    <w:rsid w:val="00053584"/>
    <w:rsid w:val="0006678B"/>
    <w:rsid w:val="000C0C0B"/>
    <w:rsid w:val="000D401E"/>
    <w:rsid w:val="000E343A"/>
    <w:rsid w:val="000E6694"/>
    <w:rsid w:val="000F42F4"/>
    <w:rsid w:val="000F7132"/>
    <w:rsid w:val="001040E4"/>
    <w:rsid w:val="00142716"/>
    <w:rsid w:val="00150503"/>
    <w:rsid w:val="00163B6D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20004E"/>
    <w:rsid w:val="0023402F"/>
    <w:rsid w:val="00236E80"/>
    <w:rsid w:val="00257D3C"/>
    <w:rsid w:val="002855DD"/>
    <w:rsid w:val="002C5543"/>
    <w:rsid w:val="002D4A6C"/>
    <w:rsid w:val="002D6B17"/>
    <w:rsid w:val="003013FB"/>
    <w:rsid w:val="0033695E"/>
    <w:rsid w:val="0035159A"/>
    <w:rsid w:val="00363F21"/>
    <w:rsid w:val="00382993"/>
    <w:rsid w:val="00385C67"/>
    <w:rsid w:val="00394D2A"/>
    <w:rsid w:val="003B310D"/>
    <w:rsid w:val="003C064D"/>
    <w:rsid w:val="003D05D2"/>
    <w:rsid w:val="003E6B91"/>
    <w:rsid w:val="003F028E"/>
    <w:rsid w:val="00417B4B"/>
    <w:rsid w:val="00435C63"/>
    <w:rsid w:val="00441FDA"/>
    <w:rsid w:val="004871CE"/>
    <w:rsid w:val="004D04CA"/>
    <w:rsid w:val="004E5B42"/>
    <w:rsid w:val="00504246"/>
    <w:rsid w:val="0051633B"/>
    <w:rsid w:val="005175CD"/>
    <w:rsid w:val="00523D48"/>
    <w:rsid w:val="00537CFB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5A3CB6"/>
    <w:rsid w:val="006033A6"/>
    <w:rsid w:val="006063C6"/>
    <w:rsid w:val="006170BE"/>
    <w:rsid w:val="006249FA"/>
    <w:rsid w:val="00633AB2"/>
    <w:rsid w:val="00641579"/>
    <w:rsid w:val="006733A0"/>
    <w:rsid w:val="00687135"/>
    <w:rsid w:val="006B221B"/>
    <w:rsid w:val="006C7E50"/>
    <w:rsid w:val="006D24B0"/>
    <w:rsid w:val="006E65F9"/>
    <w:rsid w:val="006F4EB2"/>
    <w:rsid w:val="006F5077"/>
    <w:rsid w:val="0070052D"/>
    <w:rsid w:val="0071586B"/>
    <w:rsid w:val="00721B5F"/>
    <w:rsid w:val="007319BF"/>
    <w:rsid w:val="00732B3A"/>
    <w:rsid w:val="00735215"/>
    <w:rsid w:val="00786D0D"/>
    <w:rsid w:val="0079153E"/>
    <w:rsid w:val="00791AF5"/>
    <w:rsid w:val="00792229"/>
    <w:rsid w:val="00795C44"/>
    <w:rsid w:val="007F1354"/>
    <w:rsid w:val="007F7455"/>
    <w:rsid w:val="00815C90"/>
    <w:rsid w:val="00845998"/>
    <w:rsid w:val="00847ABF"/>
    <w:rsid w:val="008878EE"/>
    <w:rsid w:val="00891FCB"/>
    <w:rsid w:val="0089429C"/>
    <w:rsid w:val="008A569F"/>
    <w:rsid w:val="008B37C6"/>
    <w:rsid w:val="008C36D8"/>
    <w:rsid w:val="008D6126"/>
    <w:rsid w:val="008E533F"/>
    <w:rsid w:val="008F273D"/>
    <w:rsid w:val="00900441"/>
    <w:rsid w:val="00902B46"/>
    <w:rsid w:val="00910B76"/>
    <w:rsid w:val="0092106E"/>
    <w:rsid w:val="009268D8"/>
    <w:rsid w:val="00930F5C"/>
    <w:rsid w:val="0095512C"/>
    <w:rsid w:val="00981BFB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23458"/>
    <w:rsid w:val="00A52880"/>
    <w:rsid w:val="00A61AA5"/>
    <w:rsid w:val="00A67715"/>
    <w:rsid w:val="00A70CC9"/>
    <w:rsid w:val="00AB0488"/>
    <w:rsid w:val="00AD3BB1"/>
    <w:rsid w:val="00AD5E04"/>
    <w:rsid w:val="00AE61AA"/>
    <w:rsid w:val="00AE7175"/>
    <w:rsid w:val="00AF3101"/>
    <w:rsid w:val="00B04206"/>
    <w:rsid w:val="00B11B7A"/>
    <w:rsid w:val="00B11E95"/>
    <w:rsid w:val="00B12D3B"/>
    <w:rsid w:val="00B639E0"/>
    <w:rsid w:val="00B74D12"/>
    <w:rsid w:val="00B96F78"/>
    <w:rsid w:val="00B9752F"/>
    <w:rsid w:val="00BA76A6"/>
    <w:rsid w:val="00BC1E84"/>
    <w:rsid w:val="00BD0862"/>
    <w:rsid w:val="00BE2535"/>
    <w:rsid w:val="00BE751B"/>
    <w:rsid w:val="00C23EFB"/>
    <w:rsid w:val="00C70E06"/>
    <w:rsid w:val="00CA6A4D"/>
    <w:rsid w:val="00CB7259"/>
    <w:rsid w:val="00CB7BDD"/>
    <w:rsid w:val="00D21D41"/>
    <w:rsid w:val="00D24480"/>
    <w:rsid w:val="00D31A71"/>
    <w:rsid w:val="00D32490"/>
    <w:rsid w:val="00DC034D"/>
    <w:rsid w:val="00DF26B7"/>
    <w:rsid w:val="00E26FD6"/>
    <w:rsid w:val="00E33A2F"/>
    <w:rsid w:val="00E45581"/>
    <w:rsid w:val="00E60230"/>
    <w:rsid w:val="00E607EA"/>
    <w:rsid w:val="00E616D4"/>
    <w:rsid w:val="00E8573E"/>
    <w:rsid w:val="00EB301F"/>
    <w:rsid w:val="00EC0743"/>
    <w:rsid w:val="00EC6118"/>
    <w:rsid w:val="00ED21FB"/>
    <w:rsid w:val="00ED4323"/>
    <w:rsid w:val="00EE375C"/>
    <w:rsid w:val="00EF47EE"/>
    <w:rsid w:val="00F15130"/>
    <w:rsid w:val="00F2010E"/>
    <w:rsid w:val="00F230C5"/>
    <w:rsid w:val="00F25932"/>
    <w:rsid w:val="00F2790F"/>
    <w:rsid w:val="00F31E89"/>
    <w:rsid w:val="00F32DCD"/>
    <w:rsid w:val="00F4405B"/>
    <w:rsid w:val="00F646BF"/>
    <w:rsid w:val="00F66474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B576FA2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CE53A-E1AE-4F4A-873E-E5B7A8EBA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537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Michał Kowalski</cp:lastModifiedBy>
  <cp:revision>8</cp:revision>
  <cp:lastPrinted>2014-06-05T15:00:00Z</cp:lastPrinted>
  <dcterms:created xsi:type="dcterms:W3CDTF">2022-11-28T10:33:00Z</dcterms:created>
  <dcterms:modified xsi:type="dcterms:W3CDTF">2022-12-09T11:49:00Z</dcterms:modified>
</cp:coreProperties>
</file>