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1B589E2D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C1290D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DD5CEA">
        <w:rPr>
          <w:rFonts w:asciiTheme="minorHAnsi" w:hAnsiTheme="minorHAnsi" w:cstheme="minorHAnsi"/>
          <w:b/>
          <w:bCs/>
          <w:sz w:val="24"/>
          <w:szCs w:val="24"/>
        </w:rPr>
        <w:t>52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42C121D1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C1290D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87E26AD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26CC318" w14:textId="77777777" w:rsidR="006C66BB" w:rsidRDefault="006C66BB" w:rsidP="006C66BB">
      <w:pPr>
        <w:jc w:val="both"/>
        <w:rPr>
          <w:rFonts w:cs="Calibri"/>
          <w:sz w:val="20"/>
          <w:szCs w:val="20"/>
        </w:rPr>
      </w:pPr>
    </w:p>
    <w:p w14:paraId="4DFBDBB4" w14:textId="77DF7994" w:rsidR="006C66BB" w:rsidRDefault="006C66BB" w:rsidP="006C66BB">
      <w:pPr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  <w:t>Udział w postępowaniu wspólnie z innymi wykonawcami (konsorcjum, spółka cywilna, itp.)</w:t>
      </w:r>
      <w:r>
        <w:rPr>
          <w:rStyle w:val="Odwoanieprzypisudolnego"/>
          <w:rFonts w:cs="Calibri"/>
          <w:sz w:val="20"/>
          <w:szCs w:val="20"/>
        </w:rPr>
        <w:footnoteReference w:id="1"/>
      </w:r>
      <w:r>
        <w:rPr>
          <w:rFonts w:cs="Calibri"/>
          <w:sz w:val="20"/>
          <w:szCs w:val="20"/>
        </w:rPr>
        <w:t xml:space="preserve"> </w:t>
      </w:r>
    </w:p>
    <w:p w14:paraId="5228685F" w14:textId="77777777" w:rsidR="006C66BB" w:rsidRDefault="006C66BB" w:rsidP="006C66BB">
      <w:pPr>
        <w:autoSpaceDE w:val="0"/>
        <w:autoSpaceDN w:val="0"/>
        <w:adjustRightInd w:val="0"/>
        <w:contextualSpacing/>
        <w:jc w:val="both"/>
        <w:rPr>
          <w:rFonts w:cs="Calibri"/>
          <w:i/>
          <w:kern w:val="22"/>
          <w:sz w:val="20"/>
          <w:szCs w:val="20"/>
        </w:rPr>
      </w:pPr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TAK</w:t>
      </w:r>
    </w:p>
    <w:p w14:paraId="635AA6B6" w14:textId="2EE82360" w:rsidR="006C66BB" w:rsidRPr="00733349" w:rsidRDefault="006C66BB" w:rsidP="00733349">
      <w:pPr>
        <w:rPr>
          <w:rFonts w:ascii="Times New Roman" w:hAnsi="Times New Roman" w:cs="Times New Roman"/>
        </w:rPr>
      </w:pPr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NIE</w:t>
      </w:r>
      <w:r>
        <w:rPr>
          <w:rFonts w:ascii="Times New Roman" w:hAnsi="Times New Roman"/>
        </w:rPr>
        <w:t xml:space="preserve"> </w:t>
      </w:r>
    </w:p>
    <w:p w14:paraId="3C61DE59" w14:textId="50824F22" w:rsidR="00FC73C5" w:rsidRDefault="002D6B17" w:rsidP="00FC73C5">
      <w:pPr>
        <w:pStyle w:val="Tekstpodstawowywcity"/>
        <w:spacing w:before="120"/>
        <w:ind w:left="284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AE31F3">
        <w:rPr>
          <w:rFonts w:asciiTheme="minorHAnsi" w:hAnsiTheme="minorHAnsi" w:cstheme="minorHAnsi"/>
          <w:sz w:val="22"/>
          <w:szCs w:val="24"/>
        </w:rPr>
        <w:t>m bez negocjacji</w:t>
      </w:r>
      <w:r w:rsidR="00040674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252535CD" w14:textId="3851A1DF" w:rsidR="00554391" w:rsidRPr="00A85027" w:rsidRDefault="00B17B31" w:rsidP="0098294C">
      <w:pPr>
        <w:pStyle w:val="Tekstpodstawowywcity"/>
        <w:numPr>
          <w:ilvl w:val="0"/>
          <w:numId w:val="26"/>
        </w:numPr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>
        <w:rPr>
          <w:b/>
          <w:sz w:val="24"/>
          <w:szCs w:val="24"/>
        </w:rPr>
        <w:t>„</w:t>
      </w:r>
      <w:r w:rsidRPr="00B17B31">
        <w:rPr>
          <w:b/>
          <w:sz w:val="24"/>
          <w:szCs w:val="24"/>
        </w:rPr>
        <w:t>Wyposażenie modelarni i pracowni komputerowej  - urządzenia</w:t>
      </w:r>
      <w:r w:rsidR="00DD5CEA">
        <w:rPr>
          <w:b/>
          <w:sz w:val="24"/>
          <w:szCs w:val="24"/>
        </w:rPr>
        <w:t xml:space="preserve"> (</w:t>
      </w:r>
      <w:r w:rsidR="00DD5CEA" w:rsidRPr="00DD5CEA">
        <w:rPr>
          <w:b/>
          <w:sz w:val="24"/>
          <w:szCs w:val="24"/>
        </w:rPr>
        <w:t>tokarka, frezarko-wiertarka, wiertarka promieniowa, ploter frezujący</w:t>
      </w:r>
      <w:r w:rsidR="00DD5CEA">
        <w:rPr>
          <w:b/>
          <w:sz w:val="24"/>
          <w:szCs w:val="24"/>
        </w:rPr>
        <w:t>)</w:t>
      </w:r>
      <w:r w:rsidR="00B04206" w:rsidRPr="00A85027">
        <w:rPr>
          <w:rFonts w:asciiTheme="minorHAnsi" w:hAnsiTheme="minorHAnsi" w:cstheme="minorHAnsi"/>
          <w:b/>
          <w:sz w:val="22"/>
          <w:szCs w:val="24"/>
        </w:rPr>
        <w:t>”</w:t>
      </w:r>
      <w:r w:rsidR="00930F5C" w:rsidRPr="00A85027">
        <w:rPr>
          <w:rFonts w:asciiTheme="minorHAnsi" w:hAnsiTheme="minorHAnsi" w:cstheme="minorHAnsi"/>
          <w:b/>
          <w:sz w:val="22"/>
          <w:szCs w:val="24"/>
        </w:rPr>
        <w:t xml:space="preserve"> </w:t>
      </w:r>
      <w:r w:rsidR="002D6B17"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="002D6B17"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F8DBD23" w14:textId="77777777" w:rsidR="0094442A" w:rsidRPr="00A85027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Theme="minorHAnsi" w:hAnsiTheme="minorHAnsi" w:cstheme="minorHAnsi"/>
          <w:sz w:val="16"/>
          <w:szCs w:val="22"/>
          <w:u w:val="single"/>
        </w:rPr>
      </w:pPr>
    </w:p>
    <w:p w14:paraId="0C5B8C85" w14:textId="2827E4A4" w:rsidR="00227D85" w:rsidRPr="00227D85" w:rsidRDefault="00227D85" w:rsidP="00227D85">
      <w:pPr>
        <w:jc w:val="both"/>
        <w:rPr>
          <w:rFonts w:ascii="Times New Roman" w:hAnsi="Times New Roman" w:cs="Times New Roman"/>
          <w:b/>
        </w:rPr>
      </w:pPr>
      <w:r w:rsidRPr="00227D85">
        <w:rPr>
          <w:rFonts w:ascii="Times New Roman" w:hAnsi="Times New Roman" w:cs="Times New Roman"/>
          <w:b/>
        </w:rPr>
        <w:t xml:space="preserve">Zadanie nr 1: </w:t>
      </w:r>
    </w:p>
    <w:p w14:paraId="2F2A7FBE" w14:textId="63D2705E" w:rsidR="00227D85" w:rsidRPr="00227D85" w:rsidRDefault="00B17B31" w:rsidP="00227D85">
      <w:pPr>
        <w:spacing w:after="160" w:line="254" w:lineRule="auto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B17B31">
        <w:rPr>
          <w:rFonts w:ascii="Times New Roman" w:hAnsi="Times New Roman" w:cs="Times New Roman"/>
          <w:b/>
          <w:bCs/>
        </w:rPr>
        <w:t>Tokarka</w:t>
      </w:r>
      <w:r w:rsidR="00227D85" w:rsidRPr="00227D85">
        <w:rPr>
          <w:rFonts w:ascii="Times New Roman" w:hAnsi="Times New Roman" w:cs="Times New Roman"/>
          <w:b/>
        </w:rPr>
        <w:t>: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9"/>
        <w:gridCol w:w="1506"/>
        <w:gridCol w:w="4487"/>
      </w:tblGrid>
      <w:tr w:rsidR="00227D85" w:rsidRPr="00227D85" w14:paraId="21704995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3630F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BF16B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Stawka</w:t>
            </w:r>
          </w:p>
          <w:p w14:paraId="7C596DD5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78E07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brutto wraz z podatkiem VAT</w:t>
            </w:r>
          </w:p>
        </w:tc>
      </w:tr>
      <w:tr w:rsidR="00227D85" w:rsidRPr="00227D85" w14:paraId="3D2B5609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3A4F4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……………..… zł</w:t>
            </w:r>
          </w:p>
          <w:p w14:paraId="4B9C1DF3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5D01D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 %</w:t>
            </w:r>
          </w:p>
          <w:p w14:paraId="0E7DC467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44B0F" w14:textId="77777777" w:rsidR="00227D85" w:rsidRPr="00227D85" w:rsidRDefault="00227D85" w:rsidP="00227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…………….……………………..… zł</w:t>
            </w:r>
          </w:p>
          <w:p w14:paraId="1620354D" w14:textId="77777777" w:rsidR="00227D85" w:rsidRPr="00227D85" w:rsidRDefault="00227D85" w:rsidP="00227D8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</w:t>
            </w:r>
          </w:p>
          <w:p w14:paraId="6CA97CF3" w14:textId="77777777" w:rsidR="00227D85" w:rsidRPr="00227D85" w:rsidRDefault="00227D85" w:rsidP="00227D85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</w:t>
            </w:r>
          </w:p>
        </w:tc>
      </w:tr>
    </w:tbl>
    <w:p w14:paraId="42907681" w14:textId="77777777" w:rsidR="00227D85" w:rsidRPr="00227D85" w:rsidRDefault="00227D85" w:rsidP="00227D85">
      <w:pPr>
        <w:jc w:val="both"/>
        <w:rPr>
          <w:rFonts w:ascii="Times New Roman" w:hAnsi="Times New Roman" w:cs="Times New Roman"/>
          <w:b/>
        </w:rPr>
      </w:pPr>
    </w:p>
    <w:p w14:paraId="3B1F0788" w14:textId="188745B7" w:rsidR="00227D85" w:rsidRPr="00227D85" w:rsidRDefault="00227D85" w:rsidP="00227D85">
      <w:pPr>
        <w:jc w:val="both"/>
        <w:rPr>
          <w:rFonts w:ascii="Times New Roman" w:hAnsi="Times New Roman" w:cs="Times New Roman"/>
          <w:b/>
        </w:rPr>
      </w:pPr>
      <w:r w:rsidRPr="00227D85">
        <w:rPr>
          <w:rFonts w:ascii="Times New Roman" w:hAnsi="Times New Roman" w:cs="Times New Roman"/>
          <w:b/>
        </w:rPr>
        <w:t xml:space="preserve">Zadanie nr </w:t>
      </w:r>
      <w:r w:rsidR="00887449">
        <w:rPr>
          <w:rFonts w:ascii="Times New Roman" w:hAnsi="Times New Roman" w:cs="Times New Roman"/>
          <w:b/>
        </w:rPr>
        <w:t>2</w:t>
      </w:r>
      <w:r w:rsidRPr="00227D85">
        <w:rPr>
          <w:rFonts w:ascii="Times New Roman" w:hAnsi="Times New Roman" w:cs="Times New Roman"/>
          <w:b/>
        </w:rPr>
        <w:t xml:space="preserve">: </w:t>
      </w:r>
    </w:p>
    <w:p w14:paraId="3070CFFD" w14:textId="1C65024F" w:rsidR="00227D85" w:rsidRPr="00227D85" w:rsidRDefault="00B17B31" w:rsidP="00227D85">
      <w:pPr>
        <w:spacing w:after="160" w:line="254" w:lineRule="auto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B17B31">
        <w:rPr>
          <w:rFonts w:ascii="Times New Roman" w:hAnsi="Times New Roman" w:cs="Times New Roman"/>
          <w:b/>
          <w:bCs/>
        </w:rPr>
        <w:t>Frezarko-wiertarka</w:t>
      </w:r>
      <w:r w:rsidR="00227D85" w:rsidRPr="00227D85">
        <w:rPr>
          <w:rFonts w:ascii="Times New Roman" w:hAnsi="Times New Roman" w:cs="Times New Roman"/>
          <w:b/>
        </w:rPr>
        <w:t>: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9"/>
        <w:gridCol w:w="1506"/>
        <w:gridCol w:w="4487"/>
      </w:tblGrid>
      <w:tr w:rsidR="00B17B31" w:rsidRPr="00227D85" w14:paraId="7760250E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7DFBE" w14:textId="019528E8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A3FC4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Stawka</w:t>
            </w:r>
          </w:p>
          <w:p w14:paraId="69F00D43" w14:textId="4A4D1F6A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9BEF9" w14:textId="1FA94D98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brutto wraz z podatkiem VAT</w:t>
            </w:r>
          </w:p>
        </w:tc>
      </w:tr>
      <w:tr w:rsidR="00B17B31" w:rsidRPr="00227D85" w14:paraId="6F884D48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278F1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……………..… zł</w:t>
            </w:r>
          </w:p>
          <w:p w14:paraId="7B7488F1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67C49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 %</w:t>
            </w:r>
          </w:p>
          <w:p w14:paraId="368C1F8C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07C46" w14:textId="77777777" w:rsidR="00B17B31" w:rsidRPr="00227D85" w:rsidRDefault="00B17B31" w:rsidP="00B17B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…………….……………………..… zł</w:t>
            </w:r>
          </w:p>
          <w:p w14:paraId="382C44D9" w14:textId="77777777" w:rsidR="00B17B31" w:rsidRPr="00227D85" w:rsidRDefault="00B17B31" w:rsidP="00B17B3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</w:t>
            </w:r>
          </w:p>
          <w:p w14:paraId="3124E595" w14:textId="155A143F" w:rsidR="00B17B31" w:rsidRPr="00227D85" w:rsidRDefault="00B17B31" w:rsidP="00B17B31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</w:t>
            </w:r>
          </w:p>
        </w:tc>
      </w:tr>
    </w:tbl>
    <w:p w14:paraId="5B09C049" w14:textId="77777777" w:rsidR="00227D85" w:rsidRPr="00227D85" w:rsidRDefault="00227D85" w:rsidP="00227D85">
      <w:pPr>
        <w:jc w:val="both"/>
        <w:rPr>
          <w:rFonts w:ascii="Times New Roman" w:hAnsi="Times New Roman" w:cs="Times New Roman"/>
          <w:b/>
        </w:rPr>
      </w:pPr>
    </w:p>
    <w:p w14:paraId="2022978C" w14:textId="0A76424E" w:rsidR="00227D85" w:rsidRPr="00227D85" w:rsidRDefault="00227D85" w:rsidP="00227D85">
      <w:pPr>
        <w:jc w:val="both"/>
        <w:rPr>
          <w:rFonts w:ascii="Times New Roman" w:hAnsi="Times New Roman" w:cs="Times New Roman"/>
          <w:b/>
        </w:rPr>
      </w:pPr>
      <w:r w:rsidRPr="00227D85">
        <w:rPr>
          <w:rFonts w:ascii="Times New Roman" w:hAnsi="Times New Roman" w:cs="Times New Roman"/>
          <w:b/>
        </w:rPr>
        <w:t xml:space="preserve">Zadanie nr </w:t>
      </w:r>
      <w:r w:rsidR="00887449">
        <w:rPr>
          <w:rFonts w:ascii="Times New Roman" w:hAnsi="Times New Roman" w:cs="Times New Roman"/>
          <w:b/>
        </w:rPr>
        <w:t>3</w:t>
      </w:r>
      <w:r w:rsidRPr="00227D85">
        <w:rPr>
          <w:rFonts w:ascii="Times New Roman" w:hAnsi="Times New Roman" w:cs="Times New Roman"/>
          <w:b/>
        </w:rPr>
        <w:t xml:space="preserve">: </w:t>
      </w:r>
    </w:p>
    <w:p w14:paraId="6A1CA655" w14:textId="7845442A" w:rsidR="00227D85" w:rsidRPr="00227D85" w:rsidRDefault="00B17B31" w:rsidP="00227D85">
      <w:pPr>
        <w:spacing w:after="160" w:line="254" w:lineRule="auto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B17B31">
        <w:rPr>
          <w:rFonts w:ascii="Times New Roman" w:hAnsi="Times New Roman" w:cs="Times New Roman"/>
          <w:b/>
          <w:bCs/>
        </w:rPr>
        <w:t>Wiertarka promieniowa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9"/>
        <w:gridCol w:w="1506"/>
        <w:gridCol w:w="4487"/>
      </w:tblGrid>
      <w:tr w:rsidR="00B17B31" w:rsidRPr="00227D85" w14:paraId="2FAD666A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5E7DD" w14:textId="45FE115D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B7FD7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Stawka</w:t>
            </w:r>
          </w:p>
          <w:p w14:paraId="6A4658C0" w14:textId="7C842A14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79BB6" w14:textId="7964CECF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brutto wraz z podatkiem VAT</w:t>
            </w:r>
          </w:p>
        </w:tc>
      </w:tr>
      <w:tr w:rsidR="00B17B31" w:rsidRPr="00227D85" w14:paraId="0114EC1D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EC6DF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……………..… zł</w:t>
            </w:r>
          </w:p>
          <w:p w14:paraId="465B64B4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03399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 %</w:t>
            </w:r>
          </w:p>
          <w:p w14:paraId="32108FA7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D8EF1" w14:textId="77777777" w:rsidR="00B17B31" w:rsidRPr="00227D85" w:rsidRDefault="00B17B31" w:rsidP="00B17B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…………….……………………..… zł</w:t>
            </w:r>
          </w:p>
          <w:p w14:paraId="6691ABE2" w14:textId="77777777" w:rsidR="00B17B31" w:rsidRPr="00227D85" w:rsidRDefault="00B17B31" w:rsidP="00B17B3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</w:t>
            </w:r>
          </w:p>
          <w:p w14:paraId="248AEF8E" w14:textId="7D7BF25C" w:rsidR="00B17B31" w:rsidRPr="00227D85" w:rsidRDefault="00B17B31" w:rsidP="00B17B31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</w:t>
            </w:r>
          </w:p>
        </w:tc>
      </w:tr>
    </w:tbl>
    <w:p w14:paraId="33CA3BDB" w14:textId="77777777" w:rsidR="003141E5" w:rsidRDefault="003141E5" w:rsidP="00B17B31">
      <w:pPr>
        <w:pStyle w:val="Tekstpodstawowywcity"/>
        <w:spacing w:before="120"/>
        <w:ind w:left="0" w:firstLine="0"/>
        <w:rPr>
          <w:rFonts w:ascii="Arial" w:hAnsi="Arial" w:cs="Arial"/>
          <w:b/>
          <w:sz w:val="20"/>
        </w:rPr>
      </w:pPr>
    </w:p>
    <w:p w14:paraId="3AB47ED5" w14:textId="77777777" w:rsidR="00AE31F3" w:rsidRDefault="00AE31F3" w:rsidP="00AE31F3">
      <w:pPr>
        <w:pStyle w:val="Tekstpodstawowywcity"/>
        <w:ind w:left="0" w:firstLine="0"/>
        <w:rPr>
          <w:rFonts w:ascii="Arial" w:hAnsi="Arial" w:cs="Arial"/>
          <w:b/>
          <w:sz w:val="20"/>
        </w:rPr>
      </w:pPr>
    </w:p>
    <w:p w14:paraId="5180A5B1" w14:textId="78B7B555" w:rsidR="00AE31F3" w:rsidRPr="00CB6F72" w:rsidRDefault="00B17B31" w:rsidP="00AE31F3">
      <w:pPr>
        <w:pStyle w:val="Tekstpodstawowywcity"/>
        <w:spacing w:line="240" w:lineRule="auto"/>
        <w:ind w:left="0" w:firstLine="0"/>
        <w:rPr>
          <w:b/>
          <w:sz w:val="24"/>
          <w:szCs w:val="24"/>
        </w:rPr>
      </w:pPr>
      <w:r w:rsidRPr="00CB6F72">
        <w:rPr>
          <w:b/>
          <w:sz w:val="24"/>
          <w:szCs w:val="24"/>
        </w:rPr>
        <w:t xml:space="preserve">Zadanie nr 4: </w:t>
      </w:r>
    </w:p>
    <w:p w14:paraId="4059B737" w14:textId="33B6E159" w:rsidR="00AE31F3" w:rsidRPr="00CB6F72" w:rsidRDefault="00AE31F3" w:rsidP="00AE31F3">
      <w:pPr>
        <w:pStyle w:val="Tekstpodstawowywcity"/>
        <w:spacing w:line="240" w:lineRule="auto"/>
        <w:ind w:left="0" w:firstLine="0"/>
        <w:rPr>
          <w:b/>
          <w:sz w:val="24"/>
          <w:szCs w:val="24"/>
        </w:rPr>
      </w:pPr>
      <w:r w:rsidRPr="00CB6F72">
        <w:rPr>
          <w:b/>
          <w:bCs/>
          <w:sz w:val="24"/>
          <w:szCs w:val="24"/>
        </w:rPr>
        <w:t>Ploter frezując</w:t>
      </w:r>
      <w:r w:rsidR="00CB6F72" w:rsidRPr="00CB6F72">
        <w:rPr>
          <w:b/>
          <w:bCs/>
          <w:sz w:val="24"/>
          <w:szCs w:val="24"/>
        </w:rPr>
        <w:t>y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0"/>
        <w:gridCol w:w="1584"/>
        <w:gridCol w:w="4448"/>
      </w:tblGrid>
      <w:tr w:rsidR="00B17B31" w:rsidRPr="00B17B31" w14:paraId="636B2E61" w14:textId="77777777" w:rsidTr="00B17B31">
        <w:trPr>
          <w:trHeight w:val="494"/>
          <w:jc w:val="center"/>
        </w:trPr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779EB" w14:textId="3A6E8E50" w:rsidR="00B17B31" w:rsidRPr="00B17B31" w:rsidRDefault="00B17B31" w:rsidP="00B17B31">
            <w:pPr>
              <w:pStyle w:val="Tekstpodstawowywcity"/>
              <w:rPr>
                <w:b/>
                <w:iCs/>
                <w:sz w:val="20"/>
              </w:rPr>
            </w:pPr>
            <w:r w:rsidRPr="00227D85">
              <w:rPr>
                <w:b/>
                <w:iCs/>
                <w:sz w:val="20"/>
              </w:rPr>
              <w:t>Cena  netto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66808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Stawka</w:t>
            </w:r>
          </w:p>
          <w:p w14:paraId="66042C18" w14:textId="13E1D400" w:rsidR="00B17B31" w:rsidRPr="00B17B31" w:rsidRDefault="00B17B31" w:rsidP="00B17B31">
            <w:pPr>
              <w:pStyle w:val="Tekstpodstawowywcity"/>
              <w:ind w:left="567" w:firstLine="0"/>
              <w:rPr>
                <w:b/>
                <w:iCs/>
                <w:sz w:val="20"/>
              </w:rPr>
            </w:pPr>
            <w:r w:rsidRPr="00227D85">
              <w:rPr>
                <w:b/>
                <w:iCs/>
                <w:sz w:val="20"/>
              </w:rPr>
              <w:t>podatku VAT</w:t>
            </w:r>
          </w:p>
        </w:tc>
        <w:tc>
          <w:tcPr>
            <w:tcW w:w="2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C72C1" w14:textId="52F676EE" w:rsidR="00B17B31" w:rsidRPr="00B17B31" w:rsidRDefault="00B17B31" w:rsidP="00B17B31">
            <w:pPr>
              <w:pStyle w:val="Tekstpodstawowywcity"/>
              <w:rPr>
                <w:b/>
                <w:iCs/>
                <w:sz w:val="20"/>
              </w:rPr>
            </w:pPr>
            <w:r w:rsidRPr="00227D85">
              <w:rPr>
                <w:b/>
                <w:iCs/>
                <w:sz w:val="20"/>
              </w:rPr>
              <w:t>Cena  brutto wraz z podatkiem VAT</w:t>
            </w:r>
          </w:p>
        </w:tc>
      </w:tr>
      <w:tr w:rsidR="00B17B31" w:rsidRPr="00B17B31" w14:paraId="4761D8FC" w14:textId="77777777" w:rsidTr="00B17B31">
        <w:trPr>
          <w:trHeight w:val="137"/>
          <w:jc w:val="center"/>
        </w:trPr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794D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……………..… zł</w:t>
            </w:r>
          </w:p>
          <w:p w14:paraId="06A9A7C0" w14:textId="77777777" w:rsidR="00B17B31" w:rsidRPr="00B17B31" w:rsidRDefault="00B17B31" w:rsidP="00B17B31">
            <w:pPr>
              <w:pStyle w:val="Tekstpodstawowywcity"/>
              <w:rPr>
                <w:sz w:val="20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36DF1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 %</w:t>
            </w:r>
          </w:p>
          <w:p w14:paraId="386FF627" w14:textId="77777777" w:rsidR="00B17B31" w:rsidRPr="00B17B31" w:rsidRDefault="00B17B31" w:rsidP="00B17B31">
            <w:pPr>
              <w:pStyle w:val="Tekstpodstawowywcity"/>
              <w:rPr>
                <w:sz w:val="20"/>
              </w:rPr>
            </w:pPr>
          </w:p>
        </w:tc>
        <w:tc>
          <w:tcPr>
            <w:tcW w:w="2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77D5B" w14:textId="77777777" w:rsidR="00B17B31" w:rsidRPr="00227D85" w:rsidRDefault="00B17B31" w:rsidP="00B17B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…………….……………………..… zł</w:t>
            </w:r>
          </w:p>
          <w:p w14:paraId="3400D0D8" w14:textId="77777777" w:rsidR="00B17B31" w:rsidRPr="00227D85" w:rsidRDefault="00B17B31" w:rsidP="00B17B3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</w:t>
            </w:r>
          </w:p>
          <w:p w14:paraId="1D1EF320" w14:textId="1E58BE92" w:rsidR="00B17B31" w:rsidRPr="00B17B31" w:rsidRDefault="00B17B31" w:rsidP="00B17B31">
            <w:pPr>
              <w:pStyle w:val="Tekstpodstawowywcity"/>
              <w:rPr>
                <w:iCs/>
                <w:sz w:val="20"/>
              </w:rPr>
            </w:pPr>
            <w:r w:rsidRPr="00227D85">
              <w:rPr>
                <w:i/>
                <w:iCs/>
                <w:sz w:val="20"/>
              </w:rPr>
              <w:t>……………………………………………</w:t>
            </w:r>
          </w:p>
        </w:tc>
      </w:tr>
    </w:tbl>
    <w:p w14:paraId="45F11882" w14:textId="77777777" w:rsidR="00227D85" w:rsidRDefault="00227D85" w:rsidP="006C66B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</w:p>
    <w:p w14:paraId="77CFEB46" w14:textId="3E2A1E54" w:rsidR="006C66BB" w:rsidRDefault="006C66BB" w:rsidP="006C66B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6C66BB">
        <w:rPr>
          <w:rFonts w:asciiTheme="minorHAnsi" w:hAnsiTheme="minorHAnsi" w:cstheme="minorHAnsi"/>
          <w:sz w:val="22"/>
          <w:szCs w:val="24"/>
        </w:rPr>
        <w:t xml:space="preserve">Cena brutto to cena netto powiększona o podatek VAT.  </w:t>
      </w:r>
    </w:p>
    <w:p w14:paraId="70DA5202" w14:textId="0288FA3C" w:rsidR="00D22609" w:rsidRDefault="00D22609" w:rsidP="006C66B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</w:p>
    <w:p w14:paraId="5BF48BAA" w14:textId="436096B0" w:rsidR="00D22609" w:rsidRDefault="00D22609" w:rsidP="0098294C">
      <w:pPr>
        <w:pStyle w:val="Tekstpodstawowywcity"/>
        <w:numPr>
          <w:ilvl w:val="0"/>
          <w:numId w:val="26"/>
        </w:numPr>
        <w:spacing w:before="120" w:line="240" w:lineRule="auto"/>
        <w:ind w:left="142" w:hanging="142"/>
        <w:rPr>
          <w:rFonts w:asciiTheme="minorHAnsi" w:hAnsiTheme="minorHAnsi" w:cstheme="minorHAnsi"/>
          <w:sz w:val="24"/>
          <w:szCs w:val="24"/>
        </w:rPr>
      </w:pPr>
      <w:r w:rsidRPr="0098294C">
        <w:rPr>
          <w:rFonts w:asciiTheme="minorHAnsi" w:hAnsiTheme="minorHAnsi" w:cstheme="minorHAnsi"/>
          <w:b/>
          <w:bCs/>
          <w:sz w:val="24"/>
          <w:szCs w:val="24"/>
        </w:rPr>
        <w:t>Oferujemy ………</w:t>
      </w:r>
      <w:r w:rsidR="0098294C">
        <w:rPr>
          <w:rFonts w:asciiTheme="minorHAnsi" w:hAnsiTheme="minorHAnsi" w:cstheme="minorHAnsi"/>
          <w:b/>
          <w:bCs/>
          <w:sz w:val="24"/>
          <w:szCs w:val="24"/>
        </w:rPr>
        <w:t>..</w:t>
      </w:r>
      <w:r w:rsidRPr="0098294C">
        <w:rPr>
          <w:rFonts w:asciiTheme="minorHAnsi" w:hAnsiTheme="minorHAnsi" w:cstheme="minorHAnsi"/>
          <w:b/>
          <w:bCs/>
          <w:sz w:val="24"/>
          <w:szCs w:val="24"/>
        </w:rPr>
        <w:t xml:space="preserve"> miesi</w:t>
      </w:r>
      <w:r w:rsidR="002B2630">
        <w:rPr>
          <w:rFonts w:asciiTheme="minorHAnsi" w:hAnsiTheme="minorHAnsi" w:cstheme="minorHAnsi"/>
          <w:b/>
          <w:bCs/>
          <w:sz w:val="24"/>
          <w:szCs w:val="24"/>
        </w:rPr>
        <w:t>ące/cy</w:t>
      </w:r>
      <w:r w:rsidRPr="0098294C">
        <w:rPr>
          <w:rFonts w:asciiTheme="minorHAnsi" w:hAnsiTheme="minorHAnsi" w:cstheme="minorHAnsi"/>
          <w:b/>
          <w:bCs/>
          <w:sz w:val="24"/>
          <w:szCs w:val="24"/>
        </w:rPr>
        <w:t xml:space="preserve"> gwarancji </w:t>
      </w:r>
      <w:r w:rsidRPr="0098294C">
        <w:rPr>
          <w:rFonts w:asciiTheme="minorHAnsi" w:hAnsiTheme="minorHAnsi" w:cstheme="minorHAnsi"/>
          <w:sz w:val="24"/>
          <w:szCs w:val="24"/>
        </w:rPr>
        <w:t>na przedmiot zamówienia</w:t>
      </w:r>
      <w:r w:rsidR="0098294C" w:rsidRPr="0098294C">
        <w:rPr>
          <w:rFonts w:asciiTheme="minorHAnsi" w:hAnsiTheme="minorHAnsi" w:cstheme="minorHAnsi"/>
          <w:sz w:val="24"/>
          <w:szCs w:val="24"/>
        </w:rPr>
        <w:t>: zadania 1 – 4.</w:t>
      </w:r>
    </w:p>
    <w:p w14:paraId="5C776CF2" w14:textId="22E4CFA8" w:rsidR="0098294C" w:rsidRPr="0098294C" w:rsidRDefault="0098294C" w:rsidP="006C66B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18"/>
          <w:szCs w:val="18"/>
        </w:rPr>
      </w:pPr>
      <w:r w:rsidRPr="0098294C">
        <w:rPr>
          <w:rFonts w:asciiTheme="minorHAnsi" w:hAnsiTheme="minorHAnsi" w:cstheme="minorHAnsi"/>
          <w:sz w:val="18"/>
          <w:szCs w:val="18"/>
        </w:rPr>
        <w:t>(należy wpisać okres gwarancji</w:t>
      </w:r>
      <w:r>
        <w:rPr>
          <w:rFonts w:asciiTheme="minorHAnsi" w:hAnsiTheme="minorHAnsi" w:cstheme="minorHAnsi"/>
          <w:sz w:val="18"/>
          <w:szCs w:val="18"/>
        </w:rPr>
        <w:t xml:space="preserve"> nie mniejszy niż 12 miesięcy</w:t>
      </w:r>
      <w:r w:rsidRPr="0098294C">
        <w:rPr>
          <w:rFonts w:asciiTheme="minorHAnsi" w:hAnsiTheme="minorHAnsi" w:cstheme="minorHAnsi"/>
          <w:sz w:val="18"/>
          <w:szCs w:val="18"/>
        </w:rPr>
        <w:t>)</w:t>
      </w:r>
    </w:p>
    <w:p w14:paraId="27D72124" w14:textId="7ECC6C6A" w:rsidR="00B66774" w:rsidRDefault="00B66774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pPr w:leftFromText="141" w:rightFromText="141" w:vertAnchor="text" w:horzAnchor="margin" w:tblpY="-4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6C66BB" w:rsidRPr="002B4C06" w14:paraId="12595BB2" w14:textId="77777777" w:rsidTr="006C66BB">
        <w:tc>
          <w:tcPr>
            <w:tcW w:w="5000" w:type="pct"/>
            <w:shd w:val="clear" w:color="auto" w:fill="auto"/>
          </w:tcPr>
          <w:p w14:paraId="7AD90ABA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737D77CE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(wyłącznie jeżeli dotyczy mechanizmu odwrotnego obciążenia VAT)</w:t>
            </w:r>
          </w:p>
          <w:p w14:paraId="2F6A0BF4" w14:textId="77777777" w:rsidR="006C66BB" w:rsidRPr="002B4C06" w:rsidRDefault="006C66BB" w:rsidP="006C66BB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031F38B3" w14:textId="77777777" w:rsidR="00B04206" w:rsidRPr="00A85027" w:rsidRDefault="00792229" w:rsidP="006C66BB">
      <w:pPr>
        <w:numPr>
          <w:ilvl w:val="0"/>
          <w:numId w:val="7"/>
        </w:numPr>
        <w:tabs>
          <w:tab w:val="clear" w:pos="720"/>
          <w:tab w:val="num" w:pos="142"/>
        </w:tabs>
        <w:spacing w:before="240" w:line="360" w:lineRule="auto"/>
        <w:ind w:left="283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07ADB9CE" w14:textId="2D81290D" w:rsidR="001779D3" w:rsidRPr="003141E5" w:rsidRDefault="001779D3" w:rsidP="003141E5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6298000F" w14:textId="236CC320" w:rsidR="00540AAD" w:rsidRPr="00A85027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AE31F3">
        <w:rPr>
          <w:rFonts w:asciiTheme="minorHAnsi" w:hAnsiTheme="minorHAnsi" w:cstheme="minorHAnsi"/>
          <w:sz w:val="22"/>
          <w:lang w:eastAsia="zh-CN"/>
        </w:rPr>
        <w:t>urz</w:t>
      </w:r>
      <w:r w:rsidR="00CB6F72">
        <w:rPr>
          <w:rFonts w:asciiTheme="minorHAnsi" w:hAnsiTheme="minorHAnsi" w:cstheme="minorHAnsi"/>
          <w:sz w:val="22"/>
          <w:lang w:eastAsia="zh-CN"/>
        </w:rPr>
        <w:t>ą</w:t>
      </w:r>
      <w:r w:rsidR="00AE31F3">
        <w:rPr>
          <w:rFonts w:asciiTheme="minorHAnsi" w:hAnsiTheme="minorHAnsi" w:cstheme="minorHAnsi"/>
          <w:sz w:val="22"/>
          <w:lang w:eastAsia="zh-CN"/>
        </w:rPr>
        <w:t>dzenia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 xml:space="preserve"> 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w </w:t>
      </w:r>
      <w:r w:rsidR="00C1290D">
        <w:rPr>
          <w:rFonts w:asciiTheme="minorHAnsi" w:hAnsiTheme="minorHAnsi" w:cstheme="minorHAnsi"/>
          <w:sz w:val="22"/>
          <w:lang w:eastAsia="zh-CN"/>
        </w:rPr>
        <w:t>O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pisie przedmiotu zamówienia oraz posiadają wymagane prawem normy, atesty oraz użyte komponenty do produkcji</w:t>
      </w:r>
      <w:r w:rsidR="00AE31F3">
        <w:rPr>
          <w:rFonts w:asciiTheme="minorHAnsi" w:hAnsiTheme="minorHAnsi" w:cstheme="minorHAnsi"/>
          <w:sz w:val="22"/>
          <w:lang w:eastAsia="zh-CN"/>
        </w:rPr>
        <w:t xml:space="preserve"> urządzeń 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posiadają odpowiednie atesty oraz certyfikaty, zgodnie z SWZ.</w:t>
      </w:r>
    </w:p>
    <w:p w14:paraId="7C473C5A" w14:textId="77777777" w:rsidR="00C94083" w:rsidRPr="00A85027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30EA4C5D" w14:textId="77777777" w:rsidR="0003471E" w:rsidRPr="00A85027" w:rsidRDefault="0003471E" w:rsidP="0003471E">
      <w:pPr>
        <w:jc w:val="both"/>
        <w:rPr>
          <w:rFonts w:asciiTheme="minorHAnsi" w:hAnsiTheme="minorHAnsi" w:cstheme="minorHAnsi"/>
        </w:rPr>
      </w:pPr>
    </w:p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30FC8C8E" w14:textId="77777777" w:rsidR="00B04206" w:rsidRPr="00A85027" w:rsidRDefault="00B04206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</w:t>
      </w:r>
    </w:p>
    <w:p w14:paraId="77CF182C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5EDF4086" w14:textId="000EF58A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35BB4E4A" w14:textId="77777777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</w:pP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34302B">
      <w:headerReference w:type="default" r:id="rId11"/>
      <w:footerReference w:type="even" r:id="rId12"/>
      <w:pgSz w:w="11906" w:h="16838"/>
      <w:pgMar w:top="823" w:right="1133" w:bottom="1276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11D19" w14:textId="77777777" w:rsidR="00315BAB" w:rsidRDefault="00315BAB">
      <w:r>
        <w:separator/>
      </w:r>
    </w:p>
  </w:endnote>
  <w:endnote w:type="continuationSeparator" w:id="0">
    <w:p w14:paraId="5C966886" w14:textId="77777777" w:rsidR="00315BAB" w:rsidRDefault="00315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D1EA7" w14:textId="77777777" w:rsidR="00315BAB" w:rsidRDefault="00315BAB">
      <w:r>
        <w:separator/>
      </w:r>
    </w:p>
  </w:footnote>
  <w:footnote w:type="continuationSeparator" w:id="0">
    <w:p w14:paraId="20EFF163" w14:textId="77777777" w:rsidR="00315BAB" w:rsidRDefault="00315BAB">
      <w:r>
        <w:continuationSeparator/>
      </w:r>
    </w:p>
  </w:footnote>
  <w:footnote w:id="1">
    <w:p w14:paraId="53480E10" w14:textId="27EDDC09" w:rsidR="006C66BB" w:rsidRPr="006C66BB" w:rsidRDefault="006C66BB">
      <w:pPr>
        <w:pStyle w:val="Tekstprzypisudolnego"/>
        <w:rPr>
          <w:rFonts w:asciiTheme="minorHAnsi" w:hAnsiTheme="minorHAnsi" w:cstheme="minorHAnsi"/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6C66BB">
        <w:rPr>
          <w:rFonts w:asciiTheme="minorHAnsi" w:hAnsiTheme="minorHAnsi" w:cstheme="minorHAnsi"/>
          <w:sz w:val="16"/>
        </w:rPr>
        <w:t xml:space="preserve"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oraz </w:t>
      </w:r>
      <w:r w:rsidRPr="006C66BB">
        <w:rPr>
          <w:rFonts w:asciiTheme="minorHAnsi" w:hAnsiTheme="minorHAnsi" w:cstheme="minorHAnsi"/>
          <w:b/>
          <w:bCs/>
          <w:sz w:val="16"/>
        </w:rPr>
        <w:t>do oferty należy załączyć pełnomocnictwo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54FEB" w14:textId="2BF38E8E" w:rsidR="001A4534" w:rsidRDefault="007D4A49">
    <w:pPr>
      <w:pStyle w:val="Nagwek"/>
    </w:pPr>
    <w:r w:rsidRPr="007D4A49">
      <w:rPr>
        <w:noProof/>
        <w:u w:val="single"/>
      </w:rPr>
      <w:drawing>
        <wp:inline distT="0" distB="0" distL="0" distR="0" wp14:anchorId="105F960A" wp14:editId="022DA3DA">
          <wp:extent cx="5761990" cy="51435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514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EE52C6"/>
    <w:multiLevelType w:val="multilevel"/>
    <w:tmpl w:val="84E007B0"/>
    <w:lvl w:ilvl="0">
      <w:start w:val="2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b/>
      </w:r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BB65DD"/>
    <w:multiLevelType w:val="hybridMultilevel"/>
    <w:tmpl w:val="0C1CFE7E"/>
    <w:lvl w:ilvl="0" w:tplc="291A0CE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2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5"/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6"/>
  </w:num>
  <w:num w:numId="21">
    <w:abstractNumId w:val="23"/>
  </w:num>
  <w:num w:numId="22">
    <w:abstractNumId w:val="16"/>
  </w:num>
  <w:num w:numId="23">
    <w:abstractNumId w:val="13"/>
  </w:num>
  <w:num w:numId="24">
    <w:abstractNumId w:val="21"/>
  </w:num>
  <w:num w:numId="2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2D98"/>
    <w:rsid w:val="0002404E"/>
    <w:rsid w:val="0002663A"/>
    <w:rsid w:val="0003050D"/>
    <w:rsid w:val="0003181E"/>
    <w:rsid w:val="0003471E"/>
    <w:rsid w:val="00040674"/>
    <w:rsid w:val="00090F9B"/>
    <w:rsid w:val="00091B1B"/>
    <w:rsid w:val="00097314"/>
    <w:rsid w:val="000A2786"/>
    <w:rsid w:val="000D401E"/>
    <w:rsid w:val="000F42F4"/>
    <w:rsid w:val="000F7132"/>
    <w:rsid w:val="00123A13"/>
    <w:rsid w:val="00124B57"/>
    <w:rsid w:val="00130CD7"/>
    <w:rsid w:val="00142716"/>
    <w:rsid w:val="00151326"/>
    <w:rsid w:val="00151C46"/>
    <w:rsid w:val="00160C49"/>
    <w:rsid w:val="00171105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27D1D"/>
    <w:rsid w:val="00227D85"/>
    <w:rsid w:val="00257D3C"/>
    <w:rsid w:val="0026550B"/>
    <w:rsid w:val="00273072"/>
    <w:rsid w:val="00273A65"/>
    <w:rsid w:val="002855DD"/>
    <w:rsid w:val="002B2630"/>
    <w:rsid w:val="002B6BCA"/>
    <w:rsid w:val="002C5543"/>
    <w:rsid w:val="002C59C5"/>
    <w:rsid w:val="002D4A6C"/>
    <w:rsid w:val="002D6B17"/>
    <w:rsid w:val="002F364C"/>
    <w:rsid w:val="002F480B"/>
    <w:rsid w:val="003141E5"/>
    <w:rsid w:val="00315BAB"/>
    <w:rsid w:val="00320CF8"/>
    <w:rsid w:val="0032113C"/>
    <w:rsid w:val="0032635C"/>
    <w:rsid w:val="0033695E"/>
    <w:rsid w:val="0034302B"/>
    <w:rsid w:val="0035159A"/>
    <w:rsid w:val="00363F21"/>
    <w:rsid w:val="00382993"/>
    <w:rsid w:val="00391740"/>
    <w:rsid w:val="00394D2A"/>
    <w:rsid w:val="00396DC4"/>
    <w:rsid w:val="003B2C1C"/>
    <w:rsid w:val="003B310D"/>
    <w:rsid w:val="003B7BF2"/>
    <w:rsid w:val="003D05D2"/>
    <w:rsid w:val="003D26EF"/>
    <w:rsid w:val="003D7FEB"/>
    <w:rsid w:val="00417B4B"/>
    <w:rsid w:val="00433E74"/>
    <w:rsid w:val="00476E29"/>
    <w:rsid w:val="00497A01"/>
    <w:rsid w:val="004A04B2"/>
    <w:rsid w:val="004A121B"/>
    <w:rsid w:val="004A1CED"/>
    <w:rsid w:val="004B1844"/>
    <w:rsid w:val="004F6108"/>
    <w:rsid w:val="00504246"/>
    <w:rsid w:val="0050550F"/>
    <w:rsid w:val="0051633B"/>
    <w:rsid w:val="005175CD"/>
    <w:rsid w:val="00523D48"/>
    <w:rsid w:val="00533CF8"/>
    <w:rsid w:val="00534A38"/>
    <w:rsid w:val="005378F9"/>
    <w:rsid w:val="00540AAD"/>
    <w:rsid w:val="005506CC"/>
    <w:rsid w:val="00550733"/>
    <w:rsid w:val="00554391"/>
    <w:rsid w:val="00565A94"/>
    <w:rsid w:val="00571A2F"/>
    <w:rsid w:val="0057285E"/>
    <w:rsid w:val="00586B94"/>
    <w:rsid w:val="005C3E13"/>
    <w:rsid w:val="006063C6"/>
    <w:rsid w:val="00623FA2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B0C57"/>
    <w:rsid w:val="006B221B"/>
    <w:rsid w:val="006C158A"/>
    <w:rsid w:val="006C66BB"/>
    <w:rsid w:val="006E3B39"/>
    <w:rsid w:val="006F4EB2"/>
    <w:rsid w:val="006F5077"/>
    <w:rsid w:val="0070052D"/>
    <w:rsid w:val="0071586B"/>
    <w:rsid w:val="00721B5F"/>
    <w:rsid w:val="00732B3A"/>
    <w:rsid w:val="00733349"/>
    <w:rsid w:val="00735215"/>
    <w:rsid w:val="007728BA"/>
    <w:rsid w:val="00781E3A"/>
    <w:rsid w:val="0079153E"/>
    <w:rsid w:val="00791AF5"/>
    <w:rsid w:val="00792229"/>
    <w:rsid w:val="007A454E"/>
    <w:rsid w:val="007B34C8"/>
    <w:rsid w:val="007C7345"/>
    <w:rsid w:val="007D15FD"/>
    <w:rsid w:val="007D2AF0"/>
    <w:rsid w:val="007D4A49"/>
    <w:rsid w:val="007E40E6"/>
    <w:rsid w:val="007F1354"/>
    <w:rsid w:val="008057B2"/>
    <w:rsid w:val="00815C90"/>
    <w:rsid w:val="00824809"/>
    <w:rsid w:val="00831B3C"/>
    <w:rsid w:val="00836618"/>
    <w:rsid w:val="0084022B"/>
    <w:rsid w:val="008453D2"/>
    <w:rsid w:val="00846932"/>
    <w:rsid w:val="00847ABF"/>
    <w:rsid w:val="00854235"/>
    <w:rsid w:val="00887449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8294C"/>
    <w:rsid w:val="009A3137"/>
    <w:rsid w:val="009C2BDB"/>
    <w:rsid w:val="009D5C1C"/>
    <w:rsid w:val="009E09F9"/>
    <w:rsid w:val="009F5F74"/>
    <w:rsid w:val="00A00A14"/>
    <w:rsid w:val="00A23458"/>
    <w:rsid w:val="00A271AB"/>
    <w:rsid w:val="00A27BD8"/>
    <w:rsid w:val="00A45357"/>
    <w:rsid w:val="00A5420F"/>
    <w:rsid w:val="00A56A6D"/>
    <w:rsid w:val="00A61D3C"/>
    <w:rsid w:val="00A6382F"/>
    <w:rsid w:val="00A835D1"/>
    <w:rsid w:val="00A85027"/>
    <w:rsid w:val="00AD3EA8"/>
    <w:rsid w:val="00AD5E04"/>
    <w:rsid w:val="00AE31F3"/>
    <w:rsid w:val="00AE61AA"/>
    <w:rsid w:val="00B04206"/>
    <w:rsid w:val="00B10157"/>
    <w:rsid w:val="00B10C2A"/>
    <w:rsid w:val="00B11E95"/>
    <w:rsid w:val="00B12D3B"/>
    <w:rsid w:val="00B17B31"/>
    <w:rsid w:val="00B433A8"/>
    <w:rsid w:val="00B639E0"/>
    <w:rsid w:val="00B66774"/>
    <w:rsid w:val="00B92D61"/>
    <w:rsid w:val="00B9752F"/>
    <w:rsid w:val="00BA71D0"/>
    <w:rsid w:val="00BB74F6"/>
    <w:rsid w:val="00BC1E84"/>
    <w:rsid w:val="00BE2535"/>
    <w:rsid w:val="00BE751B"/>
    <w:rsid w:val="00BF371A"/>
    <w:rsid w:val="00C1290D"/>
    <w:rsid w:val="00C4652A"/>
    <w:rsid w:val="00C70E06"/>
    <w:rsid w:val="00C73C32"/>
    <w:rsid w:val="00C83073"/>
    <w:rsid w:val="00C9049D"/>
    <w:rsid w:val="00C94083"/>
    <w:rsid w:val="00CA56B7"/>
    <w:rsid w:val="00CA6A4D"/>
    <w:rsid w:val="00CB6F72"/>
    <w:rsid w:val="00CB7259"/>
    <w:rsid w:val="00CB7BDD"/>
    <w:rsid w:val="00CC3102"/>
    <w:rsid w:val="00D22609"/>
    <w:rsid w:val="00D24480"/>
    <w:rsid w:val="00D31A71"/>
    <w:rsid w:val="00D32490"/>
    <w:rsid w:val="00D42EB7"/>
    <w:rsid w:val="00D6039F"/>
    <w:rsid w:val="00D6360B"/>
    <w:rsid w:val="00DB20F0"/>
    <w:rsid w:val="00DC034D"/>
    <w:rsid w:val="00DC6375"/>
    <w:rsid w:val="00DD5CEA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85462"/>
    <w:rsid w:val="00EA790D"/>
    <w:rsid w:val="00EC0743"/>
    <w:rsid w:val="00ED1C4A"/>
    <w:rsid w:val="00EE40CB"/>
    <w:rsid w:val="00EE6D43"/>
    <w:rsid w:val="00EF47EE"/>
    <w:rsid w:val="00F02CBB"/>
    <w:rsid w:val="00F06F57"/>
    <w:rsid w:val="00F15130"/>
    <w:rsid w:val="00F25932"/>
    <w:rsid w:val="00F44AD9"/>
    <w:rsid w:val="00F574FA"/>
    <w:rsid w:val="00F64413"/>
    <w:rsid w:val="00F77E3D"/>
    <w:rsid w:val="00F8058B"/>
    <w:rsid w:val="00F86B1A"/>
    <w:rsid w:val="00FA0EC7"/>
    <w:rsid w:val="00FB2FB5"/>
    <w:rsid w:val="00FC73C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A6A4D"/>
    <w:rPr>
      <w:sz w:val="20"/>
      <w:szCs w:val="20"/>
    </w:rPr>
  </w:style>
  <w:style w:type="character" w:styleId="Odwoanieprzypisudolnego">
    <w:name w:val="footnote reference"/>
    <w:uiPriority w:val="99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902B25-C369-478B-AF1B-1463AAF66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54656D9-AEF4-4B11-9AE6-DCF3D53F8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280</TotalTime>
  <Pages>3</Pages>
  <Words>528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Michał Kowalski</cp:lastModifiedBy>
  <cp:revision>17</cp:revision>
  <cp:lastPrinted>2022-11-09T08:51:00Z</cp:lastPrinted>
  <dcterms:created xsi:type="dcterms:W3CDTF">2022-10-05T10:03:00Z</dcterms:created>
  <dcterms:modified xsi:type="dcterms:W3CDTF">2022-12-12T11:29:00Z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