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A8FAD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C5116" w:rsidRPr="00EC5116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E66D20A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9949C94" w14:textId="77777777" w:rsidR="006676AE" w:rsidRPr="0012157F" w:rsidRDefault="00EC5116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EC5116">
        <w:rPr>
          <w:rFonts w:ascii="Arial" w:hAnsi="Arial" w:cs="Arial"/>
        </w:rPr>
        <w:t>Gmina Woźniki</w:t>
      </w:r>
    </w:p>
    <w:p w14:paraId="0547B688" w14:textId="77777777" w:rsidR="006676AE" w:rsidRPr="0012157F" w:rsidRDefault="00EC5116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C5116">
        <w:rPr>
          <w:rFonts w:ascii="Arial" w:hAnsi="Arial" w:cs="Arial"/>
        </w:rPr>
        <w:t>Rynek</w:t>
      </w:r>
      <w:r w:rsidR="006676AE" w:rsidRPr="0012157F">
        <w:rPr>
          <w:rFonts w:ascii="Arial" w:hAnsi="Arial" w:cs="Arial"/>
        </w:rPr>
        <w:t xml:space="preserve"> </w:t>
      </w:r>
      <w:r w:rsidRPr="00EC5116">
        <w:rPr>
          <w:rFonts w:ascii="Arial" w:hAnsi="Arial" w:cs="Arial"/>
        </w:rPr>
        <w:t>11</w:t>
      </w:r>
      <w:r w:rsidR="006676AE" w:rsidRPr="0012157F">
        <w:rPr>
          <w:rFonts w:ascii="Arial" w:hAnsi="Arial" w:cs="Arial"/>
        </w:rPr>
        <w:t xml:space="preserve"> </w:t>
      </w:r>
    </w:p>
    <w:p w14:paraId="2B322DF0" w14:textId="77777777" w:rsidR="00F90CD1" w:rsidRDefault="00EC511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C5116">
        <w:rPr>
          <w:rFonts w:ascii="Arial" w:hAnsi="Arial" w:cs="Arial"/>
        </w:rPr>
        <w:t>42-289</w:t>
      </w:r>
      <w:r w:rsidR="006676AE" w:rsidRPr="0012157F">
        <w:rPr>
          <w:rFonts w:ascii="Arial" w:hAnsi="Arial" w:cs="Arial"/>
        </w:rPr>
        <w:t xml:space="preserve"> </w:t>
      </w:r>
      <w:r w:rsidRPr="00EC5116">
        <w:rPr>
          <w:rFonts w:ascii="Arial" w:hAnsi="Arial" w:cs="Arial"/>
        </w:rPr>
        <w:t>Woźniki</w:t>
      </w:r>
    </w:p>
    <w:p w14:paraId="3F19224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460D89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4821CA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E9140DA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571C86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922161E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BB78306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A2A360D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0686565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C5116" w:rsidRPr="0012157F" w14:paraId="760ECC94" w14:textId="77777777" w:rsidTr="00C15133">
        <w:tc>
          <w:tcPr>
            <w:tcW w:w="9104" w:type="dxa"/>
            <w:shd w:val="clear" w:color="auto" w:fill="D9D9D9"/>
          </w:tcPr>
          <w:p w14:paraId="400690E8" w14:textId="77777777" w:rsidR="00EC5116" w:rsidRPr="0012157F" w:rsidRDefault="00EC5116" w:rsidP="00C1513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6F1FD7B" w14:textId="314CC732" w:rsidR="00EC5116" w:rsidRPr="0012157F" w:rsidRDefault="00EC5116" w:rsidP="00C151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C511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C511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C5116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EB633D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EC5116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C9640CF" w14:textId="77777777" w:rsidR="00EC5116" w:rsidRPr="00612283" w:rsidRDefault="00EC5116" w:rsidP="00C15133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B4118F8" w14:textId="77777777" w:rsidR="00EC5116" w:rsidRPr="00612283" w:rsidRDefault="00EC5116" w:rsidP="00C15133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B67BEC8" w14:textId="77777777" w:rsidR="00EC5116" w:rsidRPr="0012157F" w:rsidRDefault="00EC5116" w:rsidP="00C1513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0CB465F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157870D" w14:textId="77777777" w:rsidR="00E50194" w:rsidRDefault="00EC511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C5116">
        <w:rPr>
          <w:rFonts w:ascii="Arial" w:hAnsi="Arial" w:cs="Arial"/>
          <w:b/>
          <w:sz w:val="24"/>
          <w:szCs w:val="24"/>
        </w:rPr>
        <w:t xml:space="preserve">Zakup </w:t>
      </w:r>
      <w:proofErr w:type="spellStart"/>
      <w:r w:rsidRPr="00EC5116">
        <w:rPr>
          <w:rFonts w:ascii="Arial" w:hAnsi="Arial" w:cs="Arial"/>
          <w:b/>
          <w:sz w:val="24"/>
          <w:szCs w:val="24"/>
        </w:rPr>
        <w:t>ekogroszku</w:t>
      </w:r>
      <w:proofErr w:type="spellEnd"/>
      <w:r w:rsidRPr="00EC5116">
        <w:rPr>
          <w:rFonts w:ascii="Arial" w:hAnsi="Arial" w:cs="Arial"/>
          <w:b/>
          <w:sz w:val="24"/>
          <w:szCs w:val="24"/>
        </w:rPr>
        <w:t xml:space="preserve"> na potrzeby Gminy Woźniki w 2023 roku</w:t>
      </w:r>
    </w:p>
    <w:p w14:paraId="15E4BDB7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C5116" w:rsidRPr="00EC5116">
        <w:rPr>
          <w:rFonts w:ascii="Arial" w:hAnsi="Arial" w:cs="Arial"/>
          <w:b/>
          <w:sz w:val="24"/>
          <w:szCs w:val="24"/>
        </w:rPr>
        <w:t>ZP 271.26.2022</w:t>
      </w:r>
    </w:p>
    <w:p w14:paraId="034ECD9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C5116" w:rsidRPr="00EC5116">
        <w:rPr>
          <w:rFonts w:ascii="Arial" w:hAnsi="Arial" w:cs="Arial"/>
          <w:b/>
          <w:sz w:val="24"/>
          <w:szCs w:val="24"/>
        </w:rPr>
        <w:t>Gmina Woźniki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79F179D" w14:textId="77777777" w:rsidTr="00650D6C">
        <w:tc>
          <w:tcPr>
            <w:tcW w:w="9104" w:type="dxa"/>
            <w:shd w:val="clear" w:color="auto" w:fill="D9D9D9"/>
          </w:tcPr>
          <w:p w14:paraId="0132742A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D59922B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0497086" w14:textId="77777777" w:rsidR="00EC5116" w:rsidRPr="00992BD8" w:rsidRDefault="00EC5116" w:rsidP="00EC511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C6ECAE0" w14:textId="77777777" w:rsidR="002426FF" w:rsidRPr="00A44833" w:rsidRDefault="00EC5116" w:rsidP="00EC5116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5169D980" w14:textId="77777777" w:rsidR="00EC5116" w:rsidRPr="00A44833" w:rsidRDefault="00EC5116" w:rsidP="00EC511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4C9F371" w14:textId="77777777" w:rsidR="00EC5116" w:rsidRPr="0012157F" w:rsidRDefault="00EC5116" w:rsidP="00EC511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328D1E21" w14:textId="77777777" w:rsidR="00EC5116" w:rsidRPr="0012157F" w:rsidRDefault="00EC5116" w:rsidP="00EC5116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</w:t>
      </w:r>
      <w:r w:rsidRPr="0012157F">
        <w:rPr>
          <w:rFonts w:ascii="Arial" w:hAnsi="Arial" w:cs="Arial"/>
          <w:color w:val="auto"/>
          <w:sz w:val="24"/>
          <w:szCs w:val="24"/>
        </w:rPr>
        <w:lastRenderedPageBreak/>
        <w:t>sytuacji wynikającej z podobnej procedury przewidzianej w przepisach miejsca wszczęcia tej procedury.</w:t>
      </w:r>
    </w:p>
    <w:p w14:paraId="6AC996ED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2AFF21D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2E831A7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0C5BBD1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CC32D33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6A9C311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DC6F34F" w14:textId="77777777" w:rsidTr="00CD4DD1">
        <w:tc>
          <w:tcPr>
            <w:tcW w:w="9104" w:type="dxa"/>
            <w:shd w:val="clear" w:color="auto" w:fill="D9D9D9"/>
          </w:tcPr>
          <w:p w14:paraId="39AD05DE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470F97D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244069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FF771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48B62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C5116" w:rsidRPr="0012157F" w14:paraId="622FA1BA" w14:textId="77777777" w:rsidTr="00C151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CCBF5" w14:textId="77777777" w:rsidR="00EC5116" w:rsidRPr="0012157F" w:rsidRDefault="00EC5116" w:rsidP="00C1513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511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94354" w14:textId="77777777" w:rsidR="00EC5116" w:rsidRPr="0012157F" w:rsidRDefault="00EC5116" w:rsidP="00C1513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511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6C8D8BE" w14:textId="51C8A526" w:rsidR="00EC5116" w:rsidRPr="0012157F" w:rsidRDefault="00EC5116" w:rsidP="00C1513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511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Wykonawca musi znajdować się na Liście Pośredniczących Podmiotów Węglowych zarejestrowanych w Centralnym Rejestrze Podmiotów Akcyzowych. W tym celu przedłoży odpowiedni dokument.</w:t>
            </w:r>
            <w:r w:rsidR="00EB63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5116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585C38F5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501E76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517DA9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F29FA8B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87D93F8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4A2530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2582DC1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BE0026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BC9199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CE77D1A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7B7356F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21F1AEF" w14:textId="77777777" w:rsidTr="00CD4DD1">
        <w:tc>
          <w:tcPr>
            <w:tcW w:w="9104" w:type="dxa"/>
            <w:shd w:val="clear" w:color="auto" w:fill="D9D9D9"/>
          </w:tcPr>
          <w:p w14:paraId="0A89C389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E593D8E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38B265B" w14:textId="77777777" w:rsidTr="00847232">
        <w:tc>
          <w:tcPr>
            <w:tcW w:w="9104" w:type="dxa"/>
            <w:shd w:val="clear" w:color="auto" w:fill="D9D9D9"/>
          </w:tcPr>
          <w:p w14:paraId="209B5EA8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C4B23F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9AE6E7A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3D1125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6B878A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DF9869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8AD4C9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B5FE864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630C4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7DA283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7451FC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1E089FB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E1A2B9D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2BD3B" w14:textId="77777777" w:rsidR="00651096" w:rsidRDefault="00651096" w:rsidP="0038231F">
      <w:pPr>
        <w:spacing w:after="0" w:line="240" w:lineRule="auto"/>
      </w:pPr>
      <w:r>
        <w:separator/>
      </w:r>
    </w:p>
  </w:endnote>
  <w:endnote w:type="continuationSeparator" w:id="0">
    <w:p w14:paraId="6DA230BF" w14:textId="77777777" w:rsidR="00651096" w:rsidRDefault="006510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56FE4" w14:textId="77777777" w:rsidR="00EC5116" w:rsidRDefault="00EC51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EB09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69A66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2525D" w14:textId="77777777" w:rsidR="00EC5116" w:rsidRDefault="00EC51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6794D" w14:textId="77777777" w:rsidR="00651096" w:rsidRDefault="00651096" w:rsidP="0038231F">
      <w:pPr>
        <w:spacing w:after="0" w:line="240" w:lineRule="auto"/>
      </w:pPr>
      <w:r>
        <w:separator/>
      </w:r>
    </w:p>
  </w:footnote>
  <w:footnote w:type="continuationSeparator" w:id="0">
    <w:p w14:paraId="71C597C7" w14:textId="77777777" w:rsidR="00651096" w:rsidRDefault="00651096" w:rsidP="0038231F">
      <w:pPr>
        <w:spacing w:after="0" w:line="240" w:lineRule="auto"/>
      </w:pPr>
      <w:r>
        <w:continuationSeparator/>
      </w:r>
    </w:p>
  </w:footnote>
  <w:footnote w:id="1">
    <w:p w14:paraId="728CCF5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EFBD53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E2F5BE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E553E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FC66F" w14:textId="77777777" w:rsidR="00EC5116" w:rsidRDefault="00EC51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36722" w14:textId="77777777" w:rsidR="00EC5116" w:rsidRDefault="00EC51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42372" w14:textId="77777777" w:rsidR="00EC5116" w:rsidRDefault="00EC51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3762835">
    <w:abstractNumId w:val="11"/>
  </w:num>
  <w:num w:numId="2" w16cid:durableId="611596205">
    <w:abstractNumId w:val="0"/>
  </w:num>
  <w:num w:numId="3" w16cid:durableId="557211482">
    <w:abstractNumId w:val="10"/>
  </w:num>
  <w:num w:numId="4" w16cid:durableId="1007830340">
    <w:abstractNumId w:val="13"/>
  </w:num>
  <w:num w:numId="5" w16cid:durableId="88740771">
    <w:abstractNumId w:val="12"/>
  </w:num>
  <w:num w:numId="6" w16cid:durableId="255287775">
    <w:abstractNumId w:val="9"/>
  </w:num>
  <w:num w:numId="7" w16cid:durableId="1826238464">
    <w:abstractNumId w:val="1"/>
  </w:num>
  <w:num w:numId="8" w16cid:durableId="816991796">
    <w:abstractNumId w:val="6"/>
  </w:num>
  <w:num w:numId="9" w16cid:durableId="1606838645">
    <w:abstractNumId w:val="4"/>
  </w:num>
  <w:num w:numId="10" w16cid:durableId="1951861190">
    <w:abstractNumId w:val="7"/>
  </w:num>
  <w:num w:numId="11" w16cid:durableId="362946099">
    <w:abstractNumId w:val="5"/>
  </w:num>
  <w:num w:numId="12" w16cid:durableId="920218655">
    <w:abstractNumId w:val="8"/>
  </w:num>
  <w:num w:numId="13" w16cid:durableId="1004623305">
    <w:abstractNumId w:val="3"/>
  </w:num>
  <w:num w:numId="14" w16cid:durableId="1156653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09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62AD"/>
    <w:rsid w:val="00612283"/>
    <w:rsid w:val="00634311"/>
    <w:rsid w:val="00641874"/>
    <w:rsid w:val="00650D6C"/>
    <w:rsid w:val="00651096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633D"/>
    <w:rsid w:val="00EB7CDE"/>
    <w:rsid w:val="00EC5116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6DB3B6"/>
  <w15:docId w15:val="{1F2BEC8C-7788-4B7C-931E-4C65134FF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793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2022-12-13T08:15:00Z</dcterms:created>
  <dcterms:modified xsi:type="dcterms:W3CDTF">2022-12-13T08:15:00Z</dcterms:modified>
</cp:coreProperties>
</file>