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C0252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B71D3" w:rsidRPr="001B71D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0EE1BE29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48F17B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A64B33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43BC295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3A4AF29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FE09A5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68E3C19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9A456E9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0A6FB96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B71D3" w:rsidRPr="00C14101" w14:paraId="7BECE6D0" w14:textId="77777777" w:rsidTr="008832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0EAC9E" w14:textId="77777777" w:rsidR="001B71D3" w:rsidRPr="00C14101" w:rsidRDefault="001B71D3" w:rsidP="0088321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B00FE71" w14:textId="1806DF27" w:rsidR="001B71D3" w:rsidRPr="00C14101" w:rsidRDefault="001B71D3" w:rsidP="0088321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B71D3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B71D3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B71D3">
              <w:rPr>
                <w:rFonts w:ascii="Arial" w:eastAsia="Times New Roman" w:hAnsi="Arial" w:cs="Arial"/>
                <w:lang w:eastAsia="pl-PL"/>
              </w:rPr>
              <w:t>. Dz. U. z 2022r. poz. 1710</w:t>
            </w:r>
            <w:r w:rsidR="009A462F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1B71D3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02E151C" w14:textId="77777777" w:rsidR="001B71D3" w:rsidRPr="00C14101" w:rsidRDefault="001B71D3" w:rsidP="008832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2ECA7C3" w14:textId="77777777" w:rsidR="001B71D3" w:rsidRPr="00C14101" w:rsidRDefault="001B71D3" w:rsidP="008832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A5FA6E2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292068A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4711BF30" w14:textId="77777777" w:rsidR="00BC121E" w:rsidRPr="00C14101" w:rsidRDefault="001B71D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B71D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Zakup </w:t>
      </w:r>
      <w:proofErr w:type="spellStart"/>
      <w:r w:rsidRPr="001B71D3">
        <w:rPr>
          <w:rFonts w:ascii="Arial" w:eastAsia="Times New Roman" w:hAnsi="Arial" w:cs="Arial"/>
          <w:b/>
          <w:sz w:val="24"/>
          <w:szCs w:val="24"/>
          <w:lang w:eastAsia="pl-PL"/>
        </w:rPr>
        <w:t>ekogroszku</w:t>
      </w:r>
      <w:proofErr w:type="spellEnd"/>
      <w:r w:rsidRPr="001B71D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potrzeby Gminy Woźniki w 2023 roku</w:t>
      </w:r>
    </w:p>
    <w:p w14:paraId="0EE0733A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B71D3" w:rsidRPr="001B71D3">
        <w:rPr>
          <w:rFonts w:ascii="Arial" w:eastAsia="Times New Roman" w:hAnsi="Arial" w:cs="Arial"/>
          <w:b/>
          <w:sz w:val="24"/>
          <w:szCs w:val="24"/>
          <w:lang w:eastAsia="pl-PL"/>
        </w:rPr>
        <w:t>ZP 271.26.2022</w:t>
      </w:r>
    </w:p>
    <w:p w14:paraId="53B122EE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B71D3" w:rsidRPr="001B71D3">
        <w:rPr>
          <w:rFonts w:ascii="Arial" w:eastAsia="Times New Roman" w:hAnsi="Arial" w:cs="Arial"/>
          <w:b/>
          <w:sz w:val="24"/>
          <w:szCs w:val="24"/>
          <w:lang w:eastAsia="pl-PL"/>
        </w:rPr>
        <w:t>Gmina Woźniki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D95DA67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AC4C3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8E88860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994E54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5BC46E04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5DDE45B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70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07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B72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3687B1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0CB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DD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0F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830FC1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56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C06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5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A44D347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D6A3677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EB84DB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F8B5C0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8FB83FD" w14:textId="77777777" w:rsidTr="00620E37">
        <w:tc>
          <w:tcPr>
            <w:tcW w:w="2660" w:type="dxa"/>
            <w:shd w:val="clear" w:color="auto" w:fill="auto"/>
          </w:tcPr>
          <w:p w14:paraId="2057131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847EB9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40FE547A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77FB9AE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A7317F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C6B3C76" w14:textId="77777777" w:rsidR="00BC121E" w:rsidRPr="00C14101" w:rsidRDefault="001B71D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240343F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C5370BD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818CED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F6CE3" w14:textId="77777777" w:rsidR="003E040A" w:rsidRDefault="003E040A">
      <w:r>
        <w:separator/>
      </w:r>
    </w:p>
  </w:endnote>
  <w:endnote w:type="continuationSeparator" w:id="0">
    <w:p w14:paraId="658F1FB3" w14:textId="77777777" w:rsidR="003E040A" w:rsidRDefault="003E0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BC38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C8DF3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DB3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4774BF" w14:textId="2633352F" w:rsidR="009A4CD3" w:rsidRDefault="009A462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27A266" wp14:editId="1E8317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1DFBE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56A2D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19BA" w14:textId="77777777" w:rsidR="001B71D3" w:rsidRDefault="001B7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AA0A8" w14:textId="77777777" w:rsidR="003E040A" w:rsidRDefault="003E040A">
      <w:r>
        <w:separator/>
      </w:r>
    </w:p>
  </w:footnote>
  <w:footnote w:type="continuationSeparator" w:id="0">
    <w:p w14:paraId="1122E21C" w14:textId="77777777" w:rsidR="003E040A" w:rsidRDefault="003E0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88B1D" w14:textId="77777777" w:rsidR="001B71D3" w:rsidRDefault="001B7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F0C77" w14:textId="77777777" w:rsidR="001B71D3" w:rsidRDefault="001B7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D737" w14:textId="77777777" w:rsidR="001B71D3" w:rsidRDefault="001B7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0880722">
    <w:abstractNumId w:val="13"/>
  </w:num>
  <w:num w:numId="2" w16cid:durableId="1199077889">
    <w:abstractNumId w:val="0"/>
  </w:num>
  <w:num w:numId="3" w16cid:durableId="1187133476">
    <w:abstractNumId w:val="11"/>
  </w:num>
  <w:num w:numId="4" w16cid:durableId="114980836">
    <w:abstractNumId w:val="8"/>
  </w:num>
  <w:num w:numId="5" w16cid:durableId="622154610">
    <w:abstractNumId w:val="7"/>
  </w:num>
  <w:num w:numId="6" w16cid:durableId="249240137">
    <w:abstractNumId w:val="1"/>
  </w:num>
  <w:num w:numId="7" w16cid:durableId="318972131">
    <w:abstractNumId w:val="6"/>
  </w:num>
  <w:num w:numId="8" w16cid:durableId="1729298922">
    <w:abstractNumId w:val="3"/>
  </w:num>
  <w:num w:numId="9" w16cid:durableId="802188109">
    <w:abstractNumId w:val="2"/>
  </w:num>
  <w:num w:numId="10" w16cid:durableId="770585112">
    <w:abstractNumId w:val="5"/>
  </w:num>
  <w:num w:numId="11" w16cid:durableId="1897736687">
    <w:abstractNumId w:val="10"/>
  </w:num>
  <w:num w:numId="12" w16cid:durableId="1999535383">
    <w:abstractNumId w:val="4"/>
  </w:num>
  <w:num w:numId="13" w16cid:durableId="816267370">
    <w:abstractNumId w:val="9"/>
  </w:num>
  <w:num w:numId="14" w16cid:durableId="14807265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0A"/>
    <w:rsid w:val="0000184A"/>
    <w:rsid w:val="00012997"/>
    <w:rsid w:val="000621A2"/>
    <w:rsid w:val="00067B62"/>
    <w:rsid w:val="000719DC"/>
    <w:rsid w:val="00075CEC"/>
    <w:rsid w:val="000E0467"/>
    <w:rsid w:val="001041E9"/>
    <w:rsid w:val="00106AC7"/>
    <w:rsid w:val="00111985"/>
    <w:rsid w:val="00147532"/>
    <w:rsid w:val="001614BA"/>
    <w:rsid w:val="001B71D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040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664B2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62F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67D1E"/>
  <w15:chartTrackingRefBased/>
  <w15:docId w15:val="{9CCEBEFE-3F77-45E3-95FF-99BF4C57D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2022-12-13T11:38:00Z</dcterms:created>
  <dcterms:modified xsi:type="dcterms:W3CDTF">2022-12-13T11:38:00Z</dcterms:modified>
</cp:coreProperties>
</file>