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B9A99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D0B03" w:rsidRPr="000D0B03">
        <w:rPr>
          <w:rFonts w:ascii="Arial" w:hAnsi="Arial" w:cs="Arial"/>
          <w:bCs/>
          <w:i w:val="0"/>
          <w:szCs w:val="24"/>
        </w:rPr>
        <w:t>4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A46E09C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C23926C" w14:textId="77777777" w:rsidR="006676AE" w:rsidRPr="0012157F" w:rsidRDefault="000D0B03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0D0B03">
        <w:rPr>
          <w:rFonts w:ascii="Arial" w:hAnsi="Arial" w:cs="Arial"/>
        </w:rPr>
        <w:t>Gmina Woźniki</w:t>
      </w:r>
    </w:p>
    <w:p w14:paraId="1BB4F33B" w14:textId="77777777" w:rsidR="006676AE" w:rsidRPr="0012157F" w:rsidRDefault="000D0B03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0D0B03">
        <w:rPr>
          <w:rFonts w:ascii="Arial" w:hAnsi="Arial" w:cs="Arial"/>
        </w:rPr>
        <w:t>Rynek</w:t>
      </w:r>
      <w:r w:rsidR="006676AE" w:rsidRPr="0012157F">
        <w:rPr>
          <w:rFonts w:ascii="Arial" w:hAnsi="Arial" w:cs="Arial"/>
        </w:rPr>
        <w:t xml:space="preserve"> </w:t>
      </w:r>
      <w:r w:rsidRPr="000D0B03">
        <w:rPr>
          <w:rFonts w:ascii="Arial" w:hAnsi="Arial" w:cs="Arial"/>
        </w:rPr>
        <w:t>11</w:t>
      </w:r>
      <w:r w:rsidR="006676AE" w:rsidRPr="0012157F">
        <w:rPr>
          <w:rFonts w:ascii="Arial" w:hAnsi="Arial" w:cs="Arial"/>
        </w:rPr>
        <w:t xml:space="preserve"> </w:t>
      </w:r>
    </w:p>
    <w:p w14:paraId="07E3E88B" w14:textId="77777777" w:rsidR="00F90CD1" w:rsidRDefault="000D0B03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0D0B03">
        <w:rPr>
          <w:rFonts w:ascii="Arial" w:hAnsi="Arial" w:cs="Arial"/>
        </w:rPr>
        <w:t>42-289</w:t>
      </w:r>
      <w:r w:rsidR="006676AE" w:rsidRPr="0012157F">
        <w:rPr>
          <w:rFonts w:ascii="Arial" w:hAnsi="Arial" w:cs="Arial"/>
        </w:rPr>
        <w:t xml:space="preserve"> </w:t>
      </w:r>
      <w:r w:rsidRPr="000D0B03">
        <w:rPr>
          <w:rFonts w:ascii="Arial" w:hAnsi="Arial" w:cs="Arial"/>
        </w:rPr>
        <w:t>Woźniki</w:t>
      </w:r>
    </w:p>
    <w:p w14:paraId="4D5CC242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A954CCB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CAFFA63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16257E83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7731333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4B45A6D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5FDEBB4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94825A5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FD8E8D4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D0B03" w:rsidRPr="0012157F" w14:paraId="545A4B3C" w14:textId="77777777" w:rsidTr="00883214">
        <w:tc>
          <w:tcPr>
            <w:tcW w:w="9104" w:type="dxa"/>
            <w:shd w:val="clear" w:color="auto" w:fill="D9D9D9"/>
          </w:tcPr>
          <w:p w14:paraId="3F690E91" w14:textId="77777777" w:rsidR="000D0B03" w:rsidRPr="0012157F" w:rsidRDefault="000D0B03" w:rsidP="0088321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C60ACC3" w14:textId="77777777" w:rsidR="000D0B03" w:rsidRPr="00094F76" w:rsidRDefault="000D0B03" w:rsidP="0088321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D0B03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63D097BE" w14:textId="77777777" w:rsidR="000D0B03" w:rsidRPr="004B5FB1" w:rsidRDefault="000D0B03" w:rsidP="00883214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27051643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933DD89" w14:textId="77777777" w:rsidR="00E50194" w:rsidRDefault="000D0B03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D0B03">
        <w:rPr>
          <w:rFonts w:ascii="Arial" w:hAnsi="Arial" w:cs="Arial"/>
          <w:b/>
          <w:sz w:val="24"/>
          <w:szCs w:val="24"/>
        </w:rPr>
        <w:t>Zakup ekogroszku na potrzeby Gminy Woźniki w 2023 roku</w:t>
      </w:r>
    </w:p>
    <w:p w14:paraId="25C69867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D0B03" w:rsidRPr="000D0B03">
        <w:rPr>
          <w:rFonts w:ascii="Arial" w:hAnsi="Arial" w:cs="Arial"/>
          <w:b/>
          <w:sz w:val="24"/>
          <w:szCs w:val="24"/>
        </w:rPr>
        <w:t>ZP 271.26.2022</w:t>
      </w:r>
    </w:p>
    <w:p w14:paraId="4ED173C5" w14:textId="77777777"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D0B03" w:rsidRPr="000D0B03">
        <w:rPr>
          <w:rFonts w:ascii="Arial" w:hAnsi="Arial" w:cs="Arial"/>
          <w:b/>
          <w:sz w:val="24"/>
          <w:szCs w:val="24"/>
        </w:rPr>
        <w:t>Gmina Woźniki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545329ED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57C4F61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CFDED64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1488F52A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5320BF2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C012BE3" w14:textId="77777777"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63FD8FA9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17D2B5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09F3DC55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B585FCD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38601AC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9F0464B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1C58AB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26704F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5364F07" w14:textId="77777777"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F82641C" w14:textId="77777777"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00000" w14:textId="77777777" w:rsidR="00661A1E" w:rsidRDefault="00661A1E" w:rsidP="0038231F">
      <w:pPr>
        <w:spacing w:after="0" w:line="240" w:lineRule="auto"/>
      </w:pPr>
      <w:r>
        <w:separator/>
      </w:r>
    </w:p>
  </w:endnote>
  <w:endnote w:type="continuationSeparator" w:id="0">
    <w:p w14:paraId="12446785" w14:textId="77777777" w:rsidR="00661A1E" w:rsidRDefault="00661A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D9E44" w14:textId="77777777" w:rsidR="000D0B03" w:rsidRDefault="000D0B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4C0E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E9342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DD093" w14:textId="77777777" w:rsidR="000D0B03" w:rsidRDefault="000D0B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B751F" w14:textId="77777777" w:rsidR="00661A1E" w:rsidRDefault="00661A1E" w:rsidP="0038231F">
      <w:pPr>
        <w:spacing w:after="0" w:line="240" w:lineRule="auto"/>
      </w:pPr>
      <w:r>
        <w:separator/>
      </w:r>
    </w:p>
  </w:footnote>
  <w:footnote w:type="continuationSeparator" w:id="0">
    <w:p w14:paraId="1272803B" w14:textId="77777777" w:rsidR="00661A1E" w:rsidRDefault="00661A1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BC4ED" w14:textId="77777777" w:rsidR="000D0B03" w:rsidRDefault="000D0B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93184" w14:textId="77777777" w:rsidR="000D0B03" w:rsidRDefault="000D0B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89351" w14:textId="77777777" w:rsidR="000D0B03" w:rsidRDefault="000D0B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1249264">
    <w:abstractNumId w:val="12"/>
  </w:num>
  <w:num w:numId="2" w16cid:durableId="1695644275">
    <w:abstractNumId w:val="0"/>
  </w:num>
  <w:num w:numId="3" w16cid:durableId="1563172866">
    <w:abstractNumId w:val="11"/>
  </w:num>
  <w:num w:numId="4" w16cid:durableId="714431386">
    <w:abstractNumId w:val="16"/>
  </w:num>
  <w:num w:numId="5" w16cid:durableId="1980259623">
    <w:abstractNumId w:val="13"/>
  </w:num>
  <w:num w:numId="6" w16cid:durableId="1732078861">
    <w:abstractNumId w:val="10"/>
  </w:num>
  <w:num w:numId="7" w16cid:durableId="1274241887">
    <w:abstractNumId w:val="1"/>
  </w:num>
  <w:num w:numId="8" w16cid:durableId="83769696">
    <w:abstractNumId w:val="6"/>
  </w:num>
  <w:num w:numId="9" w16cid:durableId="1528174670">
    <w:abstractNumId w:val="4"/>
  </w:num>
  <w:num w:numId="10" w16cid:durableId="371227223">
    <w:abstractNumId w:val="7"/>
  </w:num>
  <w:num w:numId="11" w16cid:durableId="592083846">
    <w:abstractNumId w:val="5"/>
  </w:num>
  <w:num w:numId="12" w16cid:durableId="361371066">
    <w:abstractNumId w:val="9"/>
  </w:num>
  <w:num w:numId="13" w16cid:durableId="1003360014">
    <w:abstractNumId w:val="3"/>
  </w:num>
  <w:num w:numId="14" w16cid:durableId="1007444550">
    <w:abstractNumId w:val="2"/>
  </w:num>
  <w:num w:numId="15" w16cid:durableId="1571841696">
    <w:abstractNumId w:val="15"/>
  </w:num>
  <w:num w:numId="16" w16cid:durableId="1520199179">
    <w:abstractNumId w:val="8"/>
  </w:num>
  <w:num w:numId="17" w16cid:durableId="18759965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A1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0B03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04CE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1A1E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E6F40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750B15"/>
  <w15:docId w15:val="{DB077413-7667-4049-A4C0-F13E5B440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2022-12-13T11:40:00Z</dcterms:created>
  <dcterms:modified xsi:type="dcterms:W3CDTF">2022-12-13T11:40:00Z</dcterms:modified>
</cp:coreProperties>
</file>