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36E08" w:rsidRPr="00236E0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36E08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36E08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236E08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proofErr w:type="gramStart"/>
      <w:r w:rsidRPr="00236E08">
        <w:rPr>
          <w:rFonts w:ascii="Arial" w:hAnsi="Arial" w:cs="Arial"/>
        </w:rPr>
        <w:t>ul</w:t>
      </w:r>
      <w:proofErr w:type="gramEnd"/>
      <w:r w:rsidRPr="00236E08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236E08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36E0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36E08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236E08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6E08" w:rsidRPr="0012157F" w:rsidTr="00262A3E">
        <w:tc>
          <w:tcPr>
            <w:tcW w:w="9104" w:type="dxa"/>
            <w:shd w:val="clear" w:color="auto" w:fill="D9D9D9"/>
          </w:tcPr>
          <w:p w:rsidR="00236E08" w:rsidRPr="0012157F" w:rsidRDefault="00236E08" w:rsidP="00262A3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36E08" w:rsidRPr="0012157F" w:rsidRDefault="00236E08" w:rsidP="00262A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236E0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6E0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6E0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36E08" w:rsidRPr="00612283" w:rsidRDefault="00236E08" w:rsidP="00262A3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36E08" w:rsidRPr="00612283" w:rsidRDefault="00236E08" w:rsidP="00262A3E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236E08" w:rsidRPr="0012157F" w:rsidRDefault="00236E08" w:rsidP="00262A3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36E08" w:rsidP="00D47CAE">
      <w:pPr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6E08">
        <w:rPr>
          <w:rFonts w:ascii="Arial" w:hAnsi="Arial" w:cs="Arial"/>
          <w:b/>
          <w:sz w:val="24"/>
          <w:szCs w:val="24"/>
        </w:rPr>
        <w:t xml:space="preserve">Dostawy sukcesywne sprzętu jednorazowego </w:t>
      </w:r>
      <w:r w:rsidR="00D47CAE" w:rsidRPr="00236E08">
        <w:rPr>
          <w:rFonts w:ascii="Arial" w:hAnsi="Arial" w:cs="Arial"/>
          <w:b/>
          <w:sz w:val="24"/>
          <w:szCs w:val="24"/>
        </w:rPr>
        <w:t>użytku</w:t>
      </w:r>
      <w:r w:rsidRPr="00236E08">
        <w:rPr>
          <w:rFonts w:ascii="Arial" w:hAnsi="Arial" w:cs="Arial"/>
          <w:b/>
          <w:sz w:val="24"/>
          <w:szCs w:val="24"/>
        </w:rPr>
        <w:t xml:space="preserve"> do żywienia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36E08" w:rsidRPr="00236E08">
        <w:rPr>
          <w:rFonts w:ascii="Arial" w:hAnsi="Arial" w:cs="Arial"/>
          <w:b/>
          <w:sz w:val="24"/>
          <w:szCs w:val="24"/>
        </w:rPr>
        <w:t>169/2022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236E08" w:rsidRPr="00236E08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36E08" w:rsidRPr="00992BD8" w:rsidRDefault="00236E08" w:rsidP="00236E0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236E08" w:rsidP="00236E08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236E08" w:rsidRDefault="00236E08" w:rsidP="00236E0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47CAE" w:rsidRPr="0012157F" w:rsidRDefault="00D47CAE" w:rsidP="00236E0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36E08" w:rsidRPr="0012157F" w:rsidRDefault="00236E08" w:rsidP="00236E0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1</w:t>
      </w:r>
    </w:p>
    <w:p w:rsidR="00236E08" w:rsidRPr="0012157F" w:rsidRDefault="00236E08" w:rsidP="00236E0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12157F">
        <w:rPr>
          <w:rFonts w:ascii="Arial" w:hAnsi="Arial" w:cs="Arial"/>
          <w:sz w:val="24"/>
          <w:szCs w:val="24"/>
        </w:rPr>
        <w:t>chyba że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36E08" w:rsidRPr="00A44833" w:rsidRDefault="00236E08" w:rsidP="00236E0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236E08" w:rsidRPr="0012157F" w:rsidRDefault="00236E08" w:rsidP="00236E0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236E08" w:rsidRPr="0012157F" w:rsidRDefault="00236E08" w:rsidP="00236E08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 do którego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p w:rsidR="00D47CAE" w:rsidRDefault="00D47CAE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D47CAE" w:rsidRDefault="00D47CAE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FD8" w:rsidRDefault="00124FD8" w:rsidP="0038231F">
      <w:pPr>
        <w:spacing w:after="0" w:line="240" w:lineRule="auto"/>
      </w:pPr>
      <w:r>
        <w:separator/>
      </w:r>
    </w:p>
  </w:endnote>
  <w:endnote w:type="continuationSeparator" w:id="0">
    <w:p w:rsidR="00124FD8" w:rsidRDefault="00124F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08" w:rsidRDefault="00236E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34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343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08" w:rsidRDefault="00236E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FD8" w:rsidRDefault="00124FD8" w:rsidP="0038231F">
      <w:pPr>
        <w:spacing w:after="0" w:line="240" w:lineRule="auto"/>
      </w:pPr>
      <w:r>
        <w:separator/>
      </w:r>
    </w:p>
  </w:footnote>
  <w:footnote w:type="continuationSeparator" w:id="0">
    <w:p w:rsidR="00124FD8" w:rsidRDefault="00124FD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08" w:rsidRDefault="00236E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08" w:rsidRDefault="00236E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E08" w:rsidRDefault="00236E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FD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4FD8"/>
    <w:rsid w:val="00160A7A"/>
    <w:rsid w:val="001902D2"/>
    <w:rsid w:val="001C6945"/>
    <w:rsid w:val="001F027E"/>
    <w:rsid w:val="00203A40"/>
    <w:rsid w:val="002168A8"/>
    <w:rsid w:val="00232DF0"/>
    <w:rsid w:val="002342F1"/>
    <w:rsid w:val="00236E08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3432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7CAE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12EED-1513-4761-8D88-3EA777B08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2022-12-12T11:54:00Z</cp:lastPrinted>
  <dcterms:created xsi:type="dcterms:W3CDTF">2022-12-12T10:39:00Z</dcterms:created>
  <dcterms:modified xsi:type="dcterms:W3CDTF">2022-12-12T11:54:00Z</dcterms:modified>
</cp:coreProperties>
</file>