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449DE" w:rsidRPr="00A449DE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49DE" w:rsidRPr="00A449DE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A449DE" w:rsidRPr="00A449DE">
        <w:rPr>
          <w:rFonts w:ascii="Arial" w:hAnsi="Arial" w:cs="Arial"/>
        </w:rPr>
        <w:t>ul</w:t>
      </w:r>
      <w:proofErr w:type="gramEnd"/>
      <w:r w:rsidR="00A449DE" w:rsidRPr="00A449DE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A449DE" w:rsidRPr="00A449DE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49DE" w:rsidRPr="00A449DE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A449DE" w:rsidRPr="00A449DE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49DE" w:rsidRPr="0012157F" w:rsidTr="00262A3E">
        <w:tc>
          <w:tcPr>
            <w:tcW w:w="9104" w:type="dxa"/>
            <w:shd w:val="clear" w:color="auto" w:fill="D9D9D9"/>
          </w:tcPr>
          <w:p w:rsidR="00A449DE" w:rsidRPr="00D762C5" w:rsidRDefault="00A449DE" w:rsidP="00262A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A449DE" w:rsidRDefault="00A449DE" w:rsidP="00262A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A449D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49D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49D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449DE" w:rsidRPr="00534752" w:rsidRDefault="00A449DE" w:rsidP="00262A3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449D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449DE">
        <w:rPr>
          <w:rFonts w:ascii="Arial" w:hAnsi="Arial" w:cs="Arial"/>
          <w:b/>
          <w:sz w:val="24"/>
          <w:szCs w:val="24"/>
        </w:rPr>
        <w:t>Dostawy suk</w:t>
      </w:r>
      <w:r w:rsidR="00CF23AB">
        <w:rPr>
          <w:rFonts w:ascii="Arial" w:hAnsi="Arial" w:cs="Arial"/>
          <w:b/>
          <w:sz w:val="24"/>
          <w:szCs w:val="24"/>
        </w:rPr>
        <w:t>cesywne sprzętu jednorazowego uż</w:t>
      </w:r>
      <w:bookmarkStart w:id="0" w:name="_GoBack"/>
      <w:bookmarkEnd w:id="0"/>
      <w:r w:rsidRPr="00A449DE">
        <w:rPr>
          <w:rFonts w:ascii="Arial" w:hAnsi="Arial" w:cs="Arial"/>
          <w:b/>
          <w:sz w:val="24"/>
          <w:szCs w:val="24"/>
        </w:rPr>
        <w:t>ytku do żywienia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49DE" w:rsidRPr="00A449DE">
        <w:rPr>
          <w:rFonts w:ascii="Arial" w:hAnsi="Arial" w:cs="Arial"/>
          <w:b/>
          <w:sz w:val="24"/>
          <w:szCs w:val="24"/>
        </w:rPr>
        <w:t>169/2022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A449DE" w:rsidRPr="00A449D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A449DE" w:rsidRPr="00992BD8" w:rsidRDefault="00A449DE" w:rsidP="00A449D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A449DE" w:rsidP="00A449D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A449DE" w:rsidRPr="0012157F" w:rsidRDefault="00A449DE" w:rsidP="00A449D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449DE" w:rsidRPr="0012157F" w:rsidRDefault="00A449DE" w:rsidP="00A449D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A449DE" w:rsidRPr="0012157F" w:rsidRDefault="00A449DE" w:rsidP="00A449D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449DE" w:rsidRPr="00922A11" w:rsidRDefault="00A449DE" w:rsidP="00A449D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A449DE" w:rsidRPr="0012157F" w:rsidRDefault="00A449DE" w:rsidP="00A449D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A449DE" w:rsidRPr="0012157F" w:rsidRDefault="00A449DE" w:rsidP="00A449D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993" w:rsidRDefault="00976993" w:rsidP="0038231F">
      <w:pPr>
        <w:spacing w:after="0" w:line="240" w:lineRule="auto"/>
      </w:pPr>
      <w:r>
        <w:separator/>
      </w:r>
    </w:p>
  </w:endnote>
  <w:endnote w:type="continuationSeparator" w:id="0">
    <w:p w:rsidR="00976993" w:rsidRDefault="009769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9DE" w:rsidRDefault="00A449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4F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4FD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9DE" w:rsidRDefault="00A449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993" w:rsidRDefault="00976993" w:rsidP="0038231F">
      <w:pPr>
        <w:spacing w:after="0" w:line="240" w:lineRule="auto"/>
      </w:pPr>
      <w:r>
        <w:separator/>
      </w:r>
    </w:p>
  </w:footnote>
  <w:footnote w:type="continuationSeparator" w:id="0">
    <w:p w:rsidR="00976993" w:rsidRDefault="0097699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9DE" w:rsidRDefault="00A449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9DE" w:rsidRDefault="00A449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9DE" w:rsidRDefault="00A449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99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4FD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6993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9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23AB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0374C-1A84-4583-B6C6-FC3FB10D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2022-12-12T12:03:00Z</cp:lastPrinted>
  <dcterms:created xsi:type="dcterms:W3CDTF">2022-12-12T12:02:00Z</dcterms:created>
  <dcterms:modified xsi:type="dcterms:W3CDTF">2022-12-12T12:03:00Z</dcterms:modified>
</cp:coreProperties>
</file>