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54BE1" w:rsidRPr="00954BE1">
        <w:rPr>
          <w:b/>
        </w:rPr>
        <w:t>NZ/85/D/P/AC/2022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954BE1" w:rsidRPr="00954BE1">
        <w:rPr>
          <w:rFonts w:ascii="Arial Narrow" w:hAnsi="Arial Narrow"/>
          <w:b/>
        </w:rPr>
        <w:t>Dostawy różnych artykułów spożywczych ujętych w trzech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3EDE" w:rsidRDefault="00363EDE" w:rsidP="0038231F">
      <w:pPr>
        <w:spacing w:after="0" w:line="240" w:lineRule="auto"/>
      </w:pPr>
      <w:r>
        <w:separator/>
      </w:r>
    </w:p>
  </w:endnote>
  <w:endnote w:type="continuationSeparator" w:id="0">
    <w:p w:rsidR="00363EDE" w:rsidRDefault="00363E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BE1" w:rsidRDefault="00954B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4BE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4BE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BE1" w:rsidRDefault="00954B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3EDE" w:rsidRDefault="00363EDE" w:rsidP="0038231F">
      <w:pPr>
        <w:spacing w:after="0" w:line="240" w:lineRule="auto"/>
      </w:pPr>
      <w:r>
        <w:separator/>
      </w:r>
    </w:p>
  </w:footnote>
  <w:footnote w:type="continuationSeparator" w:id="0">
    <w:p w:rsidR="00363EDE" w:rsidRDefault="00363E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BE1" w:rsidRDefault="00954B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BE1" w:rsidRDefault="00954B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BE1" w:rsidRDefault="00954B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ED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3EDE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4BE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6365FC-AB8F-4B13-978B-3E6B51DD1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58E9A-4CAE-4A80-94A8-3C4538C06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2022-12-13T08:57:00Z</dcterms:created>
  <dcterms:modified xsi:type="dcterms:W3CDTF">2022-12-13T08:57:00Z</dcterms:modified>
</cp:coreProperties>
</file>