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35C50" w:rsidRPr="00035C5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35C50" w:rsidRPr="00035C50">
        <w:rPr>
          <w:b/>
          <w:sz w:val="22"/>
          <w:szCs w:val="22"/>
        </w:rPr>
        <w:t>NZ/85/D/P/AC/2022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5C50" w:rsidRPr="00110593" w:rsidTr="002D6E84">
        <w:tc>
          <w:tcPr>
            <w:tcW w:w="9104" w:type="dxa"/>
            <w:shd w:val="clear" w:color="auto" w:fill="D9D9D9"/>
          </w:tcPr>
          <w:p w:rsidR="00035C50" w:rsidRPr="00110593" w:rsidRDefault="00035C50" w:rsidP="002D6E8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35C50" w:rsidRPr="00110593" w:rsidRDefault="00035C50" w:rsidP="002D6E8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35C50">
              <w:t>(t.j. Dz. U. z 2022r. poz. 1710)</w:t>
            </w:r>
            <w:r w:rsidRPr="00110593">
              <w:t xml:space="preserve"> (dalej jako: ustawa Pzp), dotyczące:</w:t>
            </w:r>
          </w:p>
          <w:p w:rsidR="00035C50" w:rsidRPr="0043102D" w:rsidRDefault="00035C50" w:rsidP="002D6E8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35C50" w:rsidRPr="00110593" w:rsidRDefault="00035C50" w:rsidP="002D6E8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35C5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35C50">
        <w:rPr>
          <w:b/>
          <w:sz w:val="22"/>
          <w:szCs w:val="22"/>
        </w:rPr>
        <w:t>Dostawy różnych artykułów spożywczych ujętych w trzech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079" w:rsidRDefault="000C4079">
      <w:r>
        <w:separator/>
      </w:r>
    </w:p>
  </w:endnote>
  <w:endnote w:type="continuationSeparator" w:id="0">
    <w:p w:rsidR="000C4079" w:rsidRDefault="000C4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C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C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079" w:rsidRDefault="000C4079">
      <w:r>
        <w:separator/>
      </w:r>
    </w:p>
  </w:footnote>
  <w:footnote w:type="continuationSeparator" w:id="0">
    <w:p w:rsidR="000C4079" w:rsidRDefault="000C407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079"/>
    <w:rsid w:val="0000184A"/>
    <w:rsid w:val="00012997"/>
    <w:rsid w:val="00016926"/>
    <w:rsid w:val="00035C50"/>
    <w:rsid w:val="000621A2"/>
    <w:rsid w:val="000719DC"/>
    <w:rsid w:val="00075CEC"/>
    <w:rsid w:val="000C4079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A8EA40-FC7B-4391-8B63-A7F2A996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EC317-4474-48BE-8F8F-A15507E7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2022-12-13T08:57:00Z</dcterms:created>
  <dcterms:modified xsi:type="dcterms:W3CDTF">2022-12-13T08:57:00Z</dcterms:modified>
</cp:coreProperties>
</file>