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1556E" w:rsidRPr="0071556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1556E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71556E">
        <w:rPr>
          <w:rFonts w:ascii="Arial" w:hAnsi="Arial" w:cs="Arial"/>
        </w:rPr>
        <w:t>Szpital Powiatowy w Limanowej Imienia Miłosierdzia Bożego</w:t>
      </w:r>
    </w:p>
    <w:p w:rsidR="006676AE" w:rsidRPr="0012157F" w:rsidRDefault="0071556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1556E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71556E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1556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1556E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71556E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1556E" w:rsidRPr="0012157F" w:rsidTr="002D6E84">
        <w:tc>
          <w:tcPr>
            <w:tcW w:w="9104" w:type="dxa"/>
            <w:shd w:val="clear" w:color="auto" w:fill="D9D9D9"/>
          </w:tcPr>
          <w:p w:rsidR="0071556E" w:rsidRPr="0012157F" w:rsidRDefault="0071556E" w:rsidP="002D6E8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1556E" w:rsidRPr="00094F76" w:rsidRDefault="0071556E" w:rsidP="002D6E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1556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1556E" w:rsidRPr="004B5FB1" w:rsidRDefault="0071556E" w:rsidP="002D6E8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1556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1556E">
        <w:rPr>
          <w:rFonts w:ascii="Arial" w:hAnsi="Arial" w:cs="Arial"/>
          <w:b/>
          <w:sz w:val="24"/>
          <w:szCs w:val="24"/>
        </w:rPr>
        <w:t>Dostawy różnych artykułów spożywczych ujętych w trzech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556E" w:rsidRPr="0071556E">
        <w:rPr>
          <w:rFonts w:ascii="Arial" w:hAnsi="Arial" w:cs="Arial"/>
          <w:b/>
          <w:sz w:val="24"/>
          <w:szCs w:val="24"/>
        </w:rPr>
        <w:t>NZ/85/D/P/AC/2022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1556E" w:rsidRPr="0071556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131583">
        <w:rPr>
          <w:rFonts w:ascii="Arial" w:hAnsi="Arial" w:cs="Arial"/>
          <w:sz w:val="24"/>
          <w:szCs w:val="24"/>
        </w:rPr>
        <w:t>ustawy Pzp,</w:t>
      </w:r>
    </w:p>
    <w:p w:rsidR="001B16D9" w:rsidRDefault="00131583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</w:t>
      </w:r>
      <w:r w:rsidR="00697361"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 w:rsidR="00697361" w:rsidRPr="00886689">
        <w:rPr>
          <w:rFonts w:ascii="Arial" w:hAnsi="Arial" w:cs="Arial"/>
          <w:sz w:val="24"/>
          <w:szCs w:val="24"/>
        </w:rPr>
        <w:t xml:space="preserve"> </w:t>
      </w:r>
      <w:r w:rsidR="00697361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9DB" w:rsidRDefault="00FA39DB" w:rsidP="0038231F">
      <w:pPr>
        <w:spacing w:after="0" w:line="240" w:lineRule="auto"/>
      </w:pPr>
      <w:r>
        <w:separator/>
      </w:r>
    </w:p>
  </w:endnote>
  <w:endnote w:type="continuationSeparator" w:id="0">
    <w:p w:rsidR="00FA39DB" w:rsidRDefault="00FA39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56E" w:rsidRDefault="007155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158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158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56E" w:rsidRDefault="007155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9DB" w:rsidRDefault="00FA39DB" w:rsidP="0038231F">
      <w:pPr>
        <w:spacing w:after="0" w:line="240" w:lineRule="auto"/>
      </w:pPr>
      <w:r>
        <w:separator/>
      </w:r>
    </w:p>
  </w:footnote>
  <w:footnote w:type="continuationSeparator" w:id="0">
    <w:p w:rsidR="00FA39DB" w:rsidRDefault="00FA39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56E" w:rsidRDefault="007155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56E" w:rsidRDefault="007155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56E" w:rsidRDefault="007155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39D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1583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56E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9D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E6F7833-4FF2-4701-9997-68D9619CA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4BBBB-31EF-440F-B6D9-E4814B762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2016-07-26T11:32:00Z</cp:lastPrinted>
  <dcterms:created xsi:type="dcterms:W3CDTF">2022-12-13T08:58:00Z</dcterms:created>
  <dcterms:modified xsi:type="dcterms:W3CDTF">2022-12-13T08:58:00Z</dcterms:modified>
</cp:coreProperties>
</file>