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F695E" w14:textId="6C6F9B3D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A06FA3">
        <w:rPr>
          <w:rFonts w:asciiTheme="minorHAnsi" w:hAnsiTheme="minorHAnsi" w:cstheme="minorHAnsi"/>
          <w:b/>
          <w:bCs/>
          <w:sz w:val="24"/>
          <w:szCs w:val="24"/>
        </w:rPr>
        <w:t>134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8C73A9" w:rsidRPr="00A85027">
        <w:rPr>
          <w:rFonts w:asciiTheme="minorHAnsi" w:hAnsiTheme="minorHAnsi" w:cstheme="minorHAnsi"/>
          <w:b/>
          <w:bCs/>
          <w:sz w:val="24"/>
          <w:szCs w:val="24"/>
        </w:rPr>
        <w:t>2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77777777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2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A85027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85C33C6" w14:textId="75F99922" w:rsidR="00A06FA3" w:rsidRDefault="00A06FA3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</w:p>
    <w:tbl>
      <w:tblPr>
        <w:tblStyle w:val="Tabela-Siatka"/>
        <w:tblW w:w="4927" w:type="pct"/>
        <w:tblLook w:val="04A0" w:firstRow="1" w:lastRow="0" w:firstColumn="1" w:lastColumn="0" w:noHBand="0" w:noVBand="1"/>
      </w:tblPr>
      <w:tblGrid>
        <w:gridCol w:w="7354"/>
        <w:gridCol w:w="1855"/>
      </w:tblGrid>
      <w:tr w:rsidR="00A06FA3" w:rsidRPr="00A85027" w14:paraId="2EDB19A2" w14:textId="77777777" w:rsidTr="00A06FA3">
        <w:trPr>
          <w:trHeight w:val="425"/>
        </w:trPr>
        <w:tc>
          <w:tcPr>
            <w:tcW w:w="3993" w:type="pct"/>
            <w:shd w:val="clear" w:color="auto" w:fill="D9D9D9" w:themeFill="background1" w:themeFillShade="D9"/>
            <w:vAlign w:val="center"/>
          </w:tcPr>
          <w:p w14:paraId="2C728682" w14:textId="77777777" w:rsidR="00A06FA3" w:rsidRPr="00A85027" w:rsidRDefault="00A06FA3" w:rsidP="00033801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007" w:type="pct"/>
            <w:shd w:val="clear" w:color="auto" w:fill="D9D9D9" w:themeFill="background1" w:themeFillShade="D9"/>
            <w:vAlign w:val="center"/>
          </w:tcPr>
          <w:p w14:paraId="409F004B" w14:textId="77777777" w:rsidR="00A06FA3" w:rsidRPr="00A85027" w:rsidRDefault="00A06FA3" w:rsidP="00033801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A06FA3" w:rsidRPr="00A85027" w14:paraId="69C285EC" w14:textId="77777777" w:rsidTr="00A06FA3">
        <w:trPr>
          <w:trHeight w:val="422"/>
        </w:trPr>
        <w:tc>
          <w:tcPr>
            <w:tcW w:w="3993" w:type="pct"/>
            <w:vAlign w:val="center"/>
          </w:tcPr>
          <w:p w14:paraId="26733445" w14:textId="77777777" w:rsidR="00A06FA3" w:rsidRPr="00A85027" w:rsidRDefault="00A06FA3" w:rsidP="00033801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007" w:type="pct"/>
            <w:vAlign w:val="center"/>
          </w:tcPr>
          <w:p w14:paraId="2CA8FB6E" w14:textId="77777777" w:rsidR="00A06FA3" w:rsidRPr="00A85027" w:rsidRDefault="00A06FA3" w:rsidP="00033801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A06FA3" w:rsidRPr="00A85027" w14:paraId="2129AEA6" w14:textId="77777777" w:rsidTr="00A06FA3">
        <w:trPr>
          <w:trHeight w:val="422"/>
        </w:trPr>
        <w:tc>
          <w:tcPr>
            <w:tcW w:w="3993" w:type="pct"/>
            <w:vAlign w:val="center"/>
          </w:tcPr>
          <w:p w14:paraId="66989C34" w14:textId="77777777" w:rsidR="00A06FA3" w:rsidRPr="00A85027" w:rsidRDefault="00A06FA3" w:rsidP="00033801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007" w:type="pct"/>
          </w:tcPr>
          <w:p w14:paraId="07AD5F32" w14:textId="77777777" w:rsidR="00A06FA3" w:rsidRPr="00A85027" w:rsidRDefault="00A06FA3" w:rsidP="00033801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A06FA3" w:rsidRPr="00A85027" w14:paraId="1C70D296" w14:textId="77777777" w:rsidTr="00A06FA3">
        <w:trPr>
          <w:trHeight w:val="422"/>
        </w:trPr>
        <w:tc>
          <w:tcPr>
            <w:tcW w:w="3993" w:type="pct"/>
            <w:vAlign w:val="center"/>
          </w:tcPr>
          <w:p w14:paraId="571DD398" w14:textId="77777777" w:rsidR="00A06FA3" w:rsidRPr="00A85027" w:rsidRDefault="00A06FA3" w:rsidP="00033801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007" w:type="pct"/>
          </w:tcPr>
          <w:p w14:paraId="2E4B5E63" w14:textId="77777777" w:rsidR="00A06FA3" w:rsidRPr="00A85027" w:rsidRDefault="00A06FA3" w:rsidP="00033801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A06FA3" w:rsidRPr="00A85027" w14:paraId="5E62DFE7" w14:textId="77777777" w:rsidTr="00A06FA3">
        <w:trPr>
          <w:trHeight w:val="422"/>
        </w:trPr>
        <w:tc>
          <w:tcPr>
            <w:tcW w:w="3993" w:type="pct"/>
            <w:vAlign w:val="center"/>
          </w:tcPr>
          <w:p w14:paraId="2F4B7712" w14:textId="77777777" w:rsidR="00A06FA3" w:rsidRPr="00A85027" w:rsidRDefault="00A06FA3" w:rsidP="00033801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007" w:type="pct"/>
          </w:tcPr>
          <w:p w14:paraId="7D23B850" w14:textId="77777777" w:rsidR="00A06FA3" w:rsidRPr="00A85027" w:rsidRDefault="00A06FA3" w:rsidP="00033801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A06FA3" w:rsidRPr="00A85027" w14:paraId="1E5F6C9D" w14:textId="77777777" w:rsidTr="00A06FA3">
        <w:trPr>
          <w:trHeight w:val="422"/>
        </w:trPr>
        <w:tc>
          <w:tcPr>
            <w:tcW w:w="3993" w:type="pct"/>
            <w:vAlign w:val="center"/>
          </w:tcPr>
          <w:p w14:paraId="12349117" w14:textId="77777777" w:rsidR="00A06FA3" w:rsidRPr="00A85027" w:rsidRDefault="00A06FA3" w:rsidP="00033801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007" w:type="pct"/>
          </w:tcPr>
          <w:p w14:paraId="05AECF9D" w14:textId="77777777" w:rsidR="00A06FA3" w:rsidRPr="00A85027" w:rsidRDefault="00A06FA3" w:rsidP="00033801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52535CD" w14:textId="10A36102" w:rsidR="00554391" w:rsidRDefault="002D6B17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tryb podstawowy</w:t>
      </w:r>
      <w:r w:rsidR="00040674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  <w:r w:rsidR="00E60230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B04206" w:rsidRPr="00A85027">
        <w:rPr>
          <w:rFonts w:asciiTheme="minorHAnsi" w:hAnsiTheme="minorHAnsi" w:cstheme="minorHAnsi"/>
          <w:b/>
          <w:sz w:val="22"/>
          <w:szCs w:val="24"/>
        </w:rPr>
        <w:t>„</w:t>
      </w:r>
      <w:r w:rsidR="004A1CED" w:rsidRPr="004A1CED">
        <w:rPr>
          <w:rFonts w:asciiTheme="minorHAnsi" w:hAnsiTheme="minorHAnsi" w:cstheme="minorHAnsi"/>
          <w:b/>
          <w:sz w:val="22"/>
          <w:szCs w:val="24"/>
        </w:rPr>
        <w:t xml:space="preserve">Dostawa mebli biurowych dla </w:t>
      </w:r>
      <w:r w:rsidR="00A06FA3">
        <w:rPr>
          <w:rFonts w:asciiTheme="minorHAnsi" w:hAnsiTheme="minorHAnsi" w:cstheme="minorHAnsi"/>
          <w:b/>
          <w:sz w:val="22"/>
          <w:szCs w:val="24"/>
        </w:rPr>
        <w:t>Katedry Kształtowania Środowiska Mieszkaniowego WA PK</w:t>
      </w:r>
      <w:r w:rsidR="00B04206" w:rsidRPr="00A85027">
        <w:rPr>
          <w:rFonts w:asciiTheme="minorHAnsi" w:hAnsiTheme="minorHAnsi" w:cstheme="minorHAnsi"/>
          <w:b/>
          <w:sz w:val="22"/>
          <w:szCs w:val="24"/>
        </w:rPr>
        <w:t>”</w:t>
      </w:r>
      <w:r w:rsidR="00930F5C" w:rsidRPr="00A85027">
        <w:rPr>
          <w:rFonts w:asciiTheme="minorHAnsi" w:hAnsiTheme="minorHAnsi" w:cstheme="minorHAnsi"/>
          <w:b/>
          <w:sz w:val="22"/>
          <w:szCs w:val="24"/>
        </w:rPr>
        <w:t xml:space="preserve"> </w:t>
      </w:r>
      <w:r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32BB4AFE" w14:textId="69437712" w:rsidR="00A06FA3" w:rsidRDefault="00A06FA3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149"/>
        <w:gridCol w:w="6804"/>
        <w:gridCol w:w="1124"/>
      </w:tblGrid>
      <w:tr w:rsidR="00A06FA3" w14:paraId="652BB407" w14:textId="77777777" w:rsidTr="00033801">
        <w:tc>
          <w:tcPr>
            <w:tcW w:w="1134" w:type="dxa"/>
            <w:shd w:val="clear" w:color="auto" w:fill="auto"/>
          </w:tcPr>
          <w:p w14:paraId="4A27679E" w14:textId="77777777" w:rsidR="00A06FA3" w:rsidRDefault="00A06FA3" w:rsidP="00033801">
            <w:pPr>
              <w:pStyle w:val="Nagwek"/>
            </w:pPr>
            <w:r>
              <w:rPr>
                <w:noProof/>
              </w:rPr>
              <w:drawing>
                <wp:inline distT="0" distB="0" distL="0" distR="0" wp14:anchorId="43C75E1A" wp14:editId="5271E67B">
                  <wp:extent cx="592455" cy="546100"/>
                  <wp:effectExtent l="0" t="0" r="0" b="0"/>
                  <wp:docPr id="1" name="Obraz 1" descr="pokl_he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056" t="7439" r="43250" b="138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455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64BEE5B9" w14:textId="77777777" w:rsidR="00A06FA3" w:rsidRDefault="00A06FA3" w:rsidP="00033801">
            <w:pPr>
              <w:pStyle w:val="Nagwek"/>
              <w:jc w:val="center"/>
              <w:rPr>
                <w:rFonts w:ascii="Verdana" w:hAnsi="Verdana" w:cs="Arial"/>
                <w:b/>
                <w:bCs/>
                <w:color w:val="5B9BD5"/>
                <w:sz w:val="32"/>
                <w:szCs w:val="32"/>
              </w:rPr>
            </w:pPr>
            <w:r>
              <w:rPr>
                <w:rFonts w:ascii="Verdana" w:hAnsi="Verdana" w:cs="Arial"/>
                <w:b/>
                <w:bCs/>
                <w:color w:val="5B9BD5"/>
                <w:sz w:val="28"/>
                <w:szCs w:val="28"/>
              </w:rPr>
              <w:t xml:space="preserve">Aktualizacja programów nauczania </w:t>
            </w:r>
            <w:r>
              <w:rPr>
                <w:rFonts w:ascii="Verdana" w:hAnsi="Verdana" w:cs="Arial"/>
                <w:b/>
                <w:bCs/>
                <w:color w:val="5B9BD5"/>
                <w:sz w:val="16"/>
                <w:szCs w:val="16"/>
              </w:rPr>
              <w:t xml:space="preserve">– </w:t>
            </w:r>
            <w:r>
              <w:rPr>
                <w:rFonts w:ascii="Verdana" w:hAnsi="Verdana" w:cs="Arial"/>
                <w:b/>
                <w:bCs/>
                <w:color w:val="5B9BD5"/>
                <w:sz w:val="28"/>
                <w:szCs w:val="28"/>
              </w:rPr>
              <w:t>moduły projektowania uniwersalnego</w:t>
            </w:r>
          </w:p>
        </w:tc>
        <w:tc>
          <w:tcPr>
            <w:tcW w:w="1124" w:type="dxa"/>
            <w:shd w:val="clear" w:color="auto" w:fill="auto"/>
          </w:tcPr>
          <w:p w14:paraId="0A7FD56F" w14:textId="77777777" w:rsidR="00A06FA3" w:rsidRDefault="00A06FA3" w:rsidP="00033801">
            <w:pPr>
              <w:pStyle w:val="Nagwek"/>
              <w:jc w:val="right"/>
            </w:pPr>
            <w:r>
              <w:rPr>
                <w:noProof/>
              </w:rPr>
              <w:drawing>
                <wp:inline distT="0" distB="0" distL="0" distR="0" wp14:anchorId="76A3F11F" wp14:editId="0A661672">
                  <wp:extent cx="557530" cy="534670"/>
                  <wp:effectExtent l="0" t="0" r="0" b="0"/>
                  <wp:docPr id="2" name="Obraz 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24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530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6FA3" w14:paraId="7EE21EDF" w14:textId="77777777" w:rsidTr="00033801">
        <w:tc>
          <w:tcPr>
            <w:tcW w:w="9062" w:type="dxa"/>
            <w:gridSpan w:val="3"/>
            <w:shd w:val="clear" w:color="auto" w:fill="auto"/>
          </w:tcPr>
          <w:p w14:paraId="58A64CEE" w14:textId="77777777" w:rsidR="00A06FA3" w:rsidRDefault="00A06FA3" w:rsidP="00033801">
            <w:pPr>
              <w:pStyle w:val="Nagwek"/>
              <w:jc w:val="both"/>
              <w:rPr>
                <w:rFonts w:ascii="Verdana" w:hAnsi="Verdana" w:cs="Arial"/>
                <w:noProof/>
                <w:color w:val="5B9BD5"/>
                <w:spacing w:val="140"/>
                <w:sz w:val="32"/>
                <w:szCs w:val="32"/>
                <w:u w:val="single"/>
              </w:rPr>
            </w:pPr>
            <w:r>
              <w:rPr>
                <w:rFonts w:ascii="Verdana" w:hAnsi="Verdana" w:cs="Arial"/>
                <w:color w:val="5B9BD5"/>
                <w:sz w:val="14"/>
                <w:szCs w:val="14"/>
              </w:rPr>
              <w:t>Projekt „Aktualizacja programów nauczania – moduły projektowania uniwersalnego” nr POWR.03.05.00-00-PU09/19 Realizowany w ramach Programu Operacyjnego Wiedza Edukacja Rozwój 2014-2020. 3.5 Kompleksowe programy szkół wyższych, Szkolnictwo wyższe dla gospodarki i rozwoju. Współfinansowany ze środków Europejskiego Funduszu Społecznego</w:t>
            </w:r>
          </w:p>
        </w:tc>
      </w:tr>
    </w:tbl>
    <w:p w14:paraId="1F8DBD23" w14:textId="77777777" w:rsidR="0094442A" w:rsidRPr="00A85027" w:rsidRDefault="0094442A" w:rsidP="0094442A">
      <w:pPr>
        <w:pBdr>
          <w:top w:val="nil"/>
          <w:left w:val="nil"/>
          <w:bottom w:val="nil"/>
          <w:right w:val="nil"/>
          <w:between w:val="nil"/>
        </w:pBdr>
        <w:tabs>
          <w:tab w:val="left" w:pos="-1990"/>
          <w:tab w:val="center" w:pos="6581"/>
          <w:tab w:val="right" w:pos="6615"/>
        </w:tabs>
        <w:ind w:left="-30" w:firstLine="30"/>
        <w:rPr>
          <w:rFonts w:asciiTheme="minorHAnsi" w:hAnsiTheme="minorHAnsi" w:cstheme="minorHAnsi"/>
          <w:sz w:val="16"/>
          <w:szCs w:val="22"/>
          <w:u w:val="single"/>
        </w:rPr>
      </w:pPr>
    </w:p>
    <w:p w14:paraId="5BBC2024" w14:textId="77777777" w:rsidR="00C4652A" w:rsidRPr="00A85027" w:rsidRDefault="00C4652A" w:rsidP="0094442A">
      <w:pPr>
        <w:widowControl w:val="0"/>
        <w:spacing w:line="360" w:lineRule="auto"/>
        <w:rPr>
          <w:rFonts w:asciiTheme="minorHAnsi" w:hAnsiTheme="minorHAnsi" w:cstheme="minorHAnsi"/>
          <w:b/>
          <w:sz w:val="14"/>
          <w:szCs w:val="20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38"/>
        <w:gridCol w:w="2925"/>
        <w:gridCol w:w="591"/>
        <w:gridCol w:w="2157"/>
        <w:gridCol w:w="1183"/>
        <w:gridCol w:w="1938"/>
        <w:gridCol w:w="13"/>
      </w:tblGrid>
      <w:tr w:rsidR="00F574FA" w:rsidRPr="00A85027" w14:paraId="39BA1E85" w14:textId="77777777" w:rsidTr="00130CD7">
        <w:trPr>
          <w:trHeight w:val="510"/>
        </w:trPr>
        <w:tc>
          <w:tcPr>
            <w:tcW w:w="5000" w:type="pct"/>
            <w:gridSpan w:val="7"/>
            <w:shd w:val="clear" w:color="auto" w:fill="E2EFD9" w:themeFill="accent6" w:themeFillTint="33"/>
          </w:tcPr>
          <w:p w14:paraId="70B70EA7" w14:textId="1145E37E" w:rsidR="00F574FA" w:rsidRPr="00A85027" w:rsidRDefault="00F574FA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BA71D0">
              <w:rPr>
                <w:rFonts w:asciiTheme="minorHAnsi" w:hAnsiTheme="minorHAnsi" w:cstheme="minorHAnsi"/>
                <w:b/>
                <w:sz w:val="40"/>
                <w:szCs w:val="20"/>
              </w:rPr>
              <w:t>Zadanie nr 1</w:t>
            </w:r>
          </w:p>
        </w:tc>
      </w:tr>
      <w:tr w:rsidR="00F574FA" w:rsidRPr="00A85027" w14:paraId="44D14D1C" w14:textId="77777777" w:rsidTr="00A06FA3">
        <w:trPr>
          <w:gridAfter w:val="1"/>
          <w:wAfter w:w="6" w:type="pct"/>
        </w:trPr>
        <w:tc>
          <w:tcPr>
            <w:tcW w:w="288" w:type="pct"/>
            <w:shd w:val="clear" w:color="auto" w:fill="E2EFD9" w:themeFill="accent6" w:themeFillTint="33"/>
            <w:vAlign w:val="center"/>
          </w:tcPr>
          <w:p w14:paraId="4EE39E42" w14:textId="04720B16" w:rsidR="00F574FA" w:rsidRPr="00A85027" w:rsidRDefault="00F574FA" w:rsidP="00F574FA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1565" w:type="pct"/>
            <w:shd w:val="clear" w:color="auto" w:fill="E2EFD9" w:themeFill="accent6" w:themeFillTint="33"/>
            <w:vAlign w:val="center"/>
          </w:tcPr>
          <w:p w14:paraId="5B29FDC9" w14:textId="2E1AA2C8" w:rsidR="00F574FA" w:rsidRPr="00A85027" w:rsidRDefault="00F574FA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bookmarkStart w:id="0" w:name="_Hlk99900422"/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Nazwa</w:t>
            </w:r>
          </w:p>
        </w:tc>
        <w:tc>
          <w:tcPr>
            <w:tcW w:w="316" w:type="pct"/>
            <w:shd w:val="clear" w:color="auto" w:fill="E2EFD9" w:themeFill="accent6" w:themeFillTint="33"/>
            <w:vAlign w:val="center"/>
          </w:tcPr>
          <w:p w14:paraId="34EF7D57" w14:textId="77777777" w:rsidR="00F574FA" w:rsidRPr="00A85027" w:rsidRDefault="00F574FA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154" w:type="pct"/>
            <w:shd w:val="clear" w:color="auto" w:fill="E2EFD9" w:themeFill="accent6" w:themeFillTint="33"/>
            <w:vAlign w:val="center"/>
          </w:tcPr>
          <w:p w14:paraId="62A841CE" w14:textId="77777777" w:rsidR="00F574FA" w:rsidRPr="00A85027" w:rsidRDefault="00F574FA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Producent/model</w:t>
            </w: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br/>
              <w:t>lub wyrób własny</w:t>
            </w:r>
            <w:r w:rsidRPr="00A85027">
              <w:rPr>
                <w:rStyle w:val="Odwoanieprzypisudolnego"/>
                <w:rFonts w:asciiTheme="minorHAnsi" w:hAnsiTheme="minorHAnsi" w:cstheme="minorHAnsi"/>
                <w:b/>
                <w:sz w:val="20"/>
                <w:szCs w:val="20"/>
              </w:rPr>
              <w:footnoteReference w:id="2"/>
            </w:r>
          </w:p>
        </w:tc>
        <w:tc>
          <w:tcPr>
            <w:tcW w:w="633" w:type="pct"/>
            <w:shd w:val="clear" w:color="auto" w:fill="E2EFD9" w:themeFill="accent6" w:themeFillTint="33"/>
            <w:vAlign w:val="center"/>
          </w:tcPr>
          <w:p w14:paraId="6A52372E" w14:textId="2843236B" w:rsidR="00F574FA" w:rsidRDefault="00F574FA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Cena jednostkowa </w:t>
            </w:r>
            <w:r w:rsidR="00A06FA3">
              <w:rPr>
                <w:rFonts w:asciiTheme="minorHAnsi" w:hAnsiTheme="minorHAnsi" w:cstheme="minorHAnsi"/>
                <w:b/>
                <w:sz w:val="18"/>
                <w:szCs w:val="20"/>
              </w:rPr>
              <w:t>bru</w:t>
            </w:r>
            <w:r w:rsidRPr="00A85027">
              <w:rPr>
                <w:rFonts w:asciiTheme="minorHAnsi" w:hAnsiTheme="minorHAnsi" w:cstheme="minorHAnsi"/>
                <w:b/>
                <w:sz w:val="18"/>
                <w:szCs w:val="20"/>
              </w:rPr>
              <w:t>tto</w:t>
            </w:r>
          </w:p>
          <w:p w14:paraId="6BF15573" w14:textId="12227175" w:rsidR="00F574FA" w:rsidRPr="00A85027" w:rsidRDefault="00F574FA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18"/>
                <w:szCs w:val="20"/>
              </w:rPr>
              <w:t>(</w:t>
            </w: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z</w:t>
            </w:r>
            <w:r w:rsidRPr="00A85027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 VAT)</w:t>
            </w:r>
          </w:p>
        </w:tc>
        <w:tc>
          <w:tcPr>
            <w:tcW w:w="1037" w:type="pct"/>
            <w:shd w:val="clear" w:color="auto" w:fill="E2EFD9" w:themeFill="accent6" w:themeFillTint="33"/>
            <w:vAlign w:val="center"/>
          </w:tcPr>
          <w:p w14:paraId="18F18222" w14:textId="5F6284F9" w:rsidR="00F574FA" w:rsidRDefault="00F574FA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18"/>
                <w:szCs w:val="20"/>
              </w:rPr>
              <w:t>Wartość brutto</w:t>
            </w:r>
          </w:p>
          <w:p w14:paraId="03783E72" w14:textId="77777777" w:rsidR="00F574FA" w:rsidRDefault="00F574FA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18"/>
                <w:szCs w:val="20"/>
              </w:rPr>
              <w:t>(z VAT)</w:t>
            </w:r>
          </w:p>
          <w:p w14:paraId="2467FFE9" w14:textId="68D6E31C" w:rsidR="00F574FA" w:rsidRPr="007E40E6" w:rsidRDefault="00F574FA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i/>
                <w:sz w:val="14"/>
                <w:szCs w:val="14"/>
              </w:rPr>
            </w:pPr>
            <w:r w:rsidRPr="007E40E6">
              <w:rPr>
                <w:rFonts w:asciiTheme="minorHAnsi" w:hAnsiTheme="minorHAnsi" w:cstheme="minorHAnsi"/>
                <w:b/>
                <w:i/>
                <w:sz w:val="14"/>
                <w:szCs w:val="14"/>
              </w:rPr>
              <w:t xml:space="preserve">ilość * cena jednostkowa </w:t>
            </w:r>
            <w:r w:rsidR="00A06FA3">
              <w:rPr>
                <w:rFonts w:asciiTheme="minorHAnsi" w:hAnsiTheme="minorHAnsi" w:cstheme="minorHAnsi"/>
                <w:b/>
                <w:i/>
                <w:sz w:val="14"/>
                <w:szCs w:val="14"/>
              </w:rPr>
              <w:t xml:space="preserve">brutto </w:t>
            </w:r>
            <w:r w:rsidRPr="007E40E6">
              <w:rPr>
                <w:rFonts w:asciiTheme="minorHAnsi" w:hAnsiTheme="minorHAnsi" w:cstheme="minorHAnsi"/>
                <w:b/>
                <w:i/>
                <w:sz w:val="14"/>
                <w:szCs w:val="14"/>
              </w:rPr>
              <w:t>z VAT</w:t>
            </w:r>
          </w:p>
        </w:tc>
      </w:tr>
      <w:tr w:rsidR="00A06FA3" w:rsidRPr="00A85027" w14:paraId="2E642E9C" w14:textId="77777777" w:rsidTr="0087784C">
        <w:trPr>
          <w:gridAfter w:val="1"/>
          <w:wAfter w:w="6" w:type="pct"/>
        </w:trPr>
        <w:tc>
          <w:tcPr>
            <w:tcW w:w="288" w:type="pct"/>
            <w:shd w:val="clear" w:color="auto" w:fill="E2EFD9" w:themeFill="accent6" w:themeFillTint="33"/>
            <w:vAlign w:val="center"/>
          </w:tcPr>
          <w:p w14:paraId="50E40C2A" w14:textId="545CDDDA" w:rsidR="00A06FA3" w:rsidRPr="00A06FA3" w:rsidRDefault="00A06FA3" w:rsidP="00F574FA">
            <w:pPr>
              <w:widowControl w:val="0"/>
              <w:jc w:val="center"/>
              <w:rPr>
                <w:rFonts w:asciiTheme="minorHAnsi" w:hAnsiTheme="minorHAnsi" w:cstheme="minorHAnsi"/>
                <w:bCs/>
                <w:i/>
                <w:iCs/>
                <w:sz w:val="16"/>
                <w:szCs w:val="16"/>
              </w:rPr>
            </w:pPr>
            <w:r w:rsidRPr="00A06FA3">
              <w:rPr>
                <w:rFonts w:asciiTheme="minorHAnsi" w:hAnsiTheme="minorHAnsi" w:cstheme="minorHAnsi"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1565" w:type="pct"/>
            <w:shd w:val="clear" w:color="auto" w:fill="E2EFD9" w:themeFill="accent6" w:themeFillTint="33"/>
            <w:vAlign w:val="center"/>
          </w:tcPr>
          <w:p w14:paraId="57B3958D" w14:textId="09B7E378" w:rsidR="00A06FA3" w:rsidRPr="00A06FA3" w:rsidRDefault="00A06FA3" w:rsidP="00BA71D0">
            <w:pPr>
              <w:widowControl w:val="0"/>
              <w:jc w:val="center"/>
              <w:rPr>
                <w:rFonts w:asciiTheme="minorHAnsi" w:hAnsiTheme="minorHAnsi" w:cstheme="minorHAnsi"/>
                <w:bCs/>
                <w:i/>
                <w:iCs/>
                <w:sz w:val="16"/>
                <w:szCs w:val="16"/>
              </w:rPr>
            </w:pPr>
            <w:r w:rsidRPr="00A06FA3">
              <w:rPr>
                <w:rFonts w:asciiTheme="minorHAnsi" w:hAnsiTheme="minorHAnsi" w:cstheme="minorHAnsi"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316" w:type="pct"/>
            <w:shd w:val="clear" w:color="auto" w:fill="E2EFD9" w:themeFill="accent6" w:themeFillTint="33"/>
            <w:vAlign w:val="center"/>
          </w:tcPr>
          <w:p w14:paraId="1F7D2A73" w14:textId="6E9E1BF4" w:rsidR="00A06FA3" w:rsidRPr="00A06FA3" w:rsidRDefault="00A06FA3" w:rsidP="00BA71D0">
            <w:pPr>
              <w:widowControl w:val="0"/>
              <w:jc w:val="center"/>
              <w:rPr>
                <w:rFonts w:asciiTheme="minorHAnsi" w:hAnsiTheme="minorHAnsi" w:cstheme="minorHAnsi"/>
                <w:bCs/>
                <w:i/>
                <w:iCs/>
                <w:sz w:val="16"/>
                <w:szCs w:val="16"/>
              </w:rPr>
            </w:pPr>
            <w:r w:rsidRPr="00A06FA3">
              <w:rPr>
                <w:rFonts w:asciiTheme="minorHAnsi" w:hAnsiTheme="minorHAnsi" w:cstheme="minorHAnsi"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1154" w:type="pct"/>
            <w:shd w:val="clear" w:color="auto" w:fill="E2EFD9" w:themeFill="accent6" w:themeFillTint="33"/>
            <w:vAlign w:val="center"/>
          </w:tcPr>
          <w:p w14:paraId="1FD24AA8" w14:textId="42A343AC" w:rsidR="00A06FA3" w:rsidRPr="00A06FA3" w:rsidRDefault="00A06FA3" w:rsidP="00BA71D0">
            <w:pPr>
              <w:widowControl w:val="0"/>
              <w:jc w:val="center"/>
              <w:rPr>
                <w:rFonts w:asciiTheme="minorHAnsi" w:hAnsiTheme="minorHAnsi" w:cstheme="minorHAnsi"/>
                <w:bCs/>
                <w:i/>
                <w:iCs/>
                <w:sz w:val="16"/>
                <w:szCs w:val="16"/>
              </w:rPr>
            </w:pPr>
            <w:r w:rsidRPr="00A06FA3">
              <w:rPr>
                <w:rFonts w:asciiTheme="minorHAnsi" w:hAnsiTheme="minorHAnsi" w:cstheme="minorHAnsi"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633" w:type="pct"/>
            <w:shd w:val="clear" w:color="auto" w:fill="E2EFD9" w:themeFill="accent6" w:themeFillTint="33"/>
            <w:vAlign w:val="center"/>
          </w:tcPr>
          <w:p w14:paraId="6186D071" w14:textId="0C67E3D8" w:rsidR="00A06FA3" w:rsidRPr="00A06FA3" w:rsidRDefault="00A06FA3" w:rsidP="00BA71D0">
            <w:pPr>
              <w:widowControl w:val="0"/>
              <w:jc w:val="center"/>
              <w:rPr>
                <w:rFonts w:asciiTheme="minorHAnsi" w:hAnsiTheme="minorHAnsi" w:cstheme="minorHAnsi"/>
                <w:bCs/>
                <w:i/>
                <w:iCs/>
                <w:sz w:val="16"/>
                <w:szCs w:val="16"/>
              </w:rPr>
            </w:pPr>
            <w:r w:rsidRPr="00A06FA3">
              <w:rPr>
                <w:rFonts w:asciiTheme="minorHAnsi" w:hAnsiTheme="minorHAnsi" w:cstheme="minorHAnsi"/>
                <w:bCs/>
                <w:i/>
                <w:iCs/>
                <w:sz w:val="16"/>
                <w:szCs w:val="16"/>
              </w:rPr>
              <w:t>5</w:t>
            </w:r>
          </w:p>
        </w:tc>
        <w:tc>
          <w:tcPr>
            <w:tcW w:w="1037" w:type="pct"/>
            <w:tcBorders>
              <w:bottom w:val="single" w:sz="18" w:space="0" w:color="auto"/>
            </w:tcBorders>
            <w:shd w:val="clear" w:color="auto" w:fill="E2EFD9" w:themeFill="accent6" w:themeFillTint="33"/>
            <w:vAlign w:val="center"/>
          </w:tcPr>
          <w:p w14:paraId="0BF76ED9" w14:textId="58CAED2B" w:rsidR="00A06FA3" w:rsidRPr="00A06FA3" w:rsidRDefault="00A06FA3" w:rsidP="00BA71D0">
            <w:pPr>
              <w:widowControl w:val="0"/>
              <w:jc w:val="center"/>
              <w:rPr>
                <w:rFonts w:asciiTheme="minorHAnsi" w:hAnsiTheme="minorHAnsi" w:cstheme="minorHAnsi"/>
                <w:bCs/>
                <w:i/>
                <w:iCs/>
                <w:sz w:val="16"/>
                <w:szCs w:val="16"/>
              </w:rPr>
            </w:pPr>
            <w:r w:rsidRPr="00A06FA3">
              <w:rPr>
                <w:rFonts w:asciiTheme="minorHAnsi" w:hAnsiTheme="minorHAnsi" w:cstheme="minorHAnsi"/>
                <w:bCs/>
                <w:i/>
                <w:iCs/>
                <w:sz w:val="16"/>
                <w:szCs w:val="16"/>
              </w:rPr>
              <w:t>3*5</w:t>
            </w:r>
          </w:p>
        </w:tc>
      </w:tr>
      <w:tr w:rsidR="00091B1B" w:rsidRPr="00A85027" w14:paraId="7B5FAED8" w14:textId="77777777" w:rsidTr="0087784C">
        <w:trPr>
          <w:gridAfter w:val="1"/>
          <w:wAfter w:w="6" w:type="pct"/>
          <w:trHeight w:val="624"/>
        </w:trPr>
        <w:tc>
          <w:tcPr>
            <w:tcW w:w="288" w:type="pct"/>
            <w:vAlign w:val="center"/>
          </w:tcPr>
          <w:p w14:paraId="326F285D" w14:textId="26200F2E" w:rsidR="00091B1B" w:rsidRDefault="00091B1B" w:rsidP="00091B1B">
            <w:pPr>
              <w:widowControl w:val="0"/>
              <w:spacing w:after="120"/>
              <w:ind w:left="5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1565" w:type="pct"/>
            <w:shd w:val="clear" w:color="auto" w:fill="auto"/>
            <w:vAlign w:val="center"/>
          </w:tcPr>
          <w:p w14:paraId="7857BFB7" w14:textId="7FAD0947" w:rsidR="00091B1B" w:rsidRPr="00A85027" w:rsidRDefault="00A06FA3" w:rsidP="00623FA2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Fotel komputerowy</w:t>
            </w:r>
          </w:p>
        </w:tc>
        <w:tc>
          <w:tcPr>
            <w:tcW w:w="316" w:type="pct"/>
            <w:shd w:val="clear" w:color="auto" w:fill="auto"/>
            <w:vAlign w:val="center"/>
          </w:tcPr>
          <w:p w14:paraId="08F4449A" w14:textId="2C49DD02" w:rsidR="00091B1B" w:rsidRPr="00A85027" w:rsidRDefault="00A06FA3" w:rsidP="00091B1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154" w:type="pct"/>
            <w:vAlign w:val="center"/>
          </w:tcPr>
          <w:p w14:paraId="1DF87F2B" w14:textId="77777777" w:rsidR="00091B1B" w:rsidRPr="00A85027" w:rsidRDefault="00091B1B" w:rsidP="00091B1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33" w:type="pct"/>
            <w:tcBorders>
              <w:right w:val="single" w:sz="18" w:space="0" w:color="auto"/>
            </w:tcBorders>
            <w:vAlign w:val="center"/>
          </w:tcPr>
          <w:p w14:paraId="61336970" w14:textId="77777777" w:rsidR="00091B1B" w:rsidRPr="00A85027" w:rsidRDefault="00091B1B" w:rsidP="00091B1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03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C60DF35" w14:textId="6F60D556" w:rsidR="00091B1B" w:rsidRPr="00A85027" w:rsidRDefault="0087784C" w:rsidP="0087784C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7784C">
              <w:rPr>
                <w:rFonts w:asciiTheme="minorHAnsi" w:hAnsiTheme="minorHAnsi" w:cstheme="minorHAnsi"/>
                <w:sz w:val="32"/>
                <w:szCs w:val="32"/>
              </w:rPr>
              <w:t xml:space="preserve">……………… </w:t>
            </w:r>
            <w:r w:rsidRPr="004F6108">
              <w:rPr>
                <w:rFonts w:asciiTheme="minorHAnsi" w:hAnsiTheme="minorHAnsi" w:cstheme="minorHAnsi"/>
                <w:b/>
                <w:sz w:val="20"/>
                <w:szCs w:val="20"/>
              </w:rPr>
              <w:t>PLN</w:t>
            </w:r>
          </w:p>
        </w:tc>
      </w:tr>
      <w:bookmarkEnd w:id="0"/>
    </w:tbl>
    <w:p w14:paraId="178A7994" w14:textId="77777777" w:rsidR="004F6108" w:rsidRDefault="004F6108" w:rsidP="00B66774">
      <w:pPr>
        <w:widowControl w:val="0"/>
        <w:spacing w:after="120" w:line="360" w:lineRule="auto"/>
        <w:rPr>
          <w:rFonts w:asciiTheme="minorHAnsi" w:hAnsiTheme="minorHAnsi" w:cstheme="minorHAnsi"/>
          <w:b/>
          <w:sz w:val="22"/>
          <w:szCs w:val="20"/>
        </w:rPr>
      </w:pP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7370"/>
        <w:gridCol w:w="1984"/>
      </w:tblGrid>
      <w:tr w:rsidR="00B66774" w:rsidRPr="00A85027" w14:paraId="6C3AF425" w14:textId="77777777" w:rsidTr="00BA71D0">
        <w:trPr>
          <w:trHeight w:val="624"/>
        </w:trPr>
        <w:tc>
          <w:tcPr>
            <w:tcW w:w="7370" w:type="dxa"/>
            <w:shd w:val="clear" w:color="auto" w:fill="E2EFD9" w:themeFill="accent6" w:themeFillTint="33"/>
            <w:vAlign w:val="center"/>
          </w:tcPr>
          <w:p w14:paraId="44F0B857" w14:textId="718DD710" w:rsidR="00B66774" w:rsidRPr="00A85027" w:rsidRDefault="00B66774" w:rsidP="00B66774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Okres gwarancji: </w:t>
            </w:r>
          </w:p>
        </w:tc>
        <w:tc>
          <w:tcPr>
            <w:tcW w:w="1984" w:type="dxa"/>
            <w:vAlign w:val="center"/>
          </w:tcPr>
          <w:p w14:paraId="61DCBC91" w14:textId="66DCC9D1" w:rsidR="00B66774" w:rsidRPr="00BA71D0" w:rsidRDefault="00012D98" w:rsidP="00B66774">
            <w:pPr>
              <w:widowControl w:val="0"/>
              <w:spacing w:line="360" w:lineRule="auto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……….. lat</w:t>
            </w:r>
          </w:p>
        </w:tc>
      </w:tr>
    </w:tbl>
    <w:p w14:paraId="27D72124" w14:textId="10658C37" w:rsidR="00B66774" w:rsidRDefault="00B66774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14:paraId="776231E3" w14:textId="22C0C96A" w:rsidR="00A06FA3" w:rsidRDefault="00A06FA3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5194D58" wp14:editId="44F22497">
                <wp:simplePos x="0" y="0"/>
                <wp:positionH relativeFrom="page">
                  <wp:posOffset>708660</wp:posOffset>
                </wp:positionH>
                <wp:positionV relativeFrom="paragraph">
                  <wp:posOffset>194945</wp:posOffset>
                </wp:positionV>
                <wp:extent cx="6542405" cy="1569720"/>
                <wp:effectExtent l="0" t="0" r="0" b="0"/>
                <wp:wrapTopAndBottom/>
                <wp:docPr id="3" name="Grupa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42405" cy="1569720"/>
                          <a:chOff x="-54564" y="0"/>
                          <a:chExt cx="7807861" cy="1873537"/>
                        </a:xfrm>
                      </wpg:grpSpPr>
                      <pic:pic xmlns:pic="http://schemas.openxmlformats.org/drawingml/2006/picture">
                        <pic:nvPicPr>
                          <pic:cNvPr id="6" name="Obraz 1" descr="pokl_hea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056" t="7439" r="43249" b="13899"/>
                          <a:stretch/>
                        </pic:blipFill>
                        <pic:spPr bwMode="auto">
                          <a:xfrm>
                            <a:off x="542925" y="171450"/>
                            <a:ext cx="593725" cy="546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7" name="Prostokąt 7"/>
                        <wps:cNvSpPr/>
                        <wps:spPr>
                          <a:xfrm>
                            <a:off x="-54564" y="847725"/>
                            <a:ext cx="7807861" cy="1025812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lumMod val="5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7E11E4E" w14:textId="77777777" w:rsidR="00A06FA3" w:rsidRPr="006A0E0A" w:rsidRDefault="00A06FA3" w:rsidP="00A06FA3">
                              <w:pPr>
                                <w:ind w:firstLine="709"/>
                                <w:jc w:val="both"/>
                                <w:rPr>
                                  <w:b/>
                                </w:rPr>
                              </w:pPr>
                              <w:r w:rsidRPr="006A0E0A">
                                <w:rPr>
                                  <w:b/>
                                </w:rPr>
                                <w:t>Hub dostępności - centrum praktycznej nauki dostępności</w:t>
                              </w:r>
                            </w:p>
                            <w:p w14:paraId="7254878D" w14:textId="77777777" w:rsidR="00A06FA3" w:rsidRDefault="00A06FA3" w:rsidP="00A06FA3">
                              <w:pPr>
                                <w:ind w:left="709"/>
                                <w:jc w:val="both"/>
                                <w:rPr>
                                  <w:sz w:val="18"/>
                                </w:rPr>
                              </w:pPr>
                              <w:r w:rsidRPr="006A0E0A">
                                <w:rPr>
                                  <w:sz w:val="18"/>
                                </w:rPr>
                                <w:t xml:space="preserve">Projekt POWR.03.05.00-IP.08-00-CWD/20 Realizowany w ramach Programu Operacyjnego Wiedza Edukacja Rozwój 3.5 Kompleksowe programy </w:t>
                              </w:r>
                            </w:p>
                            <w:p w14:paraId="2FE117AC" w14:textId="77777777" w:rsidR="00A06FA3" w:rsidRPr="006A0E0A" w:rsidRDefault="00A06FA3" w:rsidP="00A06FA3">
                              <w:pPr>
                                <w:ind w:left="709"/>
                                <w:jc w:val="both"/>
                                <w:rPr>
                                  <w:spacing w:val="6"/>
                                  <w:sz w:val="18"/>
                                </w:rPr>
                              </w:pPr>
                              <w:r w:rsidRPr="006A0E0A">
                                <w:rPr>
                                  <w:spacing w:val="6"/>
                                  <w:sz w:val="18"/>
                                </w:rPr>
                                <w:t>szkół wyższych,  Szkolnictwo  wyższe  dla  gospodarki  i  rozwoju.  Współfinansowany ze środków Europejskiego Funduszu Społecznego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Obraz 8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543675" y="0"/>
                            <a:ext cx="819150" cy="8191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Obraz 9" descr="Witamy w Politechnice Świętokrzyskiej | Politechnika Świętokrzyska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496"/>
                          <a:stretch/>
                        </pic:blipFill>
                        <pic:spPr bwMode="auto">
                          <a:xfrm>
                            <a:off x="2247900" y="180975"/>
                            <a:ext cx="16573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Obraz 10" descr="asymetryczne logo Wydziału Architektury do stosowania samodzielnie lub z sygnetem Politechniki Krakowskiej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348" t="19471" r="1" b="52279"/>
                          <a:stretch/>
                        </pic:blipFill>
                        <pic:spPr bwMode="auto">
                          <a:xfrm>
                            <a:off x="1228725" y="428625"/>
                            <a:ext cx="95885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194D58" id="Grupa 3" o:spid="_x0000_s1026" style="position:absolute;margin-left:55.8pt;margin-top:15.35pt;width:515.15pt;height:123.6pt;z-index:251659264;mso-position-horizontal-relative:page;mso-width-relative:margin;mso-height-relative:margin" coordorigin="-545" coordsize="78078,18735" o:gfxdata="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s1027" type="#_x0000_t75" alt="pokl_head" style="position:absolute;left:5429;top:1714;width:5937;height:5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">
                  <v:imagedata r:id="rId16" o:title="pokl_head" croptop="4875f" cropbottom="9109f" cropleft="31494f" cropright="28344f"/>
                </v:shape>
                <v:rect id="Prostokąt 7" o:spid="_x0000_s1028" style="position:absolute;left:-545;top:8477;width:78077;height:102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" fillcolor="#1f3763 [1608]" stroked="f" strokeweight="1pt">
                  <v:textbox>
                    <w:txbxContent>
                      <w:p w14:paraId="57E11E4E" w14:textId="77777777" w:rsidR="00A06FA3" w:rsidRPr="006A0E0A" w:rsidRDefault="00A06FA3" w:rsidP="00A06FA3">
                        <w:pPr>
                          <w:ind w:firstLine="709"/>
                          <w:jc w:val="both"/>
                          <w:rPr>
                            <w:b/>
                          </w:rPr>
                        </w:pPr>
                        <w:r w:rsidRPr="006A0E0A">
                          <w:rPr>
                            <w:b/>
                          </w:rPr>
                          <w:t>Hub dostępności - centrum praktycznej nauki dostępności</w:t>
                        </w:r>
                      </w:p>
                      <w:p w14:paraId="7254878D" w14:textId="77777777" w:rsidR="00A06FA3" w:rsidRDefault="00A06FA3" w:rsidP="00A06FA3">
                        <w:pPr>
                          <w:ind w:left="709"/>
                          <w:jc w:val="both"/>
                          <w:rPr>
                            <w:sz w:val="18"/>
                          </w:rPr>
                        </w:pPr>
                        <w:r w:rsidRPr="006A0E0A">
                          <w:rPr>
                            <w:sz w:val="18"/>
                          </w:rPr>
                          <w:t xml:space="preserve">Projekt POWR.03.05.00-IP.08-00-CWD/20 Realizowany w ramach Programu Operacyjnego Wiedza Edukacja Rozwój 3.5 Kompleksowe programy </w:t>
                        </w:r>
                      </w:p>
                      <w:p w14:paraId="2FE117AC" w14:textId="77777777" w:rsidR="00A06FA3" w:rsidRPr="006A0E0A" w:rsidRDefault="00A06FA3" w:rsidP="00A06FA3">
                        <w:pPr>
                          <w:ind w:left="709"/>
                          <w:jc w:val="both"/>
                          <w:rPr>
                            <w:spacing w:val="6"/>
                            <w:sz w:val="18"/>
                          </w:rPr>
                        </w:pPr>
                        <w:r w:rsidRPr="006A0E0A">
                          <w:rPr>
                            <w:spacing w:val="6"/>
                            <w:sz w:val="18"/>
                          </w:rPr>
                          <w:t>szkół wyższych,  Szkolnictwo  wyższe  dla  gospodarki  i  rozwoju.  Współfinansowany ze środków Europejskiego Funduszu Społecznego</w:t>
                        </w:r>
                      </w:p>
                    </w:txbxContent>
                  </v:textbox>
                </v:rect>
                <v:shape id="Obraz 8" o:spid="_x0000_s1029" type="#_x0000_t75" style="position:absolute;left:65436;width:8192;height:8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">
                  <v:imagedata r:id="rId17" o:title=""/>
                </v:shape>
                <v:shape id="Obraz 9" o:spid="_x0000_s1030" type="#_x0000_t75" alt="Witamy w Politechnice Świętokrzyskiej | Politechnika Świętokrzyska" style="position:absolute;left:22479;top:1809;width:16573;height:5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">
                  <v:imagedata r:id="rId18" o:title="Witamy w Politechnice Świętokrzyskiej | Politechnika Świętokrzyska" cropleft="20641f"/>
                </v:shape>
                <v:shape id="Obraz 10" o:spid="_x0000_s1031" type="#_x0000_t75" alt="asymetryczne logo Wydziału Architektury do stosowania samodzielnie lub z sygnetem Politechniki Krakowskiej" style="position:absolute;left:12287;top:4286;width:9588;height:2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">
                  <v:imagedata r:id="rId19" o:title="asymetryczne logo Wydziału Architektury do stosowania samodzielnie lub z sygnetem Politechniki Krakowskiej" croptop="12761f" cropbottom="34262f" cropleft="42171f" cropright="1f"/>
                </v:shape>
                <w10:wrap type="topAndBottom" anchorx="page"/>
              </v:group>
            </w:pict>
          </mc:Fallback>
        </mc:AlternateContent>
      </w:r>
    </w:p>
    <w:p w14:paraId="3D357498" w14:textId="77777777" w:rsidR="00A06FA3" w:rsidRDefault="00A06FA3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21"/>
        <w:gridCol w:w="3263"/>
        <w:gridCol w:w="611"/>
        <w:gridCol w:w="163"/>
        <w:gridCol w:w="3202"/>
        <w:gridCol w:w="1579"/>
        <w:gridCol w:w="6"/>
      </w:tblGrid>
      <w:tr w:rsidR="00BA71D0" w:rsidRPr="008D2972" w14:paraId="6AD64368" w14:textId="77777777" w:rsidTr="00F574FA">
        <w:tc>
          <w:tcPr>
            <w:tcW w:w="5000" w:type="pct"/>
            <w:gridSpan w:val="7"/>
            <w:shd w:val="clear" w:color="auto" w:fill="DEEAF6" w:themeFill="accent1" w:themeFillTint="33"/>
          </w:tcPr>
          <w:p w14:paraId="3C92E7E0" w14:textId="77777777" w:rsidR="00BA71D0" w:rsidRPr="0050550F" w:rsidRDefault="00BA71D0" w:rsidP="00294A41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0550F">
              <w:rPr>
                <w:rFonts w:asciiTheme="minorHAnsi" w:hAnsiTheme="minorHAnsi" w:cstheme="minorHAnsi"/>
                <w:b/>
                <w:sz w:val="40"/>
                <w:szCs w:val="20"/>
              </w:rPr>
              <w:t>Zadanie nr 2</w:t>
            </w:r>
          </w:p>
        </w:tc>
      </w:tr>
      <w:tr w:rsidR="00A06FA3" w:rsidRPr="008D2972" w14:paraId="38A99438" w14:textId="77777777" w:rsidTr="00A06FA3">
        <w:trPr>
          <w:gridAfter w:val="1"/>
          <w:wAfter w:w="3" w:type="pct"/>
        </w:trPr>
        <w:tc>
          <w:tcPr>
            <w:tcW w:w="279" w:type="pct"/>
            <w:shd w:val="clear" w:color="auto" w:fill="DEEAF6" w:themeFill="accent1" w:themeFillTint="33"/>
            <w:vAlign w:val="center"/>
          </w:tcPr>
          <w:p w14:paraId="38E4CE1D" w14:textId="77777777" w:rsidR="00A06FA3" w:rsidRPr="00BA71D0" w:rsidRDefault="00A06FA3" w:rsidP="00F6441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1D0">
              <w:rPr>
                <w:rFonts w:asciiTheme="minorHAnsi" w:hAnsiTheme="minorHAnsi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1746" w:type="pct"/>
            <w:shd w:val="clear" w:color="auto" w:fill="DEEAF6" w:themeFill="accent1" w:themeFillTint="33"/>
            <w:vAlign w:val="center"/>
          </w:tcPr>
          <w:p w14:paraId="3CC40694" w14:textId="77777777" w:rsidR="00A06FA3" w:rsidRPr="00BA71D0" w:rsidRDefault="00A06FA3" w:rsidP="00F6441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1D0">
              <w:rPr>
                <w:rFonts w:asciiTheme="minorHAnsi" w:hAnsiTheme="minorHAnsi" w:cstheme="minorHAnsi"/>
                <w:b/>
                <w:sz w:val="20"/>
                <w:szCs w:val="20"/>
              </w:rPr>
              <w:t>Nazwa</w:t>
            </w:r>
          </w:p>
        </w:tc>
        <w:tc>
          <w:tcPr>
            <w:tcW w:w="327" w:type="pct"/>
            <w:shd w:val="clear" w:color="auto" w:fill="DEEAF6" w:themeFill="accent1" w:themeFillTint="33"/>
            <w:vAlign w:val="center"/>
          </w:tcPr>
          <w:p w14:paraId="473D1FA7" w14:textId="1908FF5C" w:rsidR="00A06FA3" w:rsidRPr="00BA71D0" w:rsidRDefault="00A06FA3" w:rsidP="00F6441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1D0">
              <w:rPr>
                <w:rFonts w:asciiTheme="minorHAnsi" w:hAnsiTheme="minorHAnsi"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800" w:type="pct"/>
            <w:gridSpan w:val="2"/>
            <w:shd w:val="clear" w:color="auto" w:fill="DEEAF6" w:themeFill="accent1" w:themeFillTint="33"/>
            <w:vAlign w:val="center"/>
          </w:tcPr>
          <w:p w14:paraId="0EF412E0" w14:textId="6B029D6C" w:rsidR="00A06FA3" w:rsidRPr="0050550F" w:rsidRDefault="00A06FA3" w:rsidP="00F6441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Producent/model</w:t>
            </w: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br/>
              <w:t>lub wyrób własny</w:t>
            </w:r>
            <w:r w:rsidRPr="00A85027">
              <w:rPr>
                <w:rStyle w:val="Odwoanieprzypisudolnego"/>
                <w:rFonts w:asciiTheme="minorHAnsi" w:hAnsiTheme="minorHAnsi" w:cstheme="minorHAnsi"/>
                <w:b/>
                <w:sz w:val="20"/>
                <w:szCs w:val="20"/>
              </w:rPr>
              <w:footnoteReference w:id="3"/>
            </w:r>
          </w:p>
        </w:tc>
        <w:tc>
          <w:tcPr>
            <w:tcW w:w="845" w:type="pct"/>
            <w:shd w:val="clear" w:color="auto" w:fill="DEEAF6" w:themeFill="accent1" w:themeFillTint="33"/>
            <w:vAlign w:val="center"/>
          </w:tcPr>
          <w:p w14:paraId="5D59DDAE" w14:textId="5C31B5B8" w:rsidR="00A06FA3" w:rsidRPr="0050550F" w:rsidRDefault="00A06FA3" w:rsidP="00F6441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Cena</w:t>
            </w:r>
            <w:r w:rsidRPr="0050550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brutto</w:t>
            </w:r>
          </w:p>
          <w:p w14:paraId="52943670" w14:textId="77777777" w:rsidR="00A06FA3" w:rsidRDefault="00A06FA3" w:rsidP="00F6441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0550F">
              <w:rPr>
                <w:rFonts w:asciiTheme="minorHAnsi" w:hAnsiTheme="minorHAnsi" w:cstheme="minorHAnsi"/>
                <w:b/>
                <w:sz w:val="20"/>
                <w:szCs w:val="20"/>
              </w:rPr>
              <w:t>(z VAT)</w:t>
            </w:r>
          </w:p>
          <w:p w14:paraId="4484E09C" w14:textId="7A154C1A" w:rsidR="00A06FA3" w:rsidRPr="0050550F" w:rsidRDefault="00A06FA3" w:rsidP="00F6441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06FA3" w:rsidRPr="008D2972" w14:paraId="799F3320" w14:textId="77777777" w:rsidTr="00A06FA3">
        <w:trPr>
          <w:gridAfter w:val="1"/>
          <w:wAfter w:w="3" w:type="pct"/>
        </w:trPr>
        <w:tc>
          <w:tcPr>
            <w:tcW w:w="279" w:type="pct"/>
            <w:shd w:val="clear" w:color="auto" w:fill="DEEAF6" w:themeFill="accent1" w:themeFillTint="33"/>
            <w:vAlign w:val="center"/>
          </w:tcPr>
          <w:p w14:paraId="151CF191" w14:textId="6B794DE1" w:rsidR="00A06FA3" w:rsidRPr="00BA71D0" w:rsidRDefault="00A06FA3" w:rsidP="00F6441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1746" w:type="pct"/>
            <w:shd w:val="clear" w:color="auto" w:fill="DEEAF6" w:themeFill="accent1" w:themeFillTint="33"/>
            <w:vAlign w:val="center"/>
          </w:tcPr>
          <w:p w14:paraId="126C0259" w14:textId="27ADA94D" w:rsidR="00A06FA3" w:rsidRPr="00BA71D0" w:rsidRDefault="00A06FA3" w:rsidP="00F6441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327" w:type="pct"/>
            <w:shd w:val="clear" w:color="auto" w:fill="DEEAF6" w:themeFill="accent1" w:themeFillTint="33"/>
            <w:vAlign w:val="center"/>
          </w:tcPr>
          <w:p w14:paraId="54A2CC6C" w14:textId="4C44AC7D" w:rsidR="00A06FA3" w:rsidRPr="00BA71D0" w:rsidRDefault="00A06FA3" w:rsidP="00F6441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1800" w:type="pct"/>
            <w:gridSpan w:val="2"/>
            <w:shd w:val="clear" w:color="auto" w:fill="DEEAF6" w:themeFill="accent1" w:themeFillTint="33"/>
            <w:vAlign w:val="center"/>
          </w:tcPr>
          <w:p w14:paraId="2042AED4" w14:textId="1AF958BA" w:rsidR="00A06FA3" w:rsidRPr="0050550F" w:rsidRDefault="00A06FA3" w:rsidP="00F6441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4</w:t>
            </w:r>
          </w:p>
        </w:tc>
        <w:tc>
          <w:tcPr>
            <w:tcW w:w="845" w:type="pct"/>
            <w:shd w:val="clear" w:color="auto" w:fill="DEEAF6" w:themeFill="accent1" w:themeFillTint="33"/>
            <w:vAlign w:val="center"/>
          </w:tcPr>
          <w:p w14:paraId="3939CDF6" w14:textId="20F6B1CA" w:rsidR="00A06FA3" w:rsidRPr="0050550F" w:rsidRDefault="00A06FA3" w:rsidP="00F6441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5</w:t>
            </w:r>
          </w:p>
        </w:tc>
      </w:tr>
      <w:tr w:rsidR="00A06FA3" w:rsidRPr="008D2972" w14:paraId="39AD750A" w14:textId="77777777" w:rsidTr="00A06FA3">
        <w:trPr>
          <w:gridAfter w:val="1"/>
          <w:wAfter w:w="3" w:type="pct"/>
        </w:trPr>
        <w:tc>
          <w:tcPr>
            <w:tcW w:w="279" w:type="pct"/>
            <w:shd w:val="clear" w:color="auto" w:fill="auto"/>
          </w:tcPr>
          <w:p w14:paraId="5CA7F020" w14:textId="4034EC23" w:rsidR="00A06FA3" w:rsidRPr="00C66771" w:rsidRDefault="00A06FA3" w:rsidP="00294A41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746" w:type="pct"/>
            <w:shd w:val="clear" w:color="auto" w:fill="auto"/>
          </w:tcPr>
          <w:p w14:paraId="5B224720" w14:textId="675E464A" w:rsidR="00A06FA3" w:rsidRPr="001B5BFF" w:rsidRDefault="00A06FA3" w:rsidP="00BA71D0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1B5BFF">
              <w:rPr>
                <w:rFonts w:asciiTheme="minorHAnsi" w:hAnsiTheme="minorHAnsi" w:cstheme="minorHAnsi"/>
                <w:sz w:val="20"/>
                <w:szCs w:val="20"/>
              </w:rPr>
              <w:t>Biurko z elektryczną regulacją wysokości</w:t>
            </w:r>
          </w:p>
        </w:tc>
        <w:tc>
          <w:tcPr>
            <w:tcW w:w="327" w:type="pct"/>
            <w:shd w:val="clear" w:color="auto" w:fill="auto"/>
            <w:vAlign w:val="center"/>
          </w:tcPr>
          <w:p w14:paraId="492D8210" w14:textId="49C9FA88" w:rsidR="00A06FA3" w:rsidRPr="00C66771" w:rsidRDefault="00A06FA3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1</w:t>
            </w:r>
          </w:p>
        </w:tc>
        <w:tc>
          <w:tcPr>
            <w:tcW w:w="1800" w:type="pct"/>
            <w:gridSpan w:val="2"/>
            <w:shd w:val="clear" w:color="auto" w:fill="auto"/>
            <w:vAlign w:val="center"/>
          </w:tcPr>
          <w:p w14:paraId="71E3899C" w14:textId="1BBD29C9" w:rsidR="00A06FA3" w:rsidRPr="00C66771" w:rsidRDefault="00A06FA3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5" w:type="pct"/>
            <w:vAlign w:val="center"/>
          </w:tcPr>
          <w:p w14:paraId="3116259B" w14:textId="40E69B19" w:rsidR="00A06FA3" w:rsidRPr="00C66771" w:rsidRDefault="00A06FA3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A06FA3" w:rsidRPr="008D2972" w14:paraId="16C6B4DD" w14:textId="77777777" w:rsidTr="00A06FA3">
        <w:trPr>
          <w:gridAfter w:val="1"/>
          <w:wAfter w:w="3" w:type="pct"/>
        </w:trPr>
        <w:tc>
          <w:tcPr>
            <w:tcW w:w="279" w:type="pct"/>
            <w:shd w:val="clear" w:color="auto" w:fill="auto"/>
          </w:tcPr>
          <w:p w14:paraId="4E6FD048" w14:textId="4953DE25" w:rsidR="00A06FA3" w:rsidRPr="00C66771" w:rsidRDefault="00A06FA3" w:rsidP="00294A41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746" w:type="pct"/>
            <w:shd w:val="clear" w:color="auto" w:fill="auto"/>
          </w:tcPr>
          <w:p w14:paraId="47D129BF" w14:textId="49138010" w:rsidR="00A06FA3" w:rsidRPr="001B5BFF" w:rsidRDefault="00A06FA3" w:rsidP="00BA71D0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spacing w:val="-2"/>
                <w:sz w:val="20"/>
                <w:szCs w:val="20"/>
              </w:rPr>
            </w:pPr>
            <w:r w:rsidRPr="001B5BFF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Krzesło obrotowe</w:t>
            </w:r>
          </w:p>
        </w:tc>
        <w:tc>
          <w:tcPr>
            <w:tcW w:w="327" w:type="pct"/>
            <w:shd w:val="clear" w:color="auto" w:fill="auto"/>
            <w:vAlign w:val="center"/>
          </w:tcPr>
          <w:p w14:paraId="4018990E" w14:textId="649D0F31" w:rsidR="00A06FA3" w:rsidRPr="00C66771" w:rsidRDefault="00A06FA3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800" w:type="pct"/>
            <w:gridSpan w:val="2"/>
            <w:shd w:val="clear" w:color="auto" w:fill="auto"/>
            <w:vAlign w:val="center"/>
          </w:tcPr>
          <w:p w14:paraId="0AB492CB" w14:textId="5E0AA79A" w:rsidR="00A06FA3" w:rsidRPr="00C66771" w:rsidRDefault="00A06FA3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5" w:type="pct"/>
            <w:vAlign w:val="center"/>
          </w:tcPr>
          <w:p w14:paraId="6C51BCD9" w14:textId="0F4D7EF3" w:rsidR="00A06FA3" w:rsidRPr="00C66771" w:rsidRDefault="00A06FA3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A06FA3" w:rsidRPr="008D2972" w14:paraId="04A41C7E" w14:textId="77777777" w:rsidTr="00A06FA3">
        <w:trPr>
          <w:gridAfter w:val="1"/>
          <w:wAfter w:w="3" w:type="pct"/>
        </w:trPr>
        <w:tc>
          <w:tcPr>
            <w:tcW w:w="279" w:type="pct"/>
            <w:shd w:val="clear" w:color="auto" w:fill="auto"/>
          </w:tcPr>
          <w:p w14:paraId="601548A4" w14:textId="77777777" w:rsidR="00A06FA3" w:rsidRPr="00C66771" w:rsidRDefault="00A06FA3" w:rsidP="00294A41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C66771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746" w:type="pct"/>
            <w:shd w:val="clear" w:color="auto" w:fill="auto"/>
          </w:tcPr>
          <w:p w14:paraId="7B6F9381" w14:textId="609587C4" w:rsidR="00A06FA3" w:rsidRPr="001B5BFF" w:rsidRDefault="00A06FA3" w:rsidP="00294A41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1B5BFF">
              <w:rPr>
                <w:rFonts w:asciiTheme="minorHAnsi" w:hAnsiTheme="minorHAnsi" w:cstheme="minorHAnsi"/>
                <w:sz w:val="20"/>
                <w:szCs w:val="20"/>
              </w:rPr>
              <w:t>Hoker</w:t>
            </w:r>
            <w:proofErr w:type="spellEnd"/>
            <w:r w:rsidRPr="001B5BFF">
              <w:rPr>
                <w:rFonts w:asciiTheme="minorHAnsi" w:hAnsiTheme="minorHAnsi" w:cstheme="minorHAnsi"/>
                <w:sz w:val="20"/>
                <w:szCs w:val="20"/>
              </w:rPr>
              <w:t xml:space="preserve"> biurowy - obrotowy          </w:t>
            </w:r>
          </w:p>
        </w:tc>
        <w:tc>
          <w:tcPr>
            <w:tcW w:w="327" w:type="pct"/>
            <w:shd w:val="clear" w:color="auto" w:fill="auto"/>
            <w:vAlign w:val="center"/>
          </w:tcPr>
          <w:p w14:paraId="35797CEB" w14:textId="785CB831" w:rsidR="00A06FA3" w:rsidRPr="00C66771" w:rsidRDefault="00A06FA3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800" w:type="pct"/>
            <w:gridSpan w:val="2"/>
            <w:shd w:val="clear" w:color="auto" w:fill="auto"/>
            <w:vAlign w:val="center"/>
          </w:tcPr>
          <w:p w14:paraId="10BA199E" w14:textId="1851D1E4" w:rsidR="00A06FA3" w:rsidRPr="00C66771" w:rsidRDefault="00A06FA3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5" w:type="pct"/>
            <w:vAlign w:val="center"/>
          </w:tcPr>
          <w:p w14:paraId="3D9E8013" w14:textId="67671199" w:rsidR="00A06FA3" w:rsidRPr="00BA71D0" w:rsidRDefault="00A06FA3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</w:pPr>
          </w:p>
        </w:tc>
      </w:tr>
      <w:tr w:rsidR="00F64413" w:rsidRPr="00A85027" w14:paraId="7C8D01C4" w14:textId="77777777" w:rsidTr="0087784C">
        <w:trPr>
          <w:trHeight w:val="624"/>
        </w:trPr>
        <w:tc>
          <w:tcPr>
            <w:tcW w:w="2439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67C1E028" w14:textId="77777777" w:rsidR="00F64413" w:rsidRPr="00A85027" w:rsidRDefault="00F64413" w:rsidP="00294A41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RAZEM BRUTTO</w:t>
            </w:r>
          </w:p>
        </w:tc>
        <w:tc>
          <w:tcPr>
            <w:tcW w:w="2561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3C16003" w14:textId="7C1C52B3" w:rsidR="00F64413" w:rsidRPr="00A85027" w:rsidRDefault="0087784C" w:rsidP="00294A41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7784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(liczbowo) </w:t>
            </w:r>
            <w:r w:rsidR="00F64413" w:rsidRPr="0087784C">
              <w:rPr>
                <w:rFonts w:asciiTheme="minorHAnsi" w:hAnsiTheme="minorHAnsi" w:cstheme="minorHAnsi"/>
                <w:sz w:val="32"/>
                <w:szCs w:val="32"/>
              </w:rPr>
              <w:t xml:space="preserve">……………… </w:t>
            </w:r>
            <w:r w:rsidR="00F64413" w:rsidRPr="004F6108">
              <w:rPr>
                <w:rFonts w:asciiTheme="minorHAnsi" w:hAnsiTheme="minorHAnsi" w:cstheme="minorHAnsi"/>
                <w:b/>
                <w:sz w:val="20"/>
                <w:szCs w:val="20"/>
              </w:rPr>
              <w:t>PLN</w:t>
            </w:r>
          </w:p>
        </w:tc>
      </w:tr>
    </w:tbl>
    <w:p w14:paraId="0368229C" w14:textId="10215098" w:rsidR="00BA71D0" w:rsidRDefault="00BA71D0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7370"/>
        <w:gridCol w:w="1984"/>
      </w:tblGrid>
      <w:tr w:rsidR="00BA71D0" w:rsidRPr="00A85027" w14:paraId="7CB0E212" w14:textId="77777777" w:rsidTr="00F64413">
        <w:trPr>
          <w:trHeight w:val="624"/>
        </w:trPr>
        <w:tc>
          <w:tcPr>
            <w:tcW w:w="7370" w:type="dxa"/>
            <w:shd w:val="clear" w:color="auto" w:fill="DEEAF6" w:themeFill="accent1" w:themeFillTint="33"/>
            <w:vAlign w:val="center"/>
          </w:tcPr>
          <w:p w14:paraId="2FA4B626" w14:textId="77777777" w:rsidR="00BA71D0" w:rsidRPr="00A85027" w:rsidRDefault="00BA71D0" w:rsidP="00294A41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Okres gwarancji: </w:t>
            </w: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14:paraId="5CEC9F87" w14:textId="7E3067BF" w:rsidR="00BA71D0" w:rsidRPr="00A85027" w:rsidRDefault="00A06FA3" w:rsidP="0050550F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24 miesiące</w:t>
            </w:r>
          </w:p>
        </w:tc>
      </w:tr>
    </w:tbl>
    <w:p w14:paraId="67790C7A" w14:textId="27BF6D7B" w:rsidR="00F574FA" w:rsidRDefault="00F574FA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14:paraId="031F38B3" w14:textId="5D3869DB" w:rsidR="00B04206" w:rsidRPr="00A85027" w:rsidRDefault="00792229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A06FA3">
        <w:rPr>
          <w:rFonts w:asciiTheme="minorHAnsi" w:hAnsiTheme="minorHAnsi" w:cstheme="minorHAnsi"/>
          <w:b/>
          <w:sz w:val="22"/>
          <w:szCs w:val="22"/>
        </w:rPr>
        <w:t xml:space="preserve"> i ofertą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lastRenderedPageBreak/>
        <w:t>Oświadczam/y, że zamierzam(y) / nie zamierzam(y) powierzyć realizację następujących części zamówienia podwykonawcom:</w:t>
      </w:r>
    </w:p>
    <w:p w14:paraId="2B44C105" w14:textId="77777777" w:rsidR="001779D3" w:rsidRPr="00A85027" w:rsidRDefault="001779D3" w:rsidP="001779D3">
      <w:pPr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p w14:paraId="07ADB9CE" w14:textId="77777777" w:rsidR="001779D3" w:rsidRPr="00A85027" w:rsidRDefault="001779D3" w:rsidP="001779D3">
      <w:p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A85027" w14:paraId="3A48689B" w14:textId="77777777" w:rsidTr="0002663A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EBDD74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F85E30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49075B5A" w14:textId="77777777" w:rsidR="009268D8" w:rsidRPr="00A85027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Firma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 podwykonawcy             </w:t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>o ile jest znana)</w:t>
            </w:r>
          </w:p>
        </w:tc>
      </w:tr>
      <w:tr w:rsidR="009268D8" w:rsidRPr="00A85027" w14:paraId="33ABD0AD" w14:textId="77777777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268D8" w:rsidRPr="00A85027" w14:paraId="75C0054B" w14:textId="77777777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14800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408F5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87A7E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0EA4C5D" w14:textId="6C412E8F" w:rsidR="0003471E" w:rsidRPr="00A06FA3" w:rsidRDefault="00554391" w:rsidP="00A06FA3">
      <w:pPr>
        <w:numPr>
          <w:ilvl w:val="0"/>
          <w:numId w:val="7"/>
        </w:numPr>
        <w:tabs>
          <w:tab w:val="clear" w:pos="720"/>
          <w:tab w:val="num" w:pos="142"/>
        </w:tabs>
        <w:spacing w:before="120" w:after="24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meble 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w Szczegółowym opisie przedmiotu zamówienia oraz posiadają wymagane prawem normy, atesty oraz użyte komponenty do produkcji mebli posiadają odpowiednie atesty oraz certyfikaty, zgodnie z SWZ.</w:t>
      </w:r>
    </w:p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A85027" w:rsidRDefault="00E85462" w:rsidP="00E85462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A85027" w:rsidRDefault="00E85462" w:rsidP="0093698E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**W </w:t>
      </w:r>
      <w:r w:rsidR="0093698E" w:rsidRPr="00A85027">
        <w:rPr>
          <w:rFonts w:asciiTheme="minorHAnsi" w:hAnsiTheme="minorHAnsi" w:cstheme="minorHAnsi"/>
          <w:i/>
          <w:sz w:val="18"/>
          <w:szCs w:val="20"/>
        </w:rPr>
        <w:t>przypadku,</w:t>
      </w:r>
      <w:r w:rsidRPr="00A85027">
        <w:rPr>
          <w:rFonts w:asciiTheme="minorHAnsi" w:hAnsiTheme="minorHAnsi" w:cstheme="minorHAnsi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77777777" w:rsidR="00B04206" w:rsidRPr="00A85027" w:rsidRDefault="00B04206">
      <w:pPr>
        <w:rPr>
          <w:rFonts w:asciiTheme="minorHAnsi" w:hAnsiTheme="minorHAnsi" w:cstheme="minorHAnsi"/>
        </w:rPr>
      </w:pPr>
    </w:p>
    <w:p w14:paraId="30FC8C8E" w14:textId="77777777" w:rsidR="00B04206" w:rsidRPr="00A85027" w:rsidRDefault="00B04206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</w:t>
      </w:r>
    </w:p>
    <w:p w14:paraId="77CF182C" w14:textId="77777777" w:rsidR="00B04206" w:rsidRPr="00A85027" w:rsidRDefault="00B04206">
      <w:pPr>
        <w:rPr>
          <w:rFonts w:asciiTheme="minorHAnsi" w:hAnsiTheme="minorHAnsi" w:cstheme="minorHAnsi"/>
        </w:rPr>
      </w:pPr>
    </w:p>
    <w:p w14:paraId="5EDF4086" w14:textId="000EF58A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35BB4E4A" w14:textId="77777777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</w:pPr>
    </w:p>
    <w:p w14:paraId="6DB73F27" w14:textId="57E09658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 w:rsidR="00433E74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sectPr w:rsidR="00F8058B" w:rsidRPr="00A85027" w:rsidSect="0034302B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823" w:right="1133" w:bottom="1276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CB37F7" w14:textId="77777777" w:rsidR="009D1EF6" w:rsidRDefault="009D1EF6">
      <w:r>
        <w:separator/>
      </w:r>
    </w:p>
  </w:endnote>
  <w:endnote w:type="continuationSeparator" w:id="0">
    <w:p w14:paraId="32C9EFA0" w14:textId="77777777" w:rsidR="009D1EF6" w:rsidRDefault="009D1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79DD4" w14:textId="77777777" w:rsidR="009D1EF6" w:rsidRDefault="009D1EF6">
      <w:r>
        <w:separator/>
      </w:r>
    </w:p>
  </w:footnote>
  <w:footnote w:type="continuationSeparator" w:id="0">
    <w:p w14:paraId="3B25B8E9" w14:textId="77777777" w:rsidR="009D1EF6" w:rsidRDefault="009D1EF6">
      <w:r>
        <w:continuationSeparator/>
      </w:r>
    </w:p>
  </w:footnote>
  <w:footnote w:id="1">
    <w:p w14:paraId="54137121" w14:textId="77777777" w:rsidR="0034302B" w:rsidRPr="00091B1B" w:rsidRDefault="0034302B" w:rsidP="0034302B">
      <w:pPr>
        <w:pStyle w:val="Tekstprzypisudolnego"/>
        <w:rPr>
          <w:rFonts w:asciiTheme="minorHAnsi" w:hAnsiTheme="minorHAnsi" w:cstheme="minorHAnsi"/>
          <w:sz w:val="18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 w:rsidRPr="00091B1B">
        <w:rPr>
          <w:rFonts w:asciiTheme="minorHAnsi" w:hAnsiTheme="minorHAnsi" w:cstheme="minorHAnsi"/>
          <w:sz w:val="16"/>
        </w:rPr>
        <w:t>W przypadku oferty wspólnej należy podać wszystkich partnerów</w:t>
      </w:r>
    </w:p>
  </w:footnote>
  <w:footnote w:id="2">
    <w:p w14:paraId="08E7E80B" w14:textId="77777777" w:rsidR="00F574FA" w:rsidRPr="007D15FD" w:rsidRDefault="00F574FA">
      <w:pPr>
        <w:pStyle w:val="Tekstprzypisudolnego"/>
        <w:rPr>
          <w:rFonts w:ascii="Times New Roman" w:hAnsi="Times New Roman" w:cs="Times New Roman"/>
        </w:rPr>
      </w:pPr>
      <w:r w:rsidRPr="00091B1B">
        <w:rPr>
          <w:rStyle w:val="Odwoanieprzypisudolnego"/>
          <w:rFonts w:asciiTheme="minorHAnsi" w:hAnsiTheme="minorHAnsi" w:cstheme="minorHAnsi"/>
          <w:sz w:val="16"/>
        </w:rPr>
        <w:footnoteRef/>
      </w:r>
      <w:r w:rsidRPr="00091B1B">
        <w:rPr>
          <w:rFonts w:asciiTheme="minorHAnsi" w:hAnsiTheme="minorHAnsi" w:cstheme="minorHAnsi"/>
          <w:sz w:val="16"/>
        </w:rPr>
        <w:t xml:space="preserve"> Wykonawca winien wskazać producenta i model wszystkich elementów wyszczególnionych w formularzu ofertowym. W przypadku, gdy wykonawca jest producentem oferowanego elementu można użyć określenia „wyrób własny”. W przypadku, gdy wykonawca nie jest producentem oferowanego elementu musi wskazać producenta i model elementu!</w:t>
      </w:r>
      <w:r w:rsidRPr="00091B1B">
        <w:rPr>
          <w:rFonts w:asciiTheme="minorHAnsi" w:hAnsiTheme="minorHAnsi" w:cstheme="minorHAnsi"/>
          <w:sz w:val="16"/>
        </w:rPr>
        <w:tab/>
      </w:r>
      <w:r w:rsidRPr="00091B1B">
        <w:rPr>
          <w:rFonts w:asciiTheme="minorHAnsi" w:hAnsiTheme="minorHAnsi" w:cstheme="minorHAnsi"/>
          <w:sz w:val="16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</w:rPr>
        <w:tab/>
      </w:r>
      <w:r w:rsidRPr="007D15FD">
        <w:rPr>
          <w:rFonts w:ascii="Times New Roman" w:hAnsi="Times New Roman" w:cs="Times New Roman"/>
        </w:rPr>
        <w:tab/>
      </w:r>
      <w:r w:rsidRPr="007D15FD">
        <w:rPr>
          <w:rFonts w:ascii="Times New Roman" w:hAnsi="Times New Roman" w:cs="Times New Roman"/>
        </w:rPr>
        <w:tab/>
      </w:r>
    </w:p>
  </w:footnote>
  <w:footnote w:id="3">
    <w:p w14:paraId="66DD1E58" w14:textId="77777777" w:rsidR="00A06FA3" w:rsidRPr="007D15FD" w:rsidRDefault="00A06FA3" w:rsidP="00BA71D0">
      <w:pPr>
        <w:pStyle w:val="Tekstprzypisudolnego"/>
        <w:rPr>
          <w:rFonts w:ascii="Times New Roman" w:hAnsi="Times New Roman" w:cs="Times New Roman"/>
        </w:rPr>
      </w:pPr>
      <w:r w:rsidRPr="007D15FD">
        <w:rPr>
          <w:rStyle w:val="Odwoanieprzypisudolnego"/>
          <w:rFonts w:ascii="Times New Roman" w:hAnsi="Times New Roman" w:cs="Times New Roman"/>
          <w:sz w:val="18"/>
        </w:rPr>
        <w:footnoteRef/>
      </w:r>
      <w:r w:rsidRPr="007D15FD">
        <w:rPr>
          <w:rFonts w:ascii="Times New Roman" w:hAnsi="Times New Roman" w:cs="Times New Roman"/>
          <w:sz w:val="18"/>
        </w:rPr>
        <w:t xml:space="preserve"> </w:t>
      </w:r>
      <w:r w:rsidRPr="00130CD7">
        <w:rPr>
          <w:rFonts w:asciiTheme="minorHAnsi" w:hAnsiTheme="minorHAnsi" w:cstheme="minorHAnsi"/>
          <w:sz w:val="16"/>
        </w:rPr>
        <w:t>Wykonawca winien wskazać producenta i model wszystkich elementów wyszczególnionych w formularzu ofertowym. W przypadku, gdy wykonawca jest producentem oferowanego elementu można użyć określenia „</w:t>
      </w:r>
      <w:r w:rsidRPr="00130CD7">
        <w:rPr>
          <w:rFonts w:asciiTheme="minorHAnsi" w:hAnsiTheme="minorHAnsi" w:cstheme="minorHAnsi"/>
          <w:b/>
          <w:sz w:val="16"/>
        </w:rPr>
        <w:t>wyrób własny</w:t>
      </w:r>
      <w:r w:rsidRPr="00130CD7">
        <w:rPr>
          <w:rFonts w:asciiTheme="minorHAnsi" w:hAnsiTheme="minorHAnsi" w:cstheme="minorHAnsi"/>
          <w:sz w:val="16"/>
        </w:rPr>
        <w:t>”. W przypadku, gdy wykonawca nie jest producentem oferowanego elementu musi wskazać producenta i model elementu!</w:t>
      </w:r>
      <w:r w:rsidRPr="00130CD7">
        <w:rPr>
          <w:rFonts w:asciiTheme="minorHAnsi" w:hAnsiTheme="minorHAnsi" w:cstheme="minorHAnsi"/>
          <w:sz w:val="16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</w:rPr>
        <w:tab/>
      </w:r>
      <w:r w:rsidRPr="007D15FD">
        <w:rPr>
          <w:rFonts w:ascii="Times New Roman" w:hAnsi="Times New Roman" w:cs="Times New Roman"/>
        </w:rPr>
        <w:tab/>
      </w:r>
      <w:r w:rsidRPr="007D15FD">
        <w:rPr>
          <w:rFonts w:ascii="Times New Roman" w:hAnsi="Times New Roman" w:cs="Times New Roman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45398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8760577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85543789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5902302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12032823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82924287">
    <w:abstractNumId w:val="2"/>
  </w:num>
  <w:num w:numId="7" w16cid:durableId="512182630">
    <w:abstractNumId w:val="1"/>
  </w:num>
  <w:num w:numId="8" w16cid:durableId="1778671818">
    <w:abstractNumId w:val="9"/>
  </w:num>
  <w:num w:numId="9" w16cid:durableId="3865353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6735847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09206420">
    <w:abstractNumId w:val="7"/>
  </w:num>
  <w:num w:numId="12" w16cid:durableId="7146501">
    <w:abstractNumId w:val="4"/>
  </w:num>
  <w:num w:numId="13" w16cid:durableId="72190305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0621595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921135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21082516">
    <w:abstractNumId w:val="3"/>
  </w:num>
  <w:num w:numId="17" w16cid:durableId="418258908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2049760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89808209">
    <w:abstractNumId w:val="18"/>
  </w:num>
  <w:num w:numId="20" w16cid:durableId="78601934">
    <w:abstractNumId w:val="5"/>
  </w:num>
  <w:num w:numId="21" w16cid:durableId="143665308">
    <w:abstractNumId w:val="21"/>
  </w:num>
  <w:num w:numId="22" w16cid:durableId="411128315">
    <w:abstractNumId w:val="14"/>
  </w:num>
  <w:num w:numId="23" w16cid:durableId="1658416100">
    <w:abstractNumId w:val="11"/>
  </w:num>
  <w:num w:numId="24" w16cid:durableId="38275259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12D98"/>
    <w:rsid w:val="0002404E"/>
    <w:rsid w:val="0002663A"/>
    <w:rsid w:val="0003050D"/>
    <w:rsid w:val="0003181E"/>
    <w:rsid w:val="0003471E"/>
    <w:rsid w:val="00040674"/>
    <w:rsid w:val="00090F9B"/>
    <w:rsid w:val="00091B1B"/>
    <w:rsid w:val="00097314"/>
    <w:rsid w:val="000A2786"/>
    <w:rsid w:val="000D401E"/>
    <w:rsid w:val="000F42F4"/>
    <w:rsid w:val="000F7132"/>
    <w:rsid w:val="00123A13"/>
    <w:rsid w:val="00124B57"/>
    <w:rsid w:val="00130CD7"/>
    <w:rsid w:val="00142716"/>
    <w:rsid w:val="00151326"/>
    <w:rsid w:val="00171105"/>
    <w:rsid w:val="001779D3"/>
    <w:rsid w:val="00190EF8"/>
    <w:rsid w:val="0019679F"/>
    <w:rsid w:val="001A4534"/>
    <w:rsid w:val="001A7714"/>
    <w:rsid w:val="001B5BFF"/>
    <w:rsid w:val="001C18B2"/>
    <w:rsid w:val="001C6B7C"/>
    <w:rsid w:val="0020004E"/>
    <w:rsid w:val="0020577D"/>
    <w:rsid w:val="00227D1D"/>
    <w:rsid w:val="00257D3C"/>
    <w:rsid w:val="0026550B"/>
    <w:rsid w:val="00273072"/>
    <w:rsid w:val="00273A65"/>
    <w:rsid w:val="002855DD"/>
    <w:rsid w:val="002B6BCA"/>
    <w:rsid w:val="002C5543"/>
    <w:rsid w:val="002C59C5"/>
    <w:rsid w:val="002D4A6C"/>
    <w:rsid w:val="002D6B17"/>
    <w:rsid w:val="002F364C"/>
    <w:rsid w:val="002F480B"/>
    <w:rsid w:val="00320CF8"/>
    <w:rsid w:val="0032113C"/>
    <w:rsid w:val="0033695E"/>
    <w:rsid w:val="0034302B"/>
    <w:rsid w:val="0035159A"/>
    <w:rsid w:val="00363F21"/>
    <w:rsid w:val="00382993"/>
    <w:rsid w:val="00391740"/>
    <w:rsid w:val="00394D2A"/>
    <w:rsid w:val="00396DC4"/>
    <w:rsid w:val="003B2C1C"/>
    <w:rsid w:val="003B310D"/>
    <w:rsid w:val="003B7BF2"/>
    <w:rsid w:val="003D05D2"/>
    <w:rsid w:val="003D26EF"/>
    <w:rsid w:val="003D7FEB"/>
    <w:rsid w:val="00417B4B"/>
    <w:rsid w:val="00433E74"/>
    <w:rsid w:val="00476E29"/>
    <w:rsid w:val="00497A01"/>
    <w:rsid w:val="004A04B2"/>
    <w:rsid w:val="004A121B"/>
    <w:rsid w:val="004A1CED"/>
    <w:rsid w:val="004B1844"/>
    <w:rsid w:val="004F6108"/>
    <w:rsid w:val="00504246"/>
    <w:rsid w:val="0050550F"/>
    <w:rsid w:val="0051633B"/>
    <w:rsid w:val="005175CD"/>
    <w:rsid w:val="00523D48"/>
    <w:rsid w:val="00533CF8"/>
    <w:rsid w:val="00534A38"/>
    <w:rsid w:val="00540AAD"/>
    <w:rsid w:val="005506CC"/>
    <w:rsid w:val="00550733"/>
    <w:rsid w:val="00554391"/>
    <w:rsid w:val="00565A94"/>
    <w:rsid w:val="00571A2F"/>
    <w:rsid w:val="0057285E"/>
    <w:rsid w:val="00586B94"/>
    <w:rsid w:val="006063C6"/>
    <w:rsid w:val="00623FA2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B0C57"/>
    <w:rsid w:val="006B221B"/>
    <w:rsid w:val="006C158A"/>
    <w:rsid w:val="006E3B39"/>
    <w:rsid w:val="006F4EB2"/>
    <w:rsid w:val="006F5077"/>
    <w:rsid w:val="0070052D"/>
    <w:rsid w:val="0071586B"/>
    <w:rsid w:val="00721B5F"/>
    <w:rsid w:val="00732B3A"/>
    <w:rsid w:val="00735215"/>
    <w:rsid w:val="007728BA"/>
    <w:rsid w:val="00781E3A"/>
    <w:rsid w:val="0079153E"/>
    <w:rsid w:val="00791AF5"/>
    <w:rsid w:val="00792229"/>
    <w:rsid w:val="007C7345"/>
    <w:rsid w:val="007D15FD"/>
    <w:rsid w:val="007D2AF0"/>
    <w:rsid w:val="007E40E6"/>
    <w:rsid w:val="007F1354"/>
    <w:rsid w:val="00815C90"/>
    <w:rsid w:val="00824809"/>
    <w:rsid w:val="00831B3C"/>
    <w:rsid w:val="00836618"/>
    <w:rsid w:val="0084022B"/>
    <w:rsid w:val="008453D2"/>
    <w:rsid w:val="00846932"/>
    <w:rsid w:val="00847ABF"/>
    <w:rsid w:val="00854235"/>
    <w:rsid w:val="0087784C"/>
    <w:rsid w:val="008878EE"/>
    <w:rsid w:val="0089429C"/>
    <w:rsid w:val="008A2E1B"/>
    <w:rsid w:val="008A569F"/>
    <w:rsid w:val="008B5C92"/>
    <w:rsid w:val="008C281F"/>
    <w:rsid w:val="008C36D8"/>
    <w:rsid w:val="008C73A9"/>
    <w:rsid w:val="008D6126"/>
    <w:rsid w:val="008F273D"/>
    <w:rsid w:val="00900441"/>
    <w:rsid w:val="00902B46"/>
    <w:rsid w:val="00910B76"/>
    <w:rsid w:val="0092106E"/>
    <w:rsid w:val="009268D8"/>
    <w:rsid w:val="00930F5C"/>
    <w:rsid w:val="0093698E"/>
    <w:rsid w:val="0094442A"/>
    <w:rsid w:val="009A3137"/>
    <w:rsid w:val="009C2BDB"/>
    <w:rsid w:val="009D1EF6"/>
    <w:rsid w:val="009D5C1C"/>
    <w:rsid w:val="009E09F9"/>
    <w:rsid w:val="00A00A14"/>
    <w:rsid w:val="00A06FA3"/>
    <w:rsid w:val="00A23458"/>
    <w:rsid w:val="00A27BD8"/>
    <w:rsid w:val="00A45357"/>
    <w:rsid w:val="00A5420F"/>
    <w:rsid w:val="00A56A6D"/>
    <w:rsid w:val="00A61D3C"/>
    <w:rsid w:val="00A6382F"/>
    <w:rsid w:val="00A85027"/>
    <w:rsid w:val="00AD3EA8"/>
    <w:rsid w:val="00AD5E04"/>
    <w:rsid w:val="00AE61AA"/>
    <w:rsid w:val="00B04206"/>
    <w:rsid w:val="00B10157"/>
    <w:rsid w:val="00B10C2A"/>
    <w:rsid w:val="00B11E95"/>
    <w:rsid w:val="00B12D3B"/>
    <w:rsid w:val="00B433A8"/>
    <w:rsid w:val="00B639E0"/>
    <w:rsid w:val="00B66774"/>
    <w:rsid w:val="00B92D61"/>
    <w:rsid w:val="00B9752F"/>
    <w:rsid w:val="00BA71D0"/>
    <w:rsid w:val="00BC1E84"/>
    <w:rsid w:val="00BE2535"/>
    <w:rsid w:val="00BE751B"/>
    <w:rsid w:val="00BF371A"/>
    <w:rsid w:val="00C4652A"/>
    <w:rsid w:val="00C70E06"/>
    <w:rsid w:val="00C73C32"/>
    <w:rsid w:val="00C83073"/>
    <w:rsid w:val="00C9049D"/>
    <w:rsid w:val="00C94083"/>
    <w:rsid w:val="00CA56B7"/>
    <w:rsid w:val="00CA6A4D"/>
    <w:rsid w:val="00CB7259"/>
    <w:rsid w:val="00CB7BDD"/>
    <w:rsid w:val="00CC3102"/>
    <w:rsid w:val="00D20038"/>
    <w:rsid w:val="00D24480"/>
    <w:rsid w:val="00D31A71"/>
    <w:rsid w:val="00D32490"/>
    <w:rsid w:val="00D6360B"/>
    <w:rsid w:val="00DA02E8"/>
    <w:rsid w:val="00DB20F0"/>
    <w:rsid w:val="00DC034D"/>
    <w:rsid w:val="00DC6375"/>
    <w:rsid w:val="00DE110C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85462"/>
    <w:rsid w:val="00EA790D"/>
    <w:rsid w:val="00EC0743"/>
    <w:rsid w:val="00ED1C4A"/>
    <w:rsid w:val="00EE6D43"/>
    <w:rsid w:val="00EF47EE"/>
    <w:rsid w:val="00F02CBB"/>
    <w:rsid w:val="00F06F57"/>
    <w:rsid w:val="00F15130"/>
    <w:rsid w:val="00F25932"/>
    <w:rsid w:val="00F44AD9"/>
    <w:rsid w:val="00F574FA"/>
    <w:rsid w:val="00F64413"/>
    <w:rsid w:val="00F77E3D"/>
    <w:rsid w:val="00F8058B"/>
    <w:rsid w:val="00F86B1A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gif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gif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eader" Target="header3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2FB550B-1701-4A00-A58C-D445EA123F9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9902B25-C369-478B-AF1B-1463AAF661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3</Pages>
  <Words>551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Bartek Baziak</cp:lastModifiedBy>
  <cp:revision>5</cp:revision>
  <cp:lastPrinted>2021-06-22T12:36:00Z</cp:lastPrinted>
  <dcterms:created xsi:type="dcterms:W3CDTF">2022-11-26T17:35:00Z</dcterms:created>
  <dcterms:modified xsi:type="dcterms:W3CDTF">2022-11-26T18:00:00Z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