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723F5" w14:textId="77777777" w:rsidR="006A5DF1" w:rsidRPr="00E935D6" w:rsidRDefault="006B2067" w:rsidP="00A90A0A">
      <w:pPr>
        <w:jc w:val="right"/>
        <w:rPr>
          <w:rFonts w:ascii="Arial" w:hAnsi="Arial" w:cs="Arial"/>
          <w:sz w:val="24"/>
          <w:szCs w:val="24"/>
        </w:rPr>
      </w:pPr>
      <w:r w:rsidRPr="006B2067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6B2067">
        <w:rPr>
          <w:rFonts w:ascii="Arial" w:hAnsi="Arial" w:cs="Arial"/>
          <w:sz w:val="24"/>
          <w:szCs w:val="24"/>
        </w:rPr>
        <w:t>2022-12-15</w:t>
      </w:r>
    </w:p>
    <w:p w14:paraId="0A8047C3" w14:textId="77777777" w:rsidR="006B2067" w:rsidRPr="006B2067" w:rsidRDefault="006B2067" w:rsidP="00A90A0A">
      <w:pPr>
        <w:rPr>
          <w:rFonts w:ascii="Arial" w:hAnsi="Arial" w:cs="Arial"/>
          <w:b/>
          <w:bCs/>
          <w:sz w:val="24"/>
          <w:szCs w:val="24"/>
        </w:rPr>
      </w:pPr>
      <w:r w:rsidRPr="006B206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64DB930" w14:textId="77777777" w:rsidR="006A5DF1" w:rsidRPr="00E935D6" w:rsidRDefault="006B2067" w:rsidP="00A90A0A">
      <w:pPr>
        <w:rPr>
          <w:rFonts w:ascii="Arial" w:hAnsi="Arial" w:cs="Arial"/>
          <w:b/>
          <w:bCs/>
          <w:sz w:val="24"/>
          <w:szCs w:val="24"/>
        </w:rPr>
      </w:pPr>
      <w:r w:rsidRPr="006B206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EC64CDE" w14:textId="77777777" w:rsidR="006A5DF1" w:rsidRPr="00E935D6" w:rsidRDefault="006B2067" w:rsidP="00A90A0A">
      <w:pPr>
        <w:rPr>
          <w:rFonts w:ascii="Arial" w:hAnsi="Arial" w:cs="Arial"/>
          <w:sz w:val="24"/>
          <w:szCs w:val="24"/>
        </w:rPr>
      </w:pPr>
      <w:r w:rsidRPr="006B2067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B2067">
        <w:rPr>
          <w:rFonts w:ascii="Arial" w:hAnsi="Arial" w:cs="Arial"/>
          <w:sz w:val="24"/>
          <w:szCs w:val="24"/>
        </w:rPr>
        <w:t>7/19</w:t>
      </w:r>
    </w:p>
    <w:p w14:paraId="387F9FD0" w14:textId="77777777" w:rsidR="006A5DF1" w:rsidRPr="00E935D6" w:rsidRDefault="006B2067" w:rsidP="00A90A0A">
      <w:pPr>
        <w:rPr>
          <w:rFonts w:ascii="Arial" w:hAnsi="Arial" w:cs="Arial"/>
          <w:sz w:val="24"/>
          <w:szCs w:val="24"/>
        </w:rPr>
      </w:pPr>
      <w:r w:rsidRPr="006B2067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B2067">
        <w:rPr>
          <w:rFonts w:ascii="Arial" w:hAnsi="Arial" w:cs="Arial"/>
          <w:sz w:val="24"/>
          <w:szCs w:val="24"/>
        </w:rPr>
        <w:t>Poznań</w:t>
      </w:r>
    </w:p>
    <w:p w14:paraId="3544FFDC" w14:textId="46FFBB62" w:rsidR="006A5DF1" w:rsidRDefault="006A5DF1" w:rsidP="00A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3185A63" w14:textId="77777777" w:rsidR="006A5DF1" w:rsidRPr="00E935D6" w:rsidRDefault="006A5DF1" w:rsidP="00A90A0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48505C09" w14:textId="77777777" w:rsidR="006A5DF1" w:rsidRPr="00E935D6" w:rsidRDefault="006A5DF1" w:rsidP="00A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E79777" w14:textId="77777777" w:rsidR="006A5DF1" w:rsidRPr="00E935D6" w:rsidRDefault="006A5DF1" w:rsidP="00A90A0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48AA9409" w14:textId="77777777" w:rsidR="006A5DF1" w:rsidRPr="00E935D6" w:rsidRDefault="006A5DF1" w:rsidP="00A90A0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2FDF502" w14:textId="77777777" w:rsidR="006D4AB3" w:rsidRPr="00E935D6" w:rsidRDefault="006D4AB3" w:rsidP="00A90A0A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3AD4276" w14:textId="77777777" w:rsidR="006D4AB3" w:rsidRPr="00E935D6" w:rsidRDefault="006D4AB3" w:rsidP="00A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8DBA8EB" w14:textId="77777777" w:rsidR="006D4AB3" w:rsidRPr="00E935D6" w:rsidRDefault="006D4AB3" w:rsidP="00A90A0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DEC298B" w14:textId="2BB31241" w:rsidR="00632C3C" w:rsidRDefault="00E21B49" w:rsidP="00A90A0A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0FD0043C" w14:textId="77777777" w:rsidR="00A90A0A" w:rsidRPr="00A90A0A" w:rsidRDefault="00A90A0A" w:rsidP="00A90A0A"/>
    <w:p w14:paraId="0A63062B" w14:textId="77777777" w:rsidR="00A90A0A" w:rsidRPr="00A90A0A" w:rsidRDefault="00A90A0A" w:rsidP="00A90A0A"/>
    <w:p w14:paraId="6802A218" w14:textId="55AD8D49" w:rsidR="006D4AB3" w:rsidRDefault="00632C3C" w:rsidP="00A90A0A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6B2067" w:rsidRPr="006B2067">
        <w:rPr>
          <w:rFonts w:ascii="Arial" w:hAnsi="Arial" w:cs="Arial"/>
          <w:sz w:val="24"/>
          <w:szCs w:val="24"/>
        </w:rPr>
        <w:t>podstawowy</w:t>
      </w:r>
      <w:r w:rsidR="00A90A0A">
        <w:rPr>
          <w:rFonts w:ascii="Arial" w:hAnsi="Arial" w:cs="Arial"/>
          <w:sz w:val="24"/>
          <w:szCs w:val="24"/>
        </w:rPr>
        <w:t>m</w:t>
      </w:r>
      <w:r w:rsidR="006B2067" w:rsidRPr="006B2067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6B2067" w:rsidRPr="006B2067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6B2067" w:rsidRPr="006B2067">
        <w:rPr>
          <w:rFonts w:ascii="Arial" w:hAnsi="Arial" w:cs="Arial"/>
          <w:b/>
          <w:bCs/>
          <w:sz w:val="24"/>
          <w:szCs w:val="24"/>
        </w:rPr>
        <w:t>Utrzymanie systemów i helpdesk w Szpitalu Wojewódzkim w Poznaniu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6B2067" w:rsidRPr="006B2067">
        <w:rPr>
          <w:rFonts w:ascii="Arial" w:hAnsi="Arial" w:cs="Arial"/>
          <w:b/>
          <w:sz w:val="24"/>
          <w:szCs w:val="24"/>
        </w:rPr>
        <w:t>SZW/DZP/91/2022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E121078" w14:textId="77777777" w:rsidR="00A90A0A" w:rsidRPr="00E935D6" w:rsidRDefault="00A90A0A" w:rsidP="00A90A0A">
      <w:pPr>
        <w:jc w:val="both"/>
        <w:rPr>
          <w:rFonts w:ascii="Arial" w:hAnsi="Arial" w:cs="Arial"/>
          <w:sz w:val="24"/>
          <w:szCs w:val="24"/>
        </w:rPr>
      </w:pPr>
    </w:p>
    <w:p w14:paraId="5DFA35DB" w14:textId="261EF6E6" w:rsidR="0012774F" w:rsidRPr="00E935D6" w:rsidRDefault="00520165" w:rsidP="00A90A0A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B2067" w:rsidRPr="006B2067">
        <w:rPr>
          <w:rFonts w:ascii="Arial" w:hAnsi="Arial" w:cs="Arial"/>
          <w:b/>
          <w:sz w:val="24"/>
          <w:szCs w:val="24"/>
        </w:rPr>
        <w:t>Szpital Wojewódzki w Poznaniu</w:t>
      </w:r>
      <w:r w:rsidR="00A90A0A">
        <w:rPr>
          <w:rFonts w:ascii="Arial" w:hAnsi="Arial" w:cs="Arial"/>
          <w:b/>
          <w:sz w:val="24"/>
          <w:szCs w:val="24"/>
        </w:rPr>
        <w:t xml:space="preserve">, </w:t>
      </w:r>
      <w:r w:rsidR="006B2067" w:rsidRPr="006B2067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B2067" w:rsidRPr="006B2067">
        <w:rPr>
          <w:rFonts w:ascii="Arial" w:hAnsi="Arial" w:cs="Arial"/>
          <w:sz w:val="24"/>
          <w:szCs w:val="24"/>
        </w:rPr>
        <w:t>(</w:t>
      </w:r>
      <w:proofErr w:type="spellStart"/>
      <w:r w:rsidR="006B2067" w:rsidRPr="006B2067">
        <w:rPr>
          <w:rFonts w:ascii="Arial" w:hAnsi="Arial" w:cs="Arial"/>
          <w:sz w:val="24"/>
          <w:szCs w:val="24"/>
        </w:rPr>
        <w:t>t.j</w:t>
      </w:r>
      <w:proofErr w:type="spellEnd"/>
      <w:r w:rsidR="006B2067" w:rsidRPr="006B2067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2067" w:rsidRPr="00A90A0A" w14:paraId="1A31A2A1" w14:textId="77777777" w:rsidTr="00124E75">
        <w:tc>
          <w:tcPr>
            <w:tcW w:w="9356" w:type="dxa"/>
            <w:shd w:val="clear" w:color="auto" w:fill="auto"/>
          </w:tcPr>
          <w:p w14:paraId="14B6F68F" w14:textId="77777777" w:rsidR="00A90A0A" w:rsidRPr="00A90A0A" w:rsidRDefault="00A90A0A" w:rsidP="00A90A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6F2A13" w14:textId="79FDB288" w:rsidR="006B2067" w:rsidRPr="00A90A0A" w:rsidRDefault="006B2067" w:rsidP="00A90A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0A">
              <w:rPr>
                <w:rFonts w:ascii="Arial" w:hAnsi="Arial" w:cs="Arial"/>
                <w:sz w:val="24"/>
                <w:szCs w:val="24"/>
              </w:rPr>
              <w:t>Pytanie 1.</w:t>
            </w:r>
          </w:p>
          <w:p w14:paraId="61ADDF4F" w14:textId="77777777" w:rsidR="006B2067" w:rsidRPr="00A90A0A" w:rsidRDefault="006B2067" w:rsidP="00A90A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0A">
              <w:rPr>
                <w:rFonts w:ascii="Arial" w:hAnsi="Arial" w:cs="Arial"/>
                <w:sz w:val="24"/>
                <w:szCs w:val="24"/>
              </w:rPr>
              <w:t>Czy Zamawiający zgadza się na zmianę zapisu w SWZ i umowie dotyczący ilości dostępnych informatyków na poniższy:</w:t>
            </w:r>
          </w:p>
          <w:p w14:paraId="665CD3AE" w14:textId="50FCC6C6" w:rsidR="006B2067" w:rsidRPr="00A90A0A" w:rsidRDefault="006B2067" w:rsidP="00A90A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0A">
              <w:rPr>
                <w:rFonts w:ascii="Arial" w:hAnsi="Arial" w:cs="Arial"/>
                <w:sz w:val="24"/>
                <w:szCs w:val="24"/>
              </w:rPr>
              <w:t>Wykonawca w ramach dyżuru gwarantuje dostępność 4 informatyków (2 informatyków w siedzibie Zamawiającego i 2 informatyków zdalnie)</w:t>
            </w:r>
            <w:r w:rsidR="00A90A0A" w:rsidRPr="00A90A0A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1231AF54" w14:textId="77777777" w:rsidR="006B2067" w:rsidRPr="00A90A0A" w:rsidRDefault="006B2067" w:rsidP="00A90A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0A">
              <w:rPr>
                <w:rFonts w:ascii="Arial" w:hAnsi="Arial" w:cs="Arial"/>
                <w:sz w:val="24"/>
                <w:szCs w:val="24"/>
              </w:rPr>
              <w:t>Odpowiedź: Zamawiający wyraża zgodę.</w:t>
            </w:r>
          </w:p>
          <w:p w14:paraId="673E5AD2" w14:textId="77777777" w:rsidR="00A90A0A" w:rsidRPr="00A90A0A" w:rsidRDefault="00A90A0A" w:rsidP="00A90A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1FD953" w14:textId="4A1D75D5" w:rsidR="006B2067" w:rsidRPr="00A90A0A" w:rsidRDefault="006B2067" w:rsidP="00A90A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0A">
              <w:rPr>
                <w:rFonts w:ascii="Arial" w:hAnsi="Arial" w:cs="Arial"/>
                <w:sz w:val="24"/>
                <w:szCs w:val="24"/>
              </w:rPr>
              <w:t>Pytanie 2.</w:t>
            </w:r>
          </w:p>
          <w:p w14:paraId="3BE0F448" w14:textId="77777777" w:rsidR="006B2067" w:rsidRPr="00A90A0A" w:rsidRDefault="006B2067" w:rsidP="00A90A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0A">
              <w:rPr>
                <w:rFonts w:ascii="Arial" w:hAnsi="Arial" w:cs="Arial"/>
                <w:sz w:val="24"/>
                <w:szCs w:val="24"/>
              </w:rPr>
              <w:t>Czy Zamawiający zgadza się na skrócenie terminu płatności faktury do 30 dni.</w:t>
            </w:r>
          </w:p>
          <w:p w14:paraId="400851A9" w14:textId="77777777" w:rsidR="006B2067" w:rsidRPr="00A90A0A" w:rsidRDefault="006B2067" w:rsidP="00A90A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A0A">
              <w:rPr>
                <w:rFonts w:ascii="Arial" w:hAnsi="Arial" w:cs="Arial"/>
                <w:sz w:val="24"/>
                <w:szCs w:val="24"/>
              </w:rPr>
              <w:t>Odpowiedź: Zamawiający nie wyraża zgody.</w:t>
            </w:r>
          </w:p>
        </w:tc>
      </w:tr>
    </w:tbl>
    <w:p w14:paraId="6E7764DA" w14:textId="77777777" w:rsidR="00E9105A" w:rsidRDefault="00E9105A" w:rsidP="00E9105A">
      <w:pPr>
        <w:pStyle w:val="Tekstpodstawowywcity3"/>
        <w:spacing w:line="276" w:lineRule="auto"/>
        <w:ind w:firstLine="708"/>
        <w:rPr>
          <w:sz w:val="24"/>
        </w:rPr>
      </w:pPr>
    </w:p>
    <w:p w14:paraId="6E8C4090" w14:textId="3D78EB75" w:rsidR="00E9105A" w:rsidRPr="00E9105A" w:rsidRDefault="00E9105A" w:rsidP="00E9105A">
      <w:pPr>
        <w:pStyle w:val="Tekstpodstawowywcity3"/>
        <w:spacing w:line="276" w:lineRule="auto"/>
        <w:ind w:firstLine="0"/>
        <w:rPr>
          <w:rFonts w:ascii="Arial" w:hAnsi="Arial" w:cs="Arial"/>
          <w:sz w:val="24"/>
        </w:rPr>
      </w:pPr>
      <w:r w:rsidRPr="00E9105A">
        <w:rPr>
          <w:rFonts w:ascii="Arial" w:hAnsi="Arial" w:cs="Arial"/>
          <w:sz w:val="24"/>
        </w:rPr>
        <w:t xml:space="preserve">Zamawiający informuje, że SWZ uznana jest za zmodyfikowaną wyłącznie w zakresie treści udzielonych odpowiedzi. </w:t>
      </w:r>
    </w:p>
    <w:p w14:paraId="7D38B2FB" w14:textId="77777777" w:rsidR="00BE7BFD" w:rsidRPr="00E935D6" w:rsidRDefault="00BE7BFD" w:rsidP="00A90A0A">
      <w:pPr>
        <w:jc w:val="both"/>
        <w:rPr>
          <w:rFonts w:ascii="Arial" w:hAnsi="Arial" w:cs="Arial"/>
          <w:sz w:val="22"/>
          <w:szCs w:val="22"/>
        </w:rPr>
      </w:pPr>
    </w:p>
    <w:p w14:paraId="033745BE" w14:textId="7B3371DF" w:rsidR="006D4AB3" w:rsidRDefault="006D4AB3" w:rsidP="00A90A0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FA47969" w14:textId="77777777" w:rsidR="00745541" w:rsidRDefault="00745541" w:rsidP="00A90A0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BC4E387" w14:textId="77777777" w:rsidR="00745541" w:rsidRPr="000C0665" w:rsidRDefault="00745541" w:rsidP="00745541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7B599D1D" w14:textId="77777777" w:rsidR="00745541" w:rsidRPr="000C0665" w:rsidRDefault="00745541" w:rsidP="00745541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7ED511B" w14:textId="232A0941" w:rsidR="00745541" w:rsidRPr="000C0665" w:rsidRDefault="00745541" w:rsidP="00745541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0C0665">
        <w:rPr>
          <w:sz w:val="22"/>
          <w:szCs w:val="22"/>
        </w:rPr>
        <w:t xml:space="preserve">     Piotr Nowicki</w:t>
      </w:r>
    </w:p>
    <w:p w14:paraId="44B841E6" w14:textId="77777777" w:rsidR="00745541" w:rsidRPr="00E935D6" w:rsidRDefault="00745541" w:rsidP="00A90A0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745541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C032C" w14:textId="77777777" w:rsidR="0029459F" w:rsidRDefault="0029459F">
      <w:r>
        <w:separator/>
      </w:r>
    </w:p>
  </w:endnote>
  <w:endnote w:type="continuationSeparator" w:id="0">
    <w:p w14:paraId="0AA34742" w14:textId="77777777" w:rsidR="0029459F" w:rsidRDefault="0029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3AD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B656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F9757" w14:textId="727CD4BF" w:rsidR="006D4AB3" w:rsidRDefault="0074554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07D821" wp14:editId="0D75925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725A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64DC0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5E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760B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9185A0" w14:textId="77777777" w:rsidR="006D4AB3" w:rsidRDefault="006D4AB3">
    <w:pPr>
      <w:pStyle w:val="Stopka"/>
      <w:tabs>
        <w:tab w:val="clear" w:pos="4536"/>
        <w:tab w:val="left" w:pos="6237"/>
      </w:tabs>
    </w:pPr>
  </w:p>
  <w:p w14:paraId="41C017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16282" w14:textId="77777777" w:rsidR="0029459F" w:rsidRDefault="0029459F">
      <w:r>
        <w:separator/>
      </w:r>
    </w:p>
  </w:footnote>
  <w:footnote w:type="continuationSeparator" w:id="0">
    <w:p w14:paraId="0135785A" w14:textId="77777777" w:rsidR="0029459F" w:rsidRDefault="0029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11A7D" w14:textId="77777777" w:rsidR="006B2067" w:rsidRDefault="006B20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413FF" w14:textId="77777777" w:rsidR="006B2067" w:rsidRDefault="006B20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4696F" w14:textId="77777777" w:rsidR="006B2067" w:rsidRDefault="006B20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4824879">
    <w:abstractNumId w:val="3"/>
  </w:num>
  <w:num w:numId="2" w16cid:durableId="1282301823">
    <w:abstractNumId w:val="6"/>
  </w:num>
  <w:num w:numId="3" w16cid:durableId="1621911248">
    <w:abstractNumId w:val="2"/>
  </w:num>
  <w:num w:numId="4" w16cid:durableId="2116948056">
    <w:abstractNumId w:val="5"/>
  </w:num>
  <w:num w:numId="5" w16cid:durableId="737242275">
    <w:abstractNumId w:val="0"/>
  </w:num>
  <w:num w:numId="6" w16cid:durableId="62652614">
    <w:abstractNumId w:val="1"/>
  </w:num>
  <w:num w:numId="7" w16cid:durableId="17329222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59F"/>
    <w:rsid w:val="00031374"/>
    <w:rsid w:val="000A1097"/>
    <w:rsid w:val="000E2A8F"/>
    <w:rsid w:val="0012774F"/>
    <w:rsid w:val="00144B7A"/>
    <w:rsid w:val="00180C6E"/>
    <w:rsid w:val="0029459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2067"/>
    <w:rsid w:val="006B7198"/>
    <w:rsid w:val="006D4AB3"/>
    <w:rsid w:val="006F3B81"/>
    <w:rsid w:val="00745541"/>
    <w:rsid w:val="007D7198"/>
    <w:rsid w:val="00864A4B"/>
    <w:rsid w:val="00870F9F"/>
    <w:rsid w:val="008804B6"/>
    <w:rsid w:val="00897AB0"/>
    <w:rsid w:val="008A3553"/>
    <w:rsid w:val="00A905AC"/>
    <w:rsid w:val="00A90A0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105A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7E059C"/>
  <w15:chartTrackingRefBased/>
  <w15:docId w15:val="{CBBCB9B0-E591-4F2C-8F19-1BC0D4D8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E9105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2022-12-15T09:35:00Z</cp:lastPrinted>
  <dcterms:created xsi:type="dcterms:W3CDTF">2022-12-15T09:35:00Z</dcterms:created>
  <dcterms:modified xsi:type="dcterms:W3CDTF">2022-12-15T09:35:00Z</dcterms:modified>
</cp:coreProperties>
</file>