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4AC39DD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AC045C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76D8D161" w:rsidR="00281DC6" w:rsidRPr="00281DC6" w:rsidRDefault="00AC045C" w:rsidP="00281DC6">
      <w:pPr>
        <w:spacing w:line="276" w:lineRule="auto"/>
        <w:jc w:val="center"/>
        <w:rPr>
          <w:b/>
          <w:sz w:val="22"/>
          <w:szCs w:val="22"/>
        </w:rPr>
      </w:pPr>
      <w:r w:rsidRPr="00AC045C">
        <w:rPr>
          <w:b/>
          <w:bCs/>
          <w:sz w:val="22"/>
          <w:szCs w:val="22"/>
        </w:rPr>
        <w:t>Odbiór odpadów komunalnych (zmieszanych, segregowanych, BIO) z filii nr 2 Szpitala Wojewódzkiego w Poznaniu - powtórka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77777777" w:rsidR="00917D11" w:rsidRDefault="00917D11" w:rsidP="00436F39">
      <w:pPr>
        <w:spacing w:line="360" w:lineRule="auto"/>
        <w:jc w:val="both"/>
      </w:pPr>
      <w:bookmarkStart w:id="2" w:name="_Hlk64876004"/>
    </w:p>
    <w:p w14:paraId="7E76C24B" w14:textId="77777777" w:rsidR="007A5C07" w:rsidRDefault="007A5C07" w:rsidP="007A5C07">
      <w:pPr>
        <w:jc w:val="both"/>
      </w:pPr>
      <w:r>
        <w:t>wartość netto za wykonanie całości przedmiotu zamówienia wynosi....................... zł</w:t>
      </w:r>
    </w:p>
    <w:p w14:paraId="2D08C28A" w14:textId="77777777" w:rsidR="007A5C07" w:rsidRDefault="007A5C07" w:rsidP="007A5C07">
      <w:pPr>
        <w:ind w:hanging="284"/>
        <w:jc w:val="both"/>
      </w:pPr>
      <w:r>
        <w:t xml:space="preserve">     stawka  podatku VAT wynosi  ......%</w:t>
      </w:r>
    </w:p>
    <w:p w14:paraId="441BF562" w14:textId="77777777" w:rsidR="007A5C07" w:rsidRDefault="007A5C07" w:rsidP="007A5C07">
      <w:pPr>
        <w:ind w:hanging="284"/>
        <w:jc w:val="both"/>
      </w:pPr>
      <w:r>
        <w:t xml:space="preserve">     kwota podatku VAT wynosi ................................ zł</w:t>
      </w:r>
    </w:p>
    <w:p w14:paraId="7FA194DA" w14:textId="77777777" w:rsidR="007A5C07" w:rsidRDefault="007A5C07" w:rsidP="007A5C07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4D870BE" w14:textId="77777777" w:rsidR="007A5C07" w:rsidRDefault="007A5C07" w:rsidP="007A5C07">
      <w:pPr>
        <w:ind w:hanging="284"/>
        <w:jc w:val="both"/>
      </w:pPr>
      <w:r>
        <w:lastRenderedPageBreak/>
        <w:t xml:space="preserve">     (słownie:................................................................................................................................. zł),</w:t>
      </w:r>
    </w:p>
    <w:p w14:paraId="2E6A2B7A" w14:textId="77777777" w:rsidR="007A5C07" w:rsidRDefault="007A5C07" w:rsidP="007A5C07">
      <w:pPr>
        <w:jc w:val="both"/>
      </w:pPr>
    </w:p>
    <w:p w14:paraId="3A12A3F0" w14:textId="77777777" w:rsidR="007A5C07" w:rsidRDefault="007A5C07" w:rsidP="007A5C07">
      <w:pPr>
        <w:jc w:val="both"/>
      </w:pPr>
      <w:r>
        <w:t xml:space="preserve">wyliczona zgodnie z formularzem cenowym </w:t>
      </w:r>
    </w:p>
    <w:p w14:paraId="78280600" w14:textId="32416AE2" w:rsidR="007A5C07" w:rsidRDefault="007A5C07" w:rsidP="007A5C07">
      <w:pPr>
        <w:jc w:val="both"/>
      </w:pPr>
      <w:r>
        <w:t xml:space="preserve">termin wykonania umowy wynosi </w:t>
      </w:r>
      <w:r w:rsidR="00973A41">
        <w:t>36</w:t>
      </w:r>
      <w:r>
        <w:t xml:space="preserve"> miesięcy</w:t>
      </w:r>
    </w:p>
    <w:p w14:paraId="327B29B5" w14:textId="77777777" w:rsidR="007A5C07" w:rsidRDefault="007A5C07" w:rsidP="007A5C07">
      <w:pPr>
        <w:jc w:val="both"/>
      </w:pPr>
      <w:r>
        <w:t>okres gwarancji: zgodnie z zapisami w umowie</w:t>
      </w:r>
    </w:p>
    <w:p w14:paraId="39FBDA66" w14:textId="77777777" w:rsidR="007A5C07" w:rsidRDefault="007A5C07" w:rsidP="007A5C07">
      <w:pPr>
        <w:jc w:val="both"/>
      </w:pPr>
      <w:r w:rsidRPr="00A552BA">
        <w:t>warunki płatności 60 dni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2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EF1BA1E" w14:textId="6868DFE9" w:rsidR="00F51568" w:rsidRPr="001625F4" w:rsidRDefault="00281DC6" w:rsidP="00AC045C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A6E6F7A" w:rsidR="00D74BC1" w:rsidRDefault="00281DC6">
    <w:pPr>
      <w:pStyle w:val="Nagwek"/>
    </w:pPr>
    <w:r>
      <w:t>Znak sprawy: SZW/DZP/</w:t>
    </w:r>
    <w:r w:rsidR="00AC045C">
      <w:t>104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625F4"/>
    <w:rsid w:val="0018410E"/>
    <w:rsid w:val="001863C8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96B62"/>
    <w:rsid w:val="004A2566"/>
    <w:rsid w:val="00535E57"/>
    <w:rsid w:val="005A70C7"/>
    <w:rsid w:val="005F6A0F"/>
    <w:rsid w:val="00613B65"/>
    <w:rsid w:val="00734AFF"/>
    <w:rsid w:val="00740C0B"/>
    <w:rsid w:val="00764D26"/>
    <w:rsid w:val="007717C3"/>
    <w:rsid w:val="007A5C07"/>
    <w:rsid w:val="00917D11"/>
    <w:rsid w:val="00973A41"/>
    <w:rsid w:val="0097796A"/>
    <w:rsid w:val="00983529"/>
    <w:rsid w:val="00A552BA"/>
    <w:rsid w:val="00A60BC9"/>
    <w:rsid w:val="00A82944"/>
    <w:rsid w:val="00AC045C"/>
    <w:rsid w:val="00C41BC1"/>
    <w:rsid w:val="00C71FE1"/>
    <w:rsid w:val="00CA0475"/>
    <w:rsid w:val="00CA7C6C"/>
    <w:rsid w:val="00D1658C"/>
    <w:rsid w:val="00D74BC1"/>
    <w:rsid w:val="00E54BE5"/>
    <w:rsid w:val="00EB6612"/>
    <w:rsid w:val="00EC5B76"/>
    <w:rsid w:val="00F2537A"/>
    <w:rsid w:val="00F5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613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32</cp:revision>
  <cp:lastPrinted>2007-10-05T06:59:00Z</cp:lastPrinted>
  <dcterms:created xsi:type="dcterms:W3CDTF">2021-03-05T08:11:00Z</dcterms:created>
  <dcterms:modified xsi:type="dcterms:W3CDTF">2022-12-13T10:05:00Z</dcterms:modified>
</cp:coreProperties>
</file>