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B69B7" w14:textId="5A2E0261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A450F">
        <w:rPr>
          <w:rFonts w:ascii="Arial" w:hAnsi="Arial" w:cs="Arial"/>
          <w:bCs/>
          <w:i w:val="0"/>
          <w:szCs w:val="24"/>
        </w:rPr>
        <w:t>4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5539F2C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40E210C" w14:textId="77777777" w:rsidR="006676AE" w:rsidRPr="0012157F" w:rsidRDefault="004570C9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4570C9">
        <w:rPr>
          <w:rFonts w:ascii="Arial" w:hAnsi="Arial" w:cs="Arial"/>
        </w:rPr>
        <w:t>SZPITAL WOJEWÓDZKI W POZNANIU</w:t>
      </w:r>
    </w:p>
    <w:p w14:paraId="7D167676" w14:textId="77777777" w:rsidR="006676AE" w:rsidRPr="0012157F" w:rsidRDefault="004570C9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570C9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4570C9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61CB9A68" w14:textId="77777777" w:rsidR="00F90CD1" w:rsidRDefault="004570C9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570C9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4570C9">
        <w:rPr>
          <w:rFonts w:ascii="Arial" w:hAnsi="Arial" w:cs="Arial"/>
        </w:rPr>
        <w:t>Poznań</w:t>
      </w:r>
    </w:p>
    <w:p w14:paraId="5AEF6644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D331A6B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C893AF0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57A6C847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45E2363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A804D68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47264A59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2FF21AF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0BBF8E3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570C9" w:rsidRPr="0012157F" w14:paraId="454CF944" w14:textId="77777777" w:rsidTr="00274CCB">
        <w:tc>
          <w:tcPr>
            <w:tcW w:w="9104" w:type="dxa"/>
            <w:shd w:val="clear" w:color="auto" w:fill="D9D9D9"/>
          </w:tcPr>
          <w:p w14:paraId="3647ECCA" w14:textId="77777777" w:rsidR="004570C9" w:rsidRPr="0012157F" w:rsidRDefault="004570C9" w:rsidP="001A450F">
            <w:pPr>
              <w:spacing w:after="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053D070" w14:textId="77777777" w:rsidR="004570C9" w:rsidRPr="0012157F" w:rsidRDefault="004570C9" w:rsidP="001A450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570C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570C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570C9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A6FFE01" w14:textId="77777777" w:rsidR="004570C9" w:rsidRPr="00612283" w:rsidRDefault="004570C9" w:rsidP="001A450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25703160" w14:textId="77777777" w:rsidR="004570C9" w:rsidRPr="00612283" w:rsidRDefault="004570C9" w:rsidP="001A450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C22FCE6" w14:textId="77777777" w:rsidR="004570C9" w:rsidRPr="0012157F" w:rsidRDefault="004570C9" w:rsidP="001A450F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5038D41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44ED180" w14:textId="77777777" w:rsidR="00E50194" w:rsidRDefault="004570C9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570C9">
        <w:rPr>
          <w:rFonts w:ascii="Arial" w:hAnsi="Arial" w:cs="Arial"/>
          <w:b/>
          <w:sz w:val="24"/>
          <w:szCs w:val="24"/>
        </w:rPr>
        <w:t>Odbiór odpadów komunalnych (zmieszanych, segregowanych, BIO) z filii nr 2 Szpitala Wojewódzkiego w Poznaniu - powtórka</w:t>
      </w:r>
    </w:p>
    <w:p w14:paraId="3EC80201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570C9" w:rsidRPr="004570C9">
        <w:rPr>
          <w:rFonts w:ascii="Arial" w:hAnsi="Arial" w:cs="Arial"/>
          <w:b/>
          <w:sz w:val="24"/>
          <w:szCs w:val="24"/>
        </w:rPr>
        <w:t>SZW/DZP/104/2022</w:t>
      </w:r>
    </w:p>
    <w:p w14:paraId="1A01A66D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570C9" w:rsidRPr="004570C9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FD6F091" w14:textId="77777777" w:rsidTr="00650D6C">
        <w:tc>
          <w:tcPr>
            <w:tcW w:w="9104" w:type="dxa"/>
            <w:shd w:val="clear" w:color="auto" w:fill="D9D9D9"/>
          </w:tcPr>
          <w:p w14:paraId="4C5A50B4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3D7C916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84A25BC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4F9687D8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5CE64EB2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A65EBB8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3109849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2EAEE2F7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645EB4A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58CF5ABC" w14:textId="77777777" w:rsidTr="00CD4DD1">
        <w:tc>
          <w:tcPr>
            <w:tcW w:w="9104" w:type="dxa"/>
            <w:shd w:val="clear" w:color="auto" w:fill="D9D9D9"/>
          </w:tcPr>
          <w:p w14:paraId="436019EC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5D8BCA2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1FFF87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960A2" w14:textId="77777777" w:rsidR="00D2702A" w:rsidRPr="0012157F" w:rsidRDefault="00D2702A" w:rsidP="001A450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CC8CB" w14:textId="77777777" w:rsidR="00D2702A" w:rsidRPr="0012157F" w:rsidRDefault="00D2702A" w:rsidP="001A450F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570C9" w:rsidRPr="0012157F" w14:paraId="0DA4F64F" w14:textId="77777777" w:rsidTr="00274C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B326A" w14:textId="77777777" w:rsidR="004570C9" w:rsidRPr="0012157F" w:rsidRDefault="004570C9" w:rsidP="001A450F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70C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9CFCC" w14:textId="77777777" w:rsidR="004570C9" w:rsidRPr="0012157F" w:rsidRDefault="004570C9" w:rsidP="001A450F">
            <w:pPr>
              <w:spacing w:after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70C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5AA57CEE" w14:textId="77777777" w:rsidR="004570C9" w:rsidRPr="004570C9" w:rsidRDefault="004570C9" w:rsidP="001A450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70C9">
              <w:rPr>
                <w:rFonts w:ascii="Arial" w:hAnsi="Arial" w:cs="Arial"/>
                <w:sz w:val="24"/>
                <w:szCs w:val="24"/>
              </w:rPr>
              <w:t xml:space="preserve">Zamawiający nie stawia szczególnych warunków udziału w postępowaniu </w:t>
            </w:r>
          </w:p>
          <w:p w14:paraId="19B69CAA" w14:textId="77777777" w:rsidR="004570C9" w:rsidRPr="0012157F" w:rsidRDefault="004570C9" w:rsidP="001A450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70C9">
              <w:rPr>
                <w:rFonts w:ascii="Arial" w:hAnsi="Arial" w:cs="Arial"/>
                <w:sz w:val="24"/>
                <w:szCs w:val="24"/>
              </w:rPr>
              <w:t>w tym zakresie.</w:t>
            </w:r>
          </w:p>
        </w:tc>
      </w:tr>
      <w:tr w:rsidR="004570C9" w:rsidRPr="0012157F" w14:paraId="2C468941" w14:textId="77777777" w:rsidTr="00274C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9F24B" w14:textId="77777777" w:rsidR="004570C9" w:rsidRPr="0012157F" w:rsidRDefault="004570C9" w:rsidP="001A450F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70C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0E690" w14:textId="77777777" w:rsidR="004570C9" w:rsidRPr="0012157F" w:rsidRDefault="004570C9" w:rsidP="001A450F">
            <w:pPr>
              <w:spacing w:after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70C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039E872" w14:textId="77777777" w:rsidR="004570C9" w:rsidRPr="004570C9" w:rsidRDefault="004570C9" w:rsidP="001A450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70C9">
              <w:rPr>
                <w:rFonts w:ascii="Arial" w:hAnsi="Arial" w:cs="Arial"/>
                <w:sz w:val="24"/>
                <w:szCs w:val="24"/>
              </w:rPr>
              <w:t xml:space="preserve">Zamawiający nie stawia szczególnych warunków udziału w postępowaniu </w:t>
            </w:r>
          </w:p>
          <w:p w14:paraId="089737DB" w14:textId="77777777" w:rsidR="004570C9" w:rsidRPr="0012157F" w:rsidRDefault="004570C9" w:rsidP="001A450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70C9">
              <w:rPr>
                <w:rFonts w:ascii="Arial" w:hAnsi="Arial" w:cs="Arial"/>
                <w:sz w:val="24"/>
                <w:szCs w:val="24"/>
              </w:rPr>
              <w:t>w tym zakresie.</w:t>
            </w:r>
          </w:p>
        </w:tc>
      </w:tr>
      <w:tr w:rsidR="004570C9" w:rsidRPr="0012157F" w14:paraId="38E73ED4" w14:textId="77777777" w:rsidTr="00274C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C3B09" w14:textId="77777777" w:rsidR="004570C9" w:rsidRPr="0012157F" w:rsidRDefault="004570C9" w:rsidP="001A450F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70C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1997E" w14:textId="77777777" w:rsidR="004570C9" w:rsidRPr="0012157F" w:rsidRDefault="004570C9" w:rsidP="001A450F">
            <w:pPr>
              <w:spacing w:after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70C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50AA4CB7" w14:textId="77777777" w:rsidR="004570C9" w:rsidRPr="004570C9" w:rsidRDefault="004570C9" w:rsidP="001A450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70C9">
              <w:rPr>
                <w:rFonts w:ascii="Arial" w:hAnsi="Arial" w:cs="Arial"/>
                <w:sz w:val="24"/>
                <w:szCs w:val="24"/>
              </w:rPr>
              <w:t xml:space="preserve">Zamawiający nie stawia szczególnych warunków udziału w postępowaniu </w:t>
            </w:r>
          </w:p>
          <w:p w14:paraId="304DEF6F" w14:textId="77777777" w:rsidR="004570C9" w:rsidRPr="0012157F" w:rsidRDefault="004570C9" w:rsidP="001A450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70C9">
              <w:rPr>
                <w:rFonts w:ascii="Arial" w:hAnsi="Arial" w:cs="Arial"/>
                <w:sz w:val="24"/>
                <w:szCs w:val="24"/>
              </w:rPr>
              <w:t>w tym zakresie.</w:t>
            </w:r>
          </w:p>
        </w:tc>
      </w:tr>
      <w:tr w:rsidR="004570C9" w:rsidRPr="0012157F" w14:paraId="3B1A1D49" w14:textId="77777777" w:rsidTr="00274C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22C20" w14:textId="77777777" w:rsidR="004570C9" w:rsidRPr="0012157F" w:rsidRDefault="004570C9" w:rsidP="001A450F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70C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38AB0" w14:textId="77777777" w:rsidR="004570C9" w:rsidRPr="0012157F" w:rsidRDefault="004570C9" w:rsidP="001A450F">
            <w:pPr>
              <w:spacing w:after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70C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12C4B38" w14:textId="77777777" w:rsidR="004570C9" w:rsidRPr="004570C9" w:rsidRDefault="004570C9" w:rsidP="001A450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70C9">
              <w:rPr>
                <w:rFonts w:ascii="Arial" w:hAnsi="Arial" w:cs="Arial"/>
                <w:sz w:val="24"/>
                <w:szCs w:val="24"/>
              </w:rPr>
              <w:t xml:space="preserve">Oświadczenie o wpisie do rejestru Działalności Regulowanej z podaniem pozycji z Rejestru. </w:t>
            </w:r>
          </w:p>
          <w:p w14:paraId="6B4E6F8B" w14:textId="77777777" w:rsidR="004570C9" w:rsidRPr="0012157F" w:rsidRDefault="004570C9" w:rsidP="001A450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70C9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</w:t>
            </w:r>
            <w:r w:rsidRPr="004570C9">
              <w:rPr>
                <w:rFonts w:ascii="Arial" w:hAnsi="Arial" w:cs="Arial"/>
                <w:sz w:val="24"/>
                <w:szCs w:val="24"/>
              </w:rPr>
              <w:lastRenderedPageBreak/>
              <w:t>postępowaniu będzie dokonana na zasadzie spełnia/nie spełnia.</w:t>
            </w:r>
          </w:p>
        </w:tc>
      </w:tr>
    </w:tbl>
    <w:p w14:paraId="73E241AC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49FE609D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ECD4E10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5388C49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56AA981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27F5A3AA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5947685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B9383E9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538794E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2928252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99E6D97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0F010800" w14:textId="77777777" w:rsidTr="00CD4DD1">
        <w:tc>
          <w:tcPr>
            <w:tcW w:w="9104" w:type="dxa"/>
            <w:shd w:val="clear" w:color="auto" w:fill="D9D9D9"/>
          </w:tcPr>
          <w:p w14:paraId="1DDEFF9E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59C92EF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533E8A20" w14:textId="77777777" w:rsidTr="00847232">
        <w:tc>
          <w:tcPr>
            <w:tcW w:w="9104" w:type="dxa"/>
            <w:shd w:val="clear" w:color="auto" w:fill="D9D9D9"/>
          </w:tcPr>
          <w:p w14:paraId="52BDB7BC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145DDDF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05D6B3D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AE7B19D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595C58D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DC89341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2C6071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446AEF7" w14:textId="4F93029B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6B3173E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F8F7361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0D49F927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2976EB" w14:textId="77777777" w:rsidR="00E558A6" w:rsidRDefault="00E558A6" w:rsidP="0038231F">
      <w:pPr>
        <w:spacing w:after="0" w:line="240" w:lineRule="auto"/>
      </w:pPr>
      <w:r>
        <w:separator/>
      </w:r>
    </w:p>
  </w:endnote>
  <w:endnote w:type="continuationSeparator" w:id="0">
    <w:p w14:paraId="3602673A" w14:textId="77777777" w:rsidR="00E558A6" w:rsidRDefault="00E558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0345E" w14:textId="77777777" w:rsidR="004570C9" w:rsidRDefault="004570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7043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E893BF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023CB" w14:textId="77777777" w:rsidR="004570C9" w:rsidRDefault="004570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3F6E8" w14:textId="77777777" w:rsidR="00E558A6" w:rsidRDefault="00E558A6" w:rsidP="0038231F">
      <w:pPr>
        <w:spacing w:after="0" w:line="240" w:lineRule="auto"/>
      </w:pPr>
      <w:r>
        <w:separator/>
      </w:r>
    </w:p>
  </w:footnote>
  <w:footnote w:type="continuationSeparator" w:id="0">
    <w:p w14:paraId="042DF474" w14:textId="77777777" w:rsidR="00E558A6" w:rsidRDefault="00E558A6" w:rsidP="0038231F">
      <w:pPr>
        <w:spacing w:after="0" w:line="240" w:lineRule="auto"/>
      </w:pPr>
      <w:r>
        <w:continuationSeparator/>
      </w:r>
    </w:p>
  </w:footnote>
  <w:footnote w:id="1">
    <w:p w14:paraId="1918639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7B1FF2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296972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6322D3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D1457" w14:textId="77777777" w:rsidR="004570C9" w:rsidRDefault="004570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14D0F" w14:textId="77777777" w:rsidR="004570C9" w:rsidRDefault="004570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66F50" w14:textId="77777777" w:rsidR="004570C9" w:rsidRDefault="004570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6266684">
    <w:abstractNumId w:val="11"/>
  </w:num>
  <w:num w:numId="2" w16cid:durableId="890532075">
    <w:abstractNumId w:val="0"/>
  </w:num>
  <w:num w:numId="3" w16cid:durableId="612830849">
    <w:abstractNumId w:val="10"/>
  </w:num>
  <w:num w:numId="4" w16cid:durableId="781267786">
    <w:abstractNumId w:val="13"/>
  </w:num>
  <w:num w:numId="5" w16cid:durableId="1775399713">
    <w:abstractNumId w:val="12"/>
  </w:num>
  <w:num w:numId="6" w16cid:durableId="395981809">
    <w:abstractNumId w:val="9"/>
  </w:num>
  <w:num w:numId="7" w16cid:durableId="1894385771">
    <w:abstractNumId w:val="1"/>
  </w:num>
  <w:num w:numId="8" w16cid:durableId="700133609">
    <w:abstractNumId w:val="6"/>
  </w:num>
  <w:num w:numId="9" w16cid:durableId="703136929">
    <w:abstractNumId w:val="4"/>
  </w:num>
  <w:num w:numId="10" w16cid:durableId="1162234655">
    <w:abstractNumId w:val="7"/>
  </w:num>
  <w:num w:numId="11" w16cid:durableId="574973131">
    <w:abstractNumId w:val="5"/>
  </w:num>
  <w:num w:numId="12" w16cid:durableId="386532763">
    <w:abstractNumId w:val="8"/>
  </w:num>
  <w:num w:numId="13" w16cid:durableId="866680412">
    <w:abstractNumId w:val="3"/>
  </w:num>
  <w:num w:numId="14" w16cid:durableId="18050756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8A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A450F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570C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58A6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A5E27"/>
  <w15:docId w15:val="{F7C8458E-EB33-4926-A658-B7845C235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780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MS Lutycka</cp:lastModifiedBy>
  <cp:revision>2</cp:revision>
  <cp:lastPrinted>2016-07-26T10:32:00Z</cp:lastPrinted>
  <dcterms:created xsi:type="dcterms:W3CDTF">2022-12-13T08:43:00Z</dcterms:created>
  <dcterms:modified xsi:type="dcterms:W3CDTF">2022-12-13T08:43:00Z</dcterms:modified>
</cp:coreProperties>
</file>