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CD15A" w14:textId="77777777" w:rsidR="00FB7F50" w:rsidRPr="002245BE" w:rsidRDefault="007147E6" w:rsidP="00970986">
      <w:pPr>
        <w:jc w:val="right"/>
        <w:rPr>
          <w:sz w:val="22"/>
          <w:szCs w:val="22"/>
        </w:rPr>
      </w:pPr>
      <w:bookmarkStart w:id="0" w:name="_Hlk53520193"/>
      <w:r w:rsidRPr="007147E6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7147E6">
        <w:rPr>
          <w:sz w:val="22"/>
          <w:szCs w:val="22"/>
        </w:rPr>
        <w:t>2022-12-16</w:t>
      </w:r>
    </w:p>
    <w:p w14:paraId="4862EF7F" w14:textId="77777777" w:rsidR="007147E6" w:rsidRPr="007147E6" w:rsidRDefault="007147E6" w:rsidP="00970986">
      <w:pPr>
        <w:rPr>
          <w:b/>
          <w:bCs/>
          <w:sz w:val="22"/>
          <w:szCs w:val="22"/>
        </w:rPr>
      </w:pPr>
      <w:r w:rsidRPr="007147E6">
        <w:rPr>
          <w:b/>
          <w:bCs/>
          <w:sz w:val="22"/>
          <w:szCs w:val="22"/>
        </w:rPr>
        <w:t>Szpital Wojewódzki w Poznaniu</w:t>
      </w:r>
    </w:p>
    <w:p w14:paraId="168AB2CE" w14:textId="77777777" w:rsidR="00FB7F50" w:rsidRPr="002245BE" w:rsidRDefault="007147E6" w:rsidP="00970986">
      <w:pPr>
        <w:rPr>
          <w:b/>
          <w:bCs/>
          <w:sz w:val="22"/>
          <w:szCs w:val="22"/>
        </w:rPr>
      </w:pPr>
      <w:r w:rsidRPr="007147E6">
        <w:rPr>
          <w:b/>
          <w:bCs/>
          <w:sz w:val="22"/>
          <w:szCs w:val="22"/>
        </w:rPr>
        <w:t>Dział Zamówień Publicznych</w:t>
      </w:r>
    </w:p>
    <w:p w14:paraId="61FA503E" w14:textId="77777777" w:rsidR="00FB7F50" w:rsidRPr="002245BE" w:rsidRDefault="007147E6" w:rsidP="00970986">
      <w:pPr>
        <w:rPr>
          <w:sz w:val="22"/>
          <w:szCs w:val="22"/>
        </w:rPr>
      </w:pPr>
      <w:r w:rsidRPr="007147E6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7147E6">
        <w:rPr>
          <w:sz w:val="22"/>
          <w:szCs w:val="22"/>
        </w:rPr>
        <w:t>7/19</w:t>
      </w:r>
    </w:p>
    <w:p w14:paraId="5AE53855" w14:textId="77777777" w:rsidR="00FB7F50" w:rsidRPr="002245BE" w:rsidRDefault="007147E6" w:rsidP="00970986">
      <w:pPr>
        <w:rPr>
          <w:sz w:val="22"/>
          <w:szCs w:val="22"/>
        </w:rPr>
      </w:pPr>
      <w:r w:rsidRPr="007147E6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7147E6">
        <w:rPr>
          <w:sz w:val="22"/>
          <w:szCs w:val="22"/>
        </w:rPr>
        <w:t>Poznań</w:t>
      </w:r>
    </w:p>
    <w:p w14:paraId="125D7D84" w14:textId="346B7EB2" w:rsidR="00E62859" w:rsidRDefault="00E62859" w:rsidP="00970986">
      <w:pPr>
        <w:rPr>
          <w:bCs/>
          <w:sz w:val="18"/>
          <w:szCs w:val="18"/>
        </w:rPr>
      </w:pPr>
    </w:p>
    <w:p w14:paraId="1AE842EA" w14:textId="77777777" w:rsidR="00970986" w:rsidRDefault="00970986" w:rsidP="00970986">
      <w:pPr>
        <w:rPr>
          <w:sz w:val="22"/>
          <w:szCs w:val="22"/>
        </w:rPr>
      </w:pPr>
    </w:p>
    <w:p w14:paraId="27A4F8F6" w14:textId="77777777" w:rsidR="00E62859" w:rsidRPr="00E62859" w:rsidRDefault="00E62859" w:rsidP="00970986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7EEFBE32" w14:textId="763FDF04" w:rsidR="00E62859" w:rsidRDefault="00E62859" w:rsidP="0097098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0B5B8116" w14:textId="5073DA5F" w:rsidR="00970986" w:rsidRDefault="00970986" w:rsidP="0097098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078D3CE4" w14:textId="77777777" w:rsidR="00970986" w:rsidRPr="00C65E53" w:rsidRDefault="00970986" w:rsidP="0097098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4E607348" w14:textId="77777777" w:rsidR="008642B3" w:rsidRDefault="009F0E5C" w:rsidP="00970986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65337961" w14:textId="5065AA27" w:rsidR="008642B3" w:rsidRDefault="008642B3" w:rsidP="00970986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673D8444" w14:textId="17595681" w:rsidR="00970986" w:rsidRDefault="00970986" w:rsidP="00970986">
      <w:pPr>
        <w:jc w:val="center"/>
        <w:rPr>
          <w:b/>
          <w:sz w:val="28"/>
        </w:rPr>
      </w:pPr>
      <w:r>
        <w:rPr>
          <w:b/>
          <w:sz w:val="28"/>
        </w:rPr>
        <w:t>- dotyczy zadań nr: 3, 4, 5.</w:t>
      </w:r>
    </w:p>
    <w:p w14:paraId="59585E64" w14:textId="5F6ECF40" w:rsidR="00970986" w:rsidRDefault="00970986" w:rsidP="00970986">
      <w:pPr>
        <w:jc w:val="center"/>
        <w:rPr>
          <w:b/>
          <w:sz w:val="28"/>
        </w:rPr>
      </w:pPr>
    </w:p>
    <w:p w14:paraId="3911BB2B" w14:textId="77777777" w:rsidR="009E197E" w:rsidRDefault="009E197E" w:rsidP="00970986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7147E6" w:rsidRPr="00607F9B" w14:paraId="192EB184" w14:textId="77777777" w:rsidTr="00512DF1">
        <w:trPr>
          <w:trHeight w:val="638"/>
        </w:trPr>
        <w:tc>
          <w:tcPr>
            <w:tcW w:w="959" w:type="dxa"/>
            <w:shd w:val="clear" w:color="auto" w:fill="auto"/>
          </w:tcPr>
          <w:p w14:paraId="02C4717B" w14:textId="77777777" w:rsidR="007147E6" w:rsidRPr="00607F9B" w:rsidRDefault="007147E6" w:rsidP="00970986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50A9FDC" w14:textId="77777777" w:rsidR="007147E6" w:rsidRDefault="007147E6" w:rsidP="00970986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147E6">
              <w:rPr>
                <w:sz w:val="22"/>
                <w:szCs w:val="22"/>
              </w:rPr>
              <w:t>przetarg</w:t>
            </w:r>
            <w:r w:rsidR="00970986">
              <w:rPr>
                <w:sz w:val="22"/>
                <w:szCs w:val="22"/>
              </w:rPr>
              <w:t>u</w:t>
            </w:r>
            <w:r w:rsidRPr="007147E6">
              <w:rPr>
                <w:sz w:val="22"/>
                <w:szCs w:val="22"/>
              </w:rPr>
              <w:t xml:space="preserve"> nieograniczon</w:t>
            </w:r>
            <w:r w:rsidR="00970986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147E6">
              <w:rPr>
                <w:b/>
                <w:bCs/>
                <w:sz w:val="22"/>
                <w:szCs w:val="22"/>
              </w:rPr>
              <w:t>Świadczenie usług w zakresie transportu sanitarnego.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147E6">
              <w:rPr>
                <w:b/>
                <w:sz w:val="22"/>
                <w:szCs w:val="22"/>
              </w:rPr>
              <w:t>SZW/DZP/51/2022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45423D19" w14:textId="52D08852" w:rsidR="00970986" w:rsidRPr="00607F9B" w:rsidRDefault="00970986" w:rsidP="00970986">
            <w:pPr>
              <w:jc w:val="both"/>
              <w:rPr>
                <w:sz w:val="22"/>
                <w:szCs w:val="22"/>
              </w:rPr>
            </w:pPr>
          </w:p>
        </w:tc>
      </w:tr>
    </w:tbl>
    <w:p w14:paraId="18FFED6A" w14:textId="3D953CFA" w:rsidR="008642B3" w:rsidRDefault="00C65E53" w:rsidP="00970986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7147E6" w:rsidRPr="007147E6">
        <w:rPr>
          <w:b/>
          <w:sz w:val="22"/>
          <w:szCs w:val="22"/>
        </w:rPr>
        <w:t>Szpital Wojewódzki w Poznaniu</w:t>
      </w:r>
      <w:r w:rsidR="00970986">
        <w:rPr>
          <w:b/>
          <w:sz w:val="22"/>
          <w:szCs w:val="22"/>
        </w:rPr>
        <w:t xml:space="preserve">, </w:t>
      </w:r>
      <w:r w:rsidR="007147E6" w:rsidRPr="007147E6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7147E6" w:rsidRPr="007147E6">
        <w:rPr>
          <w:sz w:val="22"/>
          <w:szCs w:val="22"/>
        </w:rPr>
        <w:t>(</w:t>
      </w:r>
      <w:proofErr w:type="spellStart"/>
      <w:r w:rsidR="007147E6" w:rsidRPr="007147E6">
        <w:rPr>
          <w:sz w:val="22"/>
          <w:szCs w:val="22"/>
        </w:rPr>
        <w:t>t.j</w:t>
      </w:r>
      <w:proofErr w:type="spellEnd"/>
      <w:r w:rsidR="007147E6" w:rsidRPr="007147E6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</w:t>
      </w:r>
      <w:r w:rsidR="00970986" w:rsidRPr="00970986">
        <w:rPr>
          <w:b/>
          <w:bCs/>
          <w:sz w:val="22"/>
          <w:szCs w:val="22"/>
        </w:rPr>
        <w:t>unieważnia</w:t>
      </w:r>
      <w:r w:rsidR="00970986">
        <w:rPr>
          <w:sz w:val="22"/>
          <w:szCs w:val="22"/>
        </w:rPr>
        <w:t xml:space="preserve"> </w:t>
      </w:r>
      <w:r w:rsidR="00970986" w:rsidRPr="00630D88">
        <w:rPr>
          <w:b/>
          <w:bCs/>
          <w:sz w:val="22"/>
          <w:szCs w:val="22"/>
        </w:rPr>
        <w:t>zadania nr:</w:t>
      </w:r>
      <w:r w:rsidR="00630D88" w:rsidRPr="00630D88">
        <w:rPr>
          <w:b/>
          <w:bCs/>
          <w:sz w:val="22"/>
          <w:szCs w:val="22"/>
        </w:rPr>
        <w:t xml:space="preserve"> 3, 4 i 5.</w:t>
      </w:r>
    </w:p>
    <w:p w14:paraId="41D1A0DB" w14:textId="215120A2" w:rsidR="00970986" w:rsidRDefault="00970986" w:rsidP="00970986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4322B2F7" w14:textId="77777777" w:rsidR="00630D88" w:rsidRDefault="00630D88" w:rsidP="00630D88">
      <w:pPr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630D88" w:rsidRPr="007240DA" w14:paraId="531592FA" w14:textId="77777777" w:rsidTr="00512DF1">
        <w:tc>
          <w:tcPr>
            <w:tcW w:w="2660" w:type="dxa"/>
            <w:shd w:val="clear" w:color="auto" w:fill="auto"/>
          </w:tcPr>
          <w:p w14:paraId="2538889F" w14:textId="77777777" w:rsidR="00630D88" w:rsidRPr="007240DA" w:rsidRDefault="00630D88" w:rsidP="00512DF1">
            <w:pPr>
              <w:jc w:val="both"/>
              <w:rPr>
                <w:sz w:val="22"/>
                <w:szCs w:val="22"/>
              </w:rPr>
            </w:pPr>
            <w:r w:rsidRPr="00FB30F8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04DDFBE7" w14:textId="77777777" w:rsidR="00630D88" w:rsidRPr="007240DA" w:rsidRDefault="00630D88" w:rsidP="00512DF1">
            <w:pPr>
              <w:jc w:val="both"/>
              <w:rPr>
                <w:sz w:val="22"/>
                <w:szCs w:val="22"/>
              </w:rPr>
            </w:pPr>
            <w:r w:rsidRPr="00FB30F8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7DB45449" w14:textId="77777777" w:rsidR="00630D88" w:rsidRPr="003261E7" w:rsidRDefault="00630D88" w:rsidP="00630D88">
      <w:pPr>
        <w:pStyle w:val="Nagwek6"/>
        <w:rPr>
          <w:rFonts w:ascii="Times New Roman" w:hAnsi="Times New Roman"/>
        </w:rPr>
      </w:pPr>
      <w:r>
        <w:rPr>
          <w:rFonts w:ascii="Times New Roman" w:hAnsi="Times New Roman"/>
        </w:rPr>
        <w:t>Uzasadnienie faktyczne</w:t>
      </w:r>
      <w:r w:rsidRPr="007F118B">
        <w:rPr>
          <w:rFonts w:ascii="Times New Roman" w:hAnsi="Times New Roman"/>
          <w:b w:val="0"/>
        </w:rPr>
        <w:t>:</w:t>
      </w:r>
    </w:p>
    <w:p w14:paraId="0A128210" w14:textId="0E5E6F1B" w:rsidR="00630D88" w:rsidRPr="003261E7" w:rsidRDefault="00630D88" w:rsidP="00630D88">
      <w:pPr>
        <w:jc w:val="both"/>
        <w:rPr>
          <w:sz w:val="22"/>
          <w:szCs w:val="22"/>
        </w:rPr>
      </w:pPr>
      <w:r w:rsidRPr="00FB30F8">
        <w:rPr>
          <w:sz w:val="22"/>
          <w:szCs w:val="22"/>
        </w:rPr>
        <w:t xml:space="preserve">Wszystkie </w:t>
      </w:r>
      <w:r>
        <w:rPr>
          <w:sz w:val="22"/>
          <w:szCs w:val="22"/>
        </w:rPr>
        <w:t xml:space="preserve">złożone </w:t>
      </w:r>
      <w:r w:rsidRPr="00FB30F8">
        <w:rPr>
          <w:sz w:val="22"/>
          <w:szCs w:val="22"/>
        </w:rPr>
        <w:t xml:space="preserve">oferty </w:t>
      </w:r>
      <w:r>
        <w:rPr>
          <w:sz w:val="22"/>
          <w:szCs w:val="22"/>
        </w:rPr>
        <w:t xml:space="preserve">na ww. zadania </w:t>
      </w:r>
      <w:r w:rsidRPr="00FB30F8">
        <w:rPr>
          <w:sz w:val="22"/>
          <w:szCs w:val="22"/>
        </w:rPr>
        <w:t>przewyższają swoją kwotą, wartość jaką Zamawiający zamierzał przeznaczyć na t</w:t>
      </w:r>
      <w:r w:rsidR="002272D7">
        <w:rPr>
          <w:sz w:val="22"/>
          <w:szCs w:val="22"/>
        </w:rPr>
        <w:t>e zadania</w:t>
      </w:r>
      <w:r w:rsidRPr="00FB30F8">
        <w:rPr>
          <w:sz w:val="22"/>
          <w:szCs w:val="22"/>
        </w:rPr>
        <w:t>.</w:t>
      </w:r>
    </w:p>
    <w:p w14:paraId="10115928" w14:textId="77777777" w:rsidR="00970986" w:rsidRDefault="00970986" w:rsidP="00970986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p w14:paraId="17E5B0DC" w14:textId="77777777" w:rsidR="00F960D7" w:rsidRDefault="00F960D7" w:rsidP="00970986">
      <w:pPr>
        <w:jc w:val="both"/>
        <w:rPr>
          <w:bCs/>
        </w:rPr>
      </w:pPr>
    </w:p>
    <w:p w14:paraId="61BEB565" w14:textId="1C6CE4EE" w:rsidR="00B464D3" w:rsidRDefault="00B464D3" w:rsidP="00970986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18974CD7" w14:textId="77777777" w:rsidR="00246353" w:rsidRDefault="00246353" w:rsidP="00970986">
      <w:pPr>
        <w:ind w:left="3119" w:firstLine="425"/>
        <w:jc w:val="right"/>
        <w:rPr>
          <w:i/>
          <w:sz w:val="22"/>
          <w:szCs w:val="22"/>
        </w:rPr>
      </w:pPr>
    </w:p>
    <w:p w14:paraId="3C7103E8" w14:textId="77777777" w:rsidR="00246353" w:rsidRDefault="00246353" w:rsidP="00246353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6AFC0F5" w14:textId="77777777" w:rsidR="00246353" w:rsidRDefault="00246353" w:rsidP="00246353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w Poznaniu</w:t>
      </w:r>
    </w:p>
    <w:p w14:paraId="2F8A6380" w14:textId="5B37710F" w:rsidR="00246353" w:rsidRDefault="00246353" w:rsidP="00246353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Piotr Nowicki</w:t>
      </w:r>
    </w:p>
    <w:p w14:paraId="5520A78C" w14:textId="77777777" w:rsidR="00246353" w:rsidRPr="004229DE" w:rsidRDefault="00246353" w:rsidP="00970986">
      <w:pPr>
        <w:ind w:left="3119" w:firstLine="425"/>
        <w:jc w:val="right"/>
        <w:rPr>
          <w:i/>
          <w:sz w:val="22"/>
          <w:szCs w:val="22"/>
        </w:rPr>
      </w:pPr>
    </w:p>
    <w:bookmarkEnd w:id="0"/>
    <w:p w14:paraId="35C26605" w14:textId="77777777" w:rsidR="008642B3" w:rsidRPr="00B464D3" w:rsidRDefault="008642B3" w:rsidP="00970986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CF96D0" w14:textId="77777777" w:rsidR="00477FCC" w:rsidRDefault="00477FCC">
      <w:r>
        <w:separator/>
      </w:r>
    </w:p>
  </w:endnote>
  <w:endnote w:type="continuationSeparator" w:id="0">
    <w:p w14:paraId="6ECC8103" w14:textId="77777777" w:rsidR="00477FCC" w:rsidRDefault="00477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51C4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8467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8F361B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BF9D08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354F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BBAF1" w14:textId="77777777" w:rsidR="00477FCC" w:rsidRDefault="00477FCC">
      <w:r>
        <w:separator/>
      </w:r>
    </w:p>
  </w:footnote>
  <w:footnote w:type="continuationSeparator" w:id="0">
    <w:p w14:paraId="3FA27828" w14:textId="77777777" w:rsidR="00477FCC" w:rsidRDefault="00477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B869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EF0E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461C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FCC"/>
    <w:rsid w:val="00022322"/>
    <w:rsid w:val="00042497"/>
    <w:rsid w:val="000C1E6F"/>
    <w:rsid w:val="000E4E56"/>
    <w:rsid w:val="001A1468"/>
    <w:rsid w:val="001B7815"/>
    <w:rsid w:val="00211A34"/>
    <w:rsid w:val="002272D7"/>
    <w:rsid w:val="00246353"/>
    <w:rsid w:val="002B1E4F"/>
    <w:rsid w:val="002B6761"/>
    <w:rsid w:val="003445A0"/>
    <w:rsid w:val="003A0AFC"/>
    <w:rsid w:val="003D611C"/>
    <w:rsid w:val="00431C0B"/>
    <w:rsid w:val="00437CAD"/>
    <w:rsid w:val="004657DA"/>
    <w:rsid w:val="00477FCC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30D88"/>
    <w:rsid w:val="00644DCB"/>
    <w:rsid w:val="00657C1E"/>
    <w:rsid w:val="006E3089"/>
    <w:rsid w:val="00712C39"/>
    <w:rsid w:val="007147E6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0986"/>
    <w:rsid w:val="0097748A"/>
    <w:rsid w:val="009E197E"/>
    <w:rsid w:val="009F0E5C"/>
    <w:rsid w:val="00A029B8"/>
    <w:rsid w:val="00A91321"/>
    <w:rsid w:val="00AA02AC"/>
    <w:rsid w:val="00B177BA"/>
    <w:rsid w:val="00B32D12"/>
    <w:rsid w:val="00B464D3"/>
    <w:rsid w:val="00B8185B"/>
    <w:rsid w:val="00BC6F7F"/>
    <w:rsid w:val="00BD2174"/>
    <w:rsid w:val="00C423DD"/>
    <w:rsid w:val="00C47ACE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90BDD0"/>
  <w15:chartTrackingRefBased/>
  <w15:docId w15:val="{2A988C16-4059-4D6A-88DF-9AA9EB7A4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630D8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630D88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TekstpodstawowyZnak">
    <w:name w:val="Tekst podstawowy Znak"/>
    <w:link w:val="Tekstpodstawowy"/>
    <w:rsid w:val="0024635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2</cp:revision>
  <cp:lastPrinted>1899-12-31T23:00:00Z</cp:lastPrinted>
  <dcterms:created xsi:type="dcterms:W3CDTF">2022-12-16T10:14:00Z</dcterms:created>
  <dcterms:modified xsi:type="dcterms:W3CDTF">2022-12-16T10:14:00Z</dcterms:modified>
</cp:coreProperties>
</file>