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503E07" w:rsidRDefault="00A22347" w:rsidP="00A02E94">
      <w:pPr>
        <w:spacing w:after="240"/>
        <w:jc w:val="right"/>
      </w:pPr>
      <w:bookmarkStart w:id="0" w:name="_Hlk53520193"/>
      <w:r w:rsidRPr="00503E07">
        <w:t>Poznań</w:t>
      </w:r>
      <w:r w:rsidR="00A02E94" w:rsidRPr="00503E07">
        <w:t xml:space="preserve"> dnia: </w:t>
      </w:r>
      <w:r w:rsidRPr="00503E07">
        <w:t>2022-12-</w:t>
      </w:r>
      <w:r w:rsidR="001E6AE9">
        <w:t>14</w:t>
      </w:r>
    </w:p>
    <w:p w:rsidR="00A02E94" w:rsidRPr="00503E07" w:rsidRDefault="00A02E94" w:rsidP="00A02E94">
      <w:pPr>
        <w:spacing w:after="240"/>
      </w:pPr>
    </w:p>
    <w:p w:rsidR="00A22347" w:rsidRPr="00503E07" w:rsidRDefault="00A22347" w:rsidP="00A02E94">
      <w:pPr>
        <w:spacing w:after="40"/>
        <w:rPr>
          <w:b/>
          <w:bCs/>
        </w:rPr>
      </w:pPr>
      <w:r w:rsidRPr="00503E07">
        <w:rPr>
          <w:b/>
          <w:bCs/>
        </w:rPr>
        <w:t>Szpital Wojewódzki w Poznaniu</w:t>
      </w:r>
    </w:p>
    <w:p w:rsidR="00A02E94" w:rsidRPr="00503E07" w:rsidRDefault="00A22347" w:rsidP="00A02E94">
      <w:pPr>
        <w:spacing w:after="40"/>
        <w:rPr>
          <w:b/>
          <w:bCs/>
        </w:rPr>
      </w:pPr>
      <w:r w:rsidRPr="00503E07">
        <w:rPr>
          <w:b/>
          <w:bCs/>
        </w:rPr>
        <w:t>Dział Zamówień Publicznych</w:t>
      </w:r>
    </w:p>
    <w:p w:rsidR="00A02E94" w:rsidRPr="00503E07" w:rsidRDefault="00A22347" w:rsidP="00A02E94">
      <w:r w:rsidRPr="00503E07">
        <w:t>Juraszów</w:t>
      </w:r>
      <w:r w:rsidR="00A02E94" w:rsidRPr="00503E07">
        <w:t xml:space="preserve"> </w:t>
      </w:r>
      <w:r w:rsidRPr="00503E07">
        <w:t>7/19</w:t>
      </w:r>
    </w:p>
    <w:p w:rsidR="00A02E94" w:rsidRPr="00503E07" w:rsidRDefault="00A22347" w:rsidP="00A02E94">
      <w:r w:rsidRPr="00503E07">
        <w:t>60-479</w:t>
      </w:r>
      <w:r w:rsidR="00A02E94" w:rsidRPr="00503E07">
        <w:t xml:space="preserve"> </w:t>
      </w:r>
      <w:r w:rsidRPr="00503E07">
        <w:t>Poznań</w:t>
      </w:r>
    </w:p>
    <w:p w:rsidR="00A02E94" w:rsidRPr="00503E07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503E07">
        <w:rPr>
          <w:b/>
        </w:rPr>
        <w:t>WYKONAWCY</w:t>
      </w:r>
    </w:p>
    <w:p w:rsidR="00A02E94" w:rsidRPr="00503E07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503E07">
        <w:t>ubiegający się o zamówienie</w:t>
      </w:r>
    </w:p>
    <w:p w:rsidR="00A02E94" w:rsidRPr="00503E07" w:rsidRDefault="00A02E94" w:rsidP="00A02E94">
      <w:pPr>
        <w:pStyle w:val="Nagwek1"/>
        <w:spacing w:before="600"/>
        <w:rPr>
          <w:sz w:val="28"/>
        </w:rPr>
      </w:pPr>
      <w:r w:rsidRPr="00503E07">
        <w:rPr>
          <w:sz w:val="28"/>
        </w:rPr>
        <w:t>ZAWIADOMIENIE</w:t>
      </w:r>
    </w:p>
    <w:p w:rsidR="00A02E94" w:rsidRPr="00503E07" w:rsidRDefault="00A02E94" w:rsidP="00A02E94">
      <w:pPr>
        <w:spacing w:after="480"/>
        <w:jc w:val="center"/>
        <w:rPr>
          <w:b/>
          <w:sz w:val="28"/>
        </w:rPr>
      </w:pPr>
      <w:r w:rsidRPr="00503E07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A22347" w:rsidRPr="00503E07" w:rsidTr="00CB5E58">
        <w:trPr>
          <w:trHeight w:val="638"/>
        </w:trPr>
        <w:tc>
          <w:tcPr>
            <w:tcW w:w="959" w:type="dxa"/>
            <w:hideMark/>
          </w:tcPr>
          <w:p w:rsidR="00A22347" w:rsidRPr="00503E07" w:rsidRDefault="00A22347" w:rsidP="00CB5E58">
            <w:pPr>
              <w:spacing w:after="60" w:line="276" w:lineRule="auto"/>
              <w:jc w:val="both"/>
            </w:pPr>
            <w:r w:rsidRPr="00503E07">
              <w:t>Dotyczy:</w:t>
            </w:r>
          </w:p>
        </w:tc>
        <w:tc>
          <w:tcPr>
            <w:tcW w:w="9261" w:type="dxa"/>
            <w:hideMark/>
          </w:tcPr>
          <w:p w:rsidR="00A22347" w:rsidRPr="00503E07" w:rsidRDefault="00A22347" w:rsidP="00CB5E58">
            <w:pPr>
              <w:spacing w:after="60" w:line="276" w:lineRule="auto"/>
              <w:jc w:val="both"/>
              <w:rPr>
                <w:b/>
                <w:bCs/>
              </w:rPr>
            </w:pPr>
            <w:r w:rsidRPr="00503E07">
              <w:t>postępowania o udzielenie zamówienia publicznego, prowadzonego w trybie podstawowy</w:t>
            </w:r>
            <w:r w:rsidR="00503E07">
              <w:t>m</w:t>
            </w:r>
            <w:r w:rsidRPr="00503E07">
              <w:t xml:space="preserve"> bez negocjacji - art. 275 pkt. 1 ustawy </w:t>
            </w:r>
            <w:proofErr w:type="spellStart"/>
            <w:r w:rsidRPr="00503E07">
              <w:t>Pzp</w:t>
            </w:r>
            <w:proofErr w:type="spellEnd"/>
            <w:r w:rsidRPr="00503E07">
              <w:rPr>
                <w:b/>
              </w:rPr>
              <w:t xml:space="preserve"> </w:t>
            </w:r>
            <w:r w:rsidRPr="00503E07">
              <w:rPr>
                <w:bCs/>
              </w:rPr>
              <w:t>na</w:t>
            </w:r>
            <w:r w:rsidRPr="00503E07">
              <w:rPr>
                <w:b/>
              </w:rPr>
              <w:t xml:space="preserve"> </w:t>
            </w:r>
            <w:r w:rsidRPr="00503E07">
              <w:rPr>
                <w:bCs/>
              </w:rPr>
              <w:t>”</w:t>
            </w:r>
            <w:r w:rsidRPr="00503E07">
              <w:rPr>
                <w:b/>
                <w:bCs/>
              </w:rPr>
              <w:t>Wykonanie dokumentacji projektowo kosztorysowej dla inwestycji:</w:t>
            </w:r>
          </w:p>
          <w:p w:rsidR="00A22347" w:rsidRPr="00503E07" w:rsidRDefault="00A22347" w:rsidP="00CB5E58">
            <w:pPr>
              <w:spacing w:after="60" w:line="276" w:lineRule="auto"/>
              <w:jc w:val="both"/>
              <w:rPr>
                <w:b/>
                <w:bCs/>
              </w:rPr>
            </w:pPr>
            <w:r w:rsidRPr="00503E07">
              <w:rPr>
                <w:b/>
                <w:bCs/>
              </w:rPr>
              <w:t xml:space="preserve">1. "Modernizacja pomieszczeń budynku byłej apteki w Filii nr 2 Szpitala Wojewódzkiego w Poznaniu z przeznaczeniem na Dzienny Oddział </w:t>
            </w:r>
            <w:r w:rsidR="00503E07" w:rsidRPr="00503E07">
              <w:rPr>
                <w:b/>
                <w:bCs/>
              </w:rPr>
              <w:t>Rehabilitacji</w:t>
            </w:r>
            <w:r w:rsidRPr="00503E07">
              <w:rPr>
                <w:b/>
                <w:bCs/>
              </w:rPr>
              <w:t xml:space="preserve"> Ogólnoustrojowej" </w:t>
            </w:r>
          </w:p>
          <w:p w:rsidR="00A22347" w:rsidRPr="00503E07" w:rsidRDefault="00A22347" w:rsidP="00CB5E58">
            <w:pPr>
              <w:spacing w:after="60" w:line="276" w:lineRule="auto"/>
              <w:jc w:val="both"/>
            </w:pPr>
            <w:r w:rsidRPr="00503E07">
              <w:rPr>
                <w:b/>
                <w:bCs/>
              </w:rPr>
              <w:t xml:space="preserve">2. "Modernizacja dawnego skrzydła mieszkalnego w budynku E w Filii nr 2 szpitala Wojewódzkiego w </w:t>
            </w:r>
            <w:r w:rsidR="00503E07" w:rsidRPr="00503E07">
              <w:rPr>
                <w:b/>
                <w:bCs/>
              </w:rPr>
              <w:t>Poznaniu</w:t>
            </w:r>
            <w:r w:rsidRPr="00503E07">
              <w:rPr>
                <w:b/>
                <w:bCs/>
              </w:rPr>
              <w:t xml:space="preserve"> w celu poszerzenia bazy łóżkowej I Oddziału Rehabilitacji Kardiologicznej".</w:t>
            </w:r>
            <w:r w:rsidRPr="00503E07">
              <w:rPr>
                <w:bCs/>
              </w:rPr>
              <w:t>”</w:t>
            </w:r>
            <w:r w:rsidRPr="00503E07">
              <w:rPr>
                <w:b/>
              </w:rPr>
              <w:t xml:space="preserve"> </w:t>
            </w:r>
            <w:r w:rsidRPr="00503E07">
              <w:rPr>
                <w:bCs/>
              </w:rPr>
              <w:t>– znak sprawy</w:t>
            </w:r>
            <w:r w:rsidRPr="00503E07">
              <w:rPr>
                <w:b/>
              </w:rPr>
              <w:t xml:space="preserve"> SZW/DZP/53/2022</w:t>
            </w:r>
            <w:r w:rsidRPr="00503E07">
              <w:rPr>
                <w:bCs/>
              </w:rPr>
              <w:t>.</w:t>
            </w:r>
          </w:p>
        </w:tc>
      </w:tr>
    </w:tbl>
    <w:p w:rsidR="00A02E94" w:rsidRPr="00503E07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503E07">
        <w:t xml:space="preserve">Zamawiający, działając na podstawie art. 253 ust. 1 ustawy z dnia 11 września 2019r. Prawo zamówień publicznych </w:t>
      </w:r>
      <w:r w:rsidR="00A22347" w:rsidRPr="00503E07">
        <w:t>(</w:t>
      </w:r>
      <w:proofErr w:type="spellStart"/>
      <w:r w:rsidR="00A22347" w:rsidRPr="00503E07">
        <w:t>t.j</w:t>
      </w:r>
      <w:proofErr w:type="spellEnd"/>
      <w:r w:rsidR="00A22347" w:rsidRPr="00503E07">
        <w:t>. Dz. U. z 2022r. poz. 1710)</w:t>
      </w:r>
      <w:r w:rsidRPr="00503E07">
        <w:t xml:space="preserve">, zwanej dalej „ustawą </w:t>
      </w:r>
      <w:proofErr w:type="spellStart"/>
      <w:r w:rsidRPr="00503E07">
        <w:t>Pzp</w:t>
      </w:r>
      <w:proofErr w:type="spellEnd"/>
      <w:r w:rsidRPr="00503E07"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02E94" w:rsidRPr="00503E07" w:rsidTr="005C35E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F21" w:rsidRPr="000C5F21" w:rsidRDefault="000C5F21" w:rsidP="000C5F21">
            <w:pPr>
              <w:jc w:val="both"/>
              <w:rPr>
                <w:b/>
              </w:rPr>
            </w:pPr>
            <w:r w:rsidRPr="000C5F21">
              <w:rPr>
                <w:b/>
              </w:rPr>
              <w:t xml:space="preserve">Architektoniczna Pracownia Projektowa Tomasz </w:t>
            </w:r>
            <w:proofErr w:type="spellStart"/>
            <w:r w:rsidRPr="000C5F21">
              <w:rPr>
                <w:b/>
              </w:rPr>
              <w:t>Drożdżyński</w:t>
            </w:r>
            <w:proofErr w:type="spellEnd"/>
          </w:p>
          <w:p w:rsidR="000C5F21" w:rsidRPr="000C5F21" w:rsidRDefault="000C5F21" w:rsidP="000C5F21">
            <w:pPr>
              <w:jc w:val="both"/>
              <w:rPr>
                <w:bCs/>
              </w:rPr>
            </w:pPr>
            <w:r w:rsidRPr="000C5F21">
              <w:rPr>
                <w:bCs/>
              </w:rPr>
              <w:t>ul. Konińska 18</w:t>
            </w:r>
          </w:p>
          <w:p w:rsidR="000C5F21" w:rsidRPr="000C5F21" w:rsidRDefault="000C5F21" w:rsidP="000C5F21">
            <w:pPr>
              <w:jc w:val="both"/>
              <w:rPr>
                <w:bCs/>
              </w:rPr>
            </w:pPr>
            <w:r w:rsidRPr="000C5F21">
              <w:rPr>
                <w:bCs/>
              </w:rPr>
              <w:t>61-041 Poznań</w:t>
            </w:r>
          </w:p>
          <w:p w:rsidR="000C5F21" w:rsidRDefault="000C5F21" w:rsidP="000C5F21">
            <w:pPr>
              <w:jc w:val="both"/>
              <w:rPr>
                <w:b/>
              </w:rPr>
            </w:pPr>
          </w:p>
          <w:p w:rsidR="00A02E94" w:rsidRPr="00647F79" w:rsidRDefault="000C5F21" w:rsidP="000C5F21">
            <w:pPr>
              <w:jc w:val="both"/>
              <w:rPr>
                <w:u w:val="single"/>
              </w:rPr>
            </w:pPr>
            <w:r w:rsidRPr="00647F79">
              <w:rPr>
                <w:u w:val="single"/>
              </w:rPr>
              <w:t xml:space="preserve">Zadanie nr 1: </w:t>
            </w:r>
            <w:r w:rsidR="00A02E94" w:rsidRPr="00647F79">
              <w:rPr>
                <w:u w:val="single"/>
              </w:rPr>
              <w:t xml:space="preserve">za cenę brutto </w:t>
            </w:r>
            <w:r w:rsidRPr="00647F79">
              <w:rPr>
                <w:b/>
                <w:u w:val="single"/>
              </w:rPr>
              <w:t xml:space="preserve">47 970.00 zł </w:t>
            </w:r>
          </w:p>
          <w:p w:rsidR="00A02E94" w:rsidRPr="00647F79" w:rsidRDefault="00A02E94" w:rsidP="005C35EA">
            <w:pPr>
              <w:spacing w:before="120" w:line="276" w:lineRule="auto"/>
              <w:jc w:val="both"/>
              <w:rPr>
                <w:color w:val="000000"/>
              </w:rPr>
            </w:pPr>
            <w:r w:rsidRPr="00647F79">
              <w:rPr>
                <w:color w:val="000000"/>
              </w:rPr>
              <w:t>Uzasadnienie wyboru:</w:t>
            </w:r>
          </w:p>
          <w:p w:rsidR="00A02E94" w:rsidRPr="00503E07" w:rsidRDefault="000C5F21" w:rsidP="005C35EA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0C5F21" w:rsidRPr="00503E07" w:rsidTr="005C35E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21" w:rsidRPr="000C5F21" w:rsidRDefault="000C5F21" w:rsidP="000C5F21">
            <w:pPr>
              <w:jc w:val="both"/>
              <w:rPr>
                <w:b/>
              </w:rPr>
            </w:pPr>
            <w:r w:rsidRPr="000C5F21">
              <w:rPr>
                <w:b/>
              </w:rPr>
              <w:t xml:space="preserve">Architektoniczna Pracownia Projektowa Tomasz </w:t>
            </w:r>
            <w:proofErr w:type="spellStart"/>
            <w:r w:rsidRPr="000C5F21">
              <w:rPr>
                <w:b/>
              </w:rPr>
              <w:t>Drożdżyński</w:t>
            </w:r>
            <w:proofErr w:type="spellEnd"/>
          </w:p>
          <w:p w:rsidR="000C5F21" w:rsidRPr="000C5F21" w:rsidRDefault="000C5F21" w:rsidP="000C5F21">
            <w:pPr>
              <w:jc w:val="both"/>
              <w:rPr>
                <w:bCs/>
              </w:rPr>
            </w:pPr>
            <w:r w:rsidRPr="000C5F21">
              <w:rPr>
                <w:bCs/>
              </w:rPr>
              <w:t>ul. Konińska 18</w:t>
            </w:r>
          </w:p>
          <w:p w:rsidR="000C5F21" w:rsidRPr="000C5F21" w:rsidRDefault="000C5F21" w:rsidP="000C5F21">
            <w:pPr>
              <w:jc w:val="both"/>
              <w:rPr>
                <w:bCs/>
              </w:rPr>
            </w:pPr>
            <w:r w:rsidRPr="000C5F21">
              <w:rPr>
                <w:bCs/>
              </w:rPr>
              <w:t>61-041 Poznań</w:t>
            </w:r>
          </w:p>
          <w:p w:rsidR="000C5F21" w:rsidRDefault="000C5F21" w:rsidP="000C5F21">
            <w:pPr>
              <w:jc w:val="both"/>
              <w:rPr>
                <w:b/>
              </w:rPr>
            </w:pPr>
          </w:p>
          <w:p w:rsidR="000C5F21" w:rsidRPr="00647F79" w:rsidRDefault="000C5F21" w:rsidP="000C5F21">
            <w:pPr>
              <w:jc w:val="both"/>
              <w:rPr>
                <w:u w:val="single"/>
              </w:rPr>
            </w:pPr>
            <w:r w:rsidRPr="00647F79">
              <w:rPr>
                <w:u w:val="single"/>
              </w:rPr>
              <w:t>Zadanie nr</w:t>
            </w:r>
            <w:r w:rsidRPr="00647F79">
              <w:rPr>
                <w:b/>
                <w:bCs/>
                <w:u w:val="single"/>
              </w:rPr>
              <w:t xml:space="preserve"> </w:t>
            </w:r>
            <w:r w:rsidRPr="00647F79">
              <w:rPr>
                <w:u w:val="single"/>
              </w:rPr>
              <w:t xml:space="preserve">2: za cenę brutto </w:t>
            </w:r>
            <w:r w:rsidRPr="00647F79">
              <w:rPr>
                <w:b/>
                <w:u w:val="single"/>
              </w:rPr>
              <w:t xml:space="preserve">84 870.00 zł </w:t>
            </w:r>
          </w:p>
          <w:p w:rsidR="000C5F21" w:rsidRPr="00647F79" w:rsidRDefault="000C5F21" w:rsidP="000C5F21">
            <w:pPr>
              <w:spacing w:before="120" w:line="276" w:lineRule="auto"/>
              <w:jc w:val="both"/>
              <w:rPr>
                <w:color w:val="000000"/>
              </w:rPr>
            </w:pPr>
            <w:r w:rsidRPr="00647F79">
              <w:rPr>
                <w:color w:val="000000"/>
              </w:rPr>
              <w:t>Uzasadnienie wyboru:</w:t>
            </w:r>
          </w:p>
          <w:p w:rsidR="000C5F21" w:rsidRPr="000C5F21" w:rsidRDefault="000C5F21" w:rsidP="000C5F21">
            <w:pPr>
              <w:jc w:val="both"/>
              <w:rPr>
                <w:b/>
              </w:rPr>
            </w:pPr>
            <w:r w:rsidRPr="002C1F06">
              <w:t>Oferta spełnia wymagania formalno-prawne i jest zgodna z SWZ.</w:t>
            </w:r>
          </w:p>
        </w:tc>
      </w:tr>
    </w:tbl>
    <w:p w:rsidR="00A02E94" w:rsidRPr="00503E07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503E07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3232"/>
        <w:gridCol w:w="2976"/>
        <w:gridCol w:w="1560"/>
      </w:tblGrid>
      <w:tr w:rsidR="00A02E94" w:rsidRPr="00503E07" w:rsidTr="006F7C6C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503E07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03E07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503E07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503E07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503E07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03E07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503E07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03E07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22347" w:rsidRPr="00503E07" w:rsidTr="006F7C6C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47" w:rsidRPr="00503E07" w:rsidRDefault="00503E07" w:rsidP="00CB5E5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47" w:rsidRPr="00503E07" w:rsidRDefault="00A22347" w:rsidP="00CB5E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>Agnieszka Stocha</w:t>
            </w:r>
            <w:r w:rsidR="008E7F99">
              <w:rPr>
                <w:b/>
                <w:bCs/>
                <w:sz w:val="20"/>
                <w:szCs w:val="20"/>
              </w:rPr>
              <w:t xml:space="preserve">j </w:t>
            </w:r>
            <w:r w:rsidRPr="00503E07">
              <w:rPr>
                <w:b/>
                <w:bCs/>
                <w:sz w:val="20"/>
                <w:szCs w:val="20"/>
              </w:rPr>
              <w:t>Architekt</w:t>
            </w:r>
          </w:p>
          <w:p w:rsidR="00A22347" w:rsidRPr="00503E07" w:rsidRDefault="00A22347" w:rsidP="00CB5E58">
            <w:pPr>
              <w:rPr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os. Lipowe 33</w:t>
            </w:r>
          </w:p>
          <w:p w:rsidR="00A22347" w:rsidRPr="00503E07" w:rsidRDefault="00A22347" w:rsidP="00CB5E58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62-035 Mościenica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47" w:rsidRPr="00503E07" w:rsidRDefault="00A22347" w:rsidP="00CB5E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1 - Cena  - 88.64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347" w:rsidRPr="00503E07" w:rsidRDefault="00A22347" w:rsidP="00CB5E58">
            <w:pPr>
              <w:jc w:val="center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  88,64</w:t>
            </w:r>
          </w:p>
        </w:tc>
      </w:tr>
      <w:tr w:rsidR="00A22347" w:rsidRPr="00503E07" w:rsidTr="006F7C6C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47" w:rsidRPr="00503E07" w:rsidRDefault="00503E07" w:rsidP="00CB5E5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47" w:rsidRPr="00503E07" w:rsidRDefault="008E7F99" w:rsidP="00CB5E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INSTAL-TECH Marcin Marzec</w:t>
            </w:r>
          </w:p>
          <w:p w:rsidR="00A22347" w:rsidRPr="00503E07" w:rsidRDefault="008E7F99" w:rsidP="00CB5E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N</w:t>
            </w:r>
            <w:r w:rsidR="00A22347" w:rsidRPr="00503E07">
              <w:rPr>
                <w:sz w:val="20"/>
                <w:szCs w:val="20"/>
              </w:rPr>
              <w:t>owohucka 92</w:t>
            </w:r>
            <w:r>
              <w:rPr>
                <w:sz w:val="20"/>
                <w:szCs w:val="20"/>
              </w:rPr>
              <w:t>A/15</w:t>
            </w:r>
          </w:p>
          <w:p w:rsidR="00A22347" w:rsidRPr="00503E07" w:rsidRDefault="00A22347" w:rsidP="00CB5E58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30-728 </w:t>
            </w:r>
            <w:r w:rsidR="008E7F9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47" w:rsidRPr="00503E07" w:rsidRDefault="00A22347" w:rsidP="00CB5E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1 - Cena  - 86.67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347" w:rsidRPr="00503E07" w:rsidRDefault="00A22347" w:rsidP="00CB5E58">
            <w:pPr>
              <w:jc w:val="center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  86,67</w:t>
            </w:r>
          </w:p>
        </w:tc>
      </w:tr>
      <w:tr w:rsidR="000C5F21" w:rsidRPr="00503E07" w:rsidTr="00835F75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F21" w:rsidRPr="00503E07" w:rsidRDefault="000C5F21" w:rsidP="00CB5E5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F21" w:rsidRPr="00503E07" w:rsidRDefault="000C5F21" w:rsidP="00CB5E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>Tomasz Kusznierów Architektura</w:t>
            </w:r>
          </w:p>
          <w:p w:rsidR="000C5F21" w:rsidRPr="00503E07" w:rsidRDefault="000C5F21" w:rsidP="00CB5E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03E07">
              <w:rPr>
                <w:sz w:val="20"/>
                <w:szCs w:val="20"/>
              </w:rPr>
              <w:t>Grunwaldzka 19</w:t>
            </w:r>
            <w:r>
              <w:rPr>
                <w:sz w:val="20"/>
                <w:szCs w:val="20"/>
              </w:rPr>
              <w:t xml:space="preserve"> lok. </w:t>
            </w:r>
            <w:r w:rsidRPr="00503E07">
              <w:rPr>
                <w:sz w:val="20"/>
                <w:szCs w:val="20"/>
              </w:rPr>
              <w:t>2.8</w:t>
            </w:r>
          </w:p>
          <w:p w:rsidR="000C5F21" w:rsidRPr="00503E07" w:rsidRDefault="000C5F21" w:rsidP="00CB5E58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60-782 Poznań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F21" w:rsidRDefault="000C5F21" w:rsidP="000C5F2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C5F21" w:rsidRPr="00503E07" w:rsidRDefault="000C5F21" w:rsidP="000C5F2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A22347" w:rsidRPr="00503E07" w:rsidTr="006F7C6C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47" w:rsidRPr="00503E07" w:rsidRDefault="00503E07" w:rsidP="00CB5E5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47" w:rsidRPr="00503E07" w:rsidRDefault="00A22347" w:rsidP="00CB5E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 xml:space="preserve">Architektoniczna Pracownia </w:t>
            </w:r>
            <w:r w:rsidR="006F7C6C" w:rsidRPr="00503E07">
              <w:rPr>
                <w:b/>
                <w:bCs/>
                <w:sz w:val="20"/>
                <w:szCs w:val="20"/>
              </w:rPr>
              <w:t>Projektowa</w:t>
            </w:r>
            <w:r w:rsidRPr="00503E07">
              <w:rPr>
                <w:b/>
                <w:bCs/>
                <w:sz w:val="20"/>
                <w:szCs w:val="20"/>
              </w:rPr>
              <w:t xml:space="preserve"> Tomasz </w:t>
            </w:r>
            <w:proofErr w:type="spellStart"/>
            <w:r w:rsidRPr="00503E07">
              <w:rPr>
                <w:b/>
                <w:bCs/>
                <w:sz w:val="20"/>
                <w:szCs w:val="20"/>
              </w:rPr>
              <w:t>Drożdżyński</w:t>
            </w:r>
            <w:proofErr w:type="spellEnd"/>
          </w:p>
          <w:p w:rsidR="00A22347" w:rsidRPr="00503E07" w:rsidRDefault="006F7C6C" w:rsidP="00CB5E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22347" w:rsidRPr="00503E07">
              <w:rPr>
                <w:sz w:val="20"/>
                <w:szCs w:val="20"/>
              </w:rPr>
              <w:t>Konińska 18</w:t>
            </w:r>
          </w:p>
          <w:p w:rsidR="00A22347" w:rsidRPr="00503E07" w:rsidRDefault="00A22347" w:rsidP="00CB5E58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61-041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47" w:rsidRPr="00503E07" w:rsidRDefault="00A22347" w:rsidP="00CB5E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347" w:rsidRPr="00503E07" w:rsidRDefault="00A22347" w:rsidP="00CB5E58">
            <w:pPr>
              <w:jc w:val="center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  100,00</w:t>
            </w:r>
          </w:p>
        </w:tc>
      </w:tr>
      <w:tr w:rsidR="006F7C6C" w:rsidRPr="00503E07" w:rsidTr="006F7C6C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>Profil-Jolanta Nowak</w:t>
            </w:r>
          </w:p>
          <w:p w:rsidR="006F7C6C" w:rsidRPr="00503E07" w:rsidRDefault="006F7C6C" w:rsidP="006F7C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03E07">
              <w:rPr>
                <w:sz w:val="20"/>
                <w:szCs w:val="20"/>
              </w:rPr>
              <w:t>Lipowa 14</w:t>
            </w:r>
          </w:p>
          <w:p w:rsidR="006F7C6C" w:rsidRPr="00503E07" w:rsidRDefault="006F7C6C" w:rsidP="006F7C6C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44-100 Gliwice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1 - Cena - 76.47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C6C" w:rsidRPr="00503E07" w:rsidRDefault="006F7C6C" w:rsidP="006F7C6C">
            <w:pPr>
              <w:jc w:val="center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  76,47</w:t>
            </w:r>
          </w:p>
        </w:tc>
      </w:tr>
      <w:tr w:rsidR="000B07FF" w:rsidRPr="00503E07" w:rsidTr="000B07FF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FF" w:rsidRPr="00503E07" w:rsidRDefault="000B07FF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FF" w:rsidRPr="00503E07" w:rsidRDefault="000B07FF" w:rsidP="006F7C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>SPA Biuro Projektów Spółka z ograniczoną odpowiedzialnością Spółka komandytowa</w:t>
            </w:r>
          </w:p>
          <w:p w:rsidR="000B07FF" w:rsidRPr="00503E07" w:rsidRDefault="000B07FF" w:rsidP="006F7C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03E07">
              <w:rPr>
                <w:sz w:val="20"/>
                <w:szCs w:val="20"/>
              </w:rPr>
              <w:t>Podlaska 13</w:t>
            </w:r>
          </w:p>
          <w:p w:rsidR="000B07FF" w:rsidRPr="00503E07" w:rsidRDefault="000B07FF" w:rsidP="006F7C6C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60-623 Poznań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FF" w:rsidRDefault="000B07FF" w:rsidP="006F7C6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B07FF" w:rsidRDefault="000B07FF" w:rsidP="006F7C6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B07FF" w:rsidRPr="00503E07" w:rsidRDefault="000B07FF" w:rsidP="006F7C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6F7C6C" w:rsidRPr="00503E07" w:rsidTr="006F7C6C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INSTAL-TECH Marcin Marzec</w:t>
            </w:r>
          </w:p>
          <w:p w:rsidR="006F7C6C" w:rsidRPr="00503E07" w:rsidRDefault="006F7C6C" w:rsidP="006F7C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N</w:t>
            </w:r>
            <w:r w:rsidRPr="00503E07">
              <w:rPr>
                <w:sz w:val="20"/>
                <w:szCs w:val="20"/>
              </w:rPr>
              <w:t>owohucka 92</w:t>
            </w:r>
            <w:r>
              <w:rPr>
                <w:sz w:val="20"/>
                <w:szCs w:val="20"/>
              </w:rPr>
              <w:t>A/15</w:t>
            </w:r>
          </w:p>
          <w:p w:rsidR="006F7C6C" w:rsidRPr="00503E07" w:rsidRDefault="006F7C6C" w:rsidP="006F7C6C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30-728 </w:t>
            </w:r>
            <w:r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1 - Cena - 85.19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C6C" w:rsidRPr="00503E07" w:rsidRDefault="006F7C6C" w:rsidP="006F7C6C">
            <w:pPr>
              <w:jc w:val="center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  85,19</w:t>
            </w:r>
          </w:p>
        </w:tc>
      </w:tr>
      <w:tr w:rsidR="006F7C6C" w:rsidRPr="00503E07" w:rsidTr="006F7C6C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>Agnieszka Stocha</w:t>
            </w:r>
            <w:r>
              <w:rPr>
                <w:b/>
                <w:bCs/>
                <w:sz w:val="20"/>
                <w:szCs w:val="20"/>
              </w:rPr>
              <w:t xml:space="preserve">j </w:t>
            </w:r>
            <w:r w:rsidRPr="00503E07">
              <w:rPr>
                <w:b/>
                <w:bCs/>
                <w:sz w:val="20"/>
                <w:szCs w:val="20"/>
              </w:rPr>
              <w:t>Architekt</w:t>
            </w:r>
          </w:p>
          <w:p w:rsidR="006F7C6C" w:rsidRPr="00503E07" w:rsidRDefault="006F7C6C" w:rsidP="006F7C6C">
            <w:pPr>
              <w:rPr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os. Lipowe 33</w:t>
            </w:r>
          </w:p>
          <w:p w:rsidR="006F7C6C" w:rsidRPr="00503E07" w:rsidRDefault="006F7C6C" w:rsidP="006F7C6C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62-035 Mościenica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1 - Cena - 78.41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C6C" w:rsidRPr="00503E07" w:rsidRDefault="006F7C6C" w:rsidP="006F7C6C">
            <w:pPr>
              <w:jc w:val="center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  78,41</w:t>
            </w:r>
          </w:p>
        </w:tc>
      </w:tr>
      <w:tr w:rsidR="000C5F21" w:rsidRPr="00503E07" w:rsidTr="008105AB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F21" w:rsidRPr="00503E07" w:rsidRDefault="000C5F21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F21" w:rsidRPr="00503E07" w:rsidRDefault="000C5F21" w:rsidP="006F7C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>Tomasz Kusznierów Architektura</w:t>
            </w:r>
          </w:p>
          <w:p w:rsidR="000C5F21" w:rsidRPr="00503E07" w:rsidRDefault="000C5F21" w:rsidP="006F7C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03E07">
              <w:rPr>
                <w:sz w:val="20"/>
                <w:szCs w:val="20"/>
              </w:rPr>
              <w:t>Grunwaldzka 19</w:t>
            </w:r>
            <w:r>
              <w:rPr>
                <w:sz w:val="20"/>
                <w:szCs w:val="20"/>
              </w:rPr>
              <w:t xml:space="preserve"> lok. </w:t>
            </w:r>
            <w:r w:rsidRPr="00503E07">
              <w:rPr>
                <w:sz w:val="20"/>
                <w:szCs w:val="20"/>
              </w:rPr>
              <w:t>2.8</w:t>
            </w:r>
          </w:p>
          <w:p w:rsidR="000C5F21" w:rsidRPr="00503E07" w:rsidRDefault="000C5F21" w:rsidP="006F7C6C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60-782 Poznań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21" w:rsidRDefault="000C5F21" w:rsidP="000C5F2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C5F21" w:rsidRPr="00503E07" w:rsidRDefault="000C5F21" w:rsidP="000C5F2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6F7C6C" w:rsidRPr="00503E07" w:rsidTr="006F7C6C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 xml:space="preserve">Architektoniczna Pracownia Projektowa Tomasz </w:t>
            </w:r>
            <w:proofErr w:type="spellStart"/>
            <w:r w:rsidRPr="00503E07">
              <w:rPr>
                <w:b/>
                <w:bCs/>
                <w:sz w:val="20"/>
                <w:szCs w:val="20"/>
              </w:rPr>
              <w:t>Drożdżyński</w:t>
            </w:r>
            <w:proofErr w:type="spellEnd"/>
          </w:p>
          <w:p w:rsidR="006F7C6C" w:rsidRPr="00503E07" w:rsidRDefault="006F7C6C" w:rsidP="006F7C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03E07">
              <w:rPr>
                <w:sz w:val="20"/>
                <w:szCs w:val="20"/>
              </w:rPr>
              <w:t>Konińska 18</w:t>
            </w:r>
          </w:p>
          <w:p w:rsidR="006F7C6C" w:rsidRPr="00503E07" w:rsidRDefault="006F7C6C" w:rsidP="006F7C6C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61-041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C6C" w:rsidRPr="00503E07" w:rsidRDefault="006F7C6C" w:rsidP="006F7C6C">
            <w:pPr>
              <w:jc w:val="center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  100,00</w:t>
            </w:r>
          </w:p>
        </w:tc>
      </w:tr>
      <w:tr w:rsidR="006F7C6C" w:rsidRPr="00503E07" w:rsidTr="006F7C6C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>Profil-Jolanta Nowak</w:t>
            </w:r>
          </w:p>
          <w:p w:rsidR="006F7C6C" w:rsidRPr="00503E07" w:rsidRDefault="006F7C6C" w:rsidP="006F7C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03E07">
              <w:rPr>
                <w:sz w:val="20"/>
                <w:szCs w:val="20"/>
              </w:rPr>
              <w:t>Lipowa 14</w:t>
            </w:r>
          </w:p>
          <w:p w:rsidR="006F7C6C" w:rsidRPr="00503E07" w:rsidRDefault="006F7C6C" w:rsidP="006F7C6C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44-100 Gliwice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C6C" w:rsidRPr="00503E07" w:rsidRDefault="006F7C6C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1 - Cena - 75.99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C6C" w:rsidRPr="00503E07" w:rsidRDefault="006F7C6C" w:rsidP="006F7C6C">
            <w:pPr>
              <w:jc w:val="center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 xml:space="preserve">  75,99</w:t>
            </w:r>
          </w:p>
        </w:tc>
      </w:tr>
      <w:tr w:rsidR="000B07FF" w:rsidRPr="00503E07" w:rsidTr="00447115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FF" w:rsidRPr="00503E07" w:rsidRDefault="000B07FF" w:rsidP="006F7C6C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nr 2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FF" w:rsidRPr="00503E07" w:rsidRDefault="000B07FF" w:rsidP="006F7C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03E07">
              <w:rPr>
                <w:b/>
                <w:bCs/>
                <w:sz w:val="20"/>
                <w:szCs w:val="20"/>
              </w:rPr>
              <w:t>SPA Biuro Projektów Spółka z ograniczoną odpowiedzialnością Spółka komandytowa</w:t>
            </w:r>
          </w:p>
          <w:p w:rsidR="000B07FF" w:rsidRPr="00503E07" w:rsidRDefault="000B07FF" w:rsidP="006F7C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03E07">
              <w:rPr>
                <w:sz w:val="20"/>
                <w:szCs w:val="20"/>
              </w:rPr>
              <w:t>Podlaska 13</w:t>
            </w:r>
          </w:p>
          <w:p w:rsidR="000B07FF" w:rsidRPr="00503E07" w:rsidRDefault="000B07FF" w:rsidP="006F7C6C">
            <w:pPr>
              <w:spacing w:after="40"/>
              <w:rPr>
                <w:color w:val="000000"/>
                <w:sz w:val="20"/>
                <w:szCs w:val="20"/>
              </w:rPr>
            </w:pPr>
            <w:r w:rsidRPr="00503E07">
              <w:rPr>
                <w:sz w:val="20"/>
                <w:szCs w:val="20"/>
              </w:rPr>
              <w:t>60-623 Poznań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FF" w:rsidRDefault="000B07FF" w:rsidP="006F7C6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B07FF" w:rsidRDefault="000B07FF" w:rsidP="006F7C6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0B07FF" w:rsidRPr="00503E07" w:rsidRDefault="000B07FF" w:rsidP="006F7C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</w:tbl>
    <w:p w:rsidR="00A02E94" w:rsidRPr="00503E07" w:rsidRDefault="00A02E94" w:rsidP="00A02E94">
      <w:pPr>
        <w:spacing w:before="120"/>
        <w:jc w:val="both"/>
        <w:rPr>
          <w:color w:val="000000"/>
        </w:rPr>
      </w:pPr>
    </w:p>
    <w:p w:rsidR="00A02E94" w:rsidRPr="00503E07" w:rsidRDefault="00A02E94" w:rsidP="00A02E94">
      <w:pPr>
        <w:spacing w:after="120"/>
        <w:jc w:val="both"/>
        <w:rPr>
          <w:color w:val="000000"/>
        </w:rPr>
      </w:pPr>
      <w:r w:rsidRPr="00503E07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"/>
        <w:gridCol w:w="2945"/>
        <w:gridCol w:w="5668"/>
      </w:tblGrid>
      <w:tr w:rsidR="00A02E94" w:rsidRPr="00503E07" w:rsidTr="00CA17C9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503E07" w:rsidRDefault="00A02E94" w:rsidP="005C35EA">
            <w:pPr>
              <w:spacing w:before="60" w:after="60"/>
              <w:jc w:val="center"/>
              <w:rPr>
                <w:b/>
              </w:rPr>
            </w:pPr>
            <w:r w:rsidRPr="00503E07">
              <w:rPr>
                <w:b/>
              </w:rPr>
              <w:t>Nr oferty</w:t>
            </w:r>
          </w:p>
        </w:tc>
        <w:tc>
          <w:tcPr>
            <w:tcW w:w="2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503E07" w:rsidRDefault="00A02E94" w:rsidP="005C35EA">
            <w:pPr>
              <w:spacing w:before="60" w:after="60"/>
              <w:jc w:val="center"/>
              <w:rPr>
                <w:b/>
              </w:rPr>
            </w:pPr>
            <w:r w:rsidRPr="00503E07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503E07" w:rsidRDefault="00A02E94" w:rsidP="005C35EA">
            <w:pPr>
              <w:spacing w:before="60" w:after="60"/>
              <w:jc w:val="center"/>
              <w:rPr>
                <w:b/>
              </w:rPr>
            </w:pPr>
            <w:r w:rsidRPr="00503E07">
              <w:rPr>
                <w:b/>
              </w:rPr>
              <w:t>Uzasadnienie odrzucenia oferty</w:t>
            </w:r>
          </w:p>
        </w:tc>
      </w:tr>
      <w:tr w:rsidR="00A22347" w:rsidRPr="00503E07" w:rsidTr="00CA17C9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2347" w:rsidRPr="00503E07" w:rsidRDefault="00A22347" w:rsidP="00CB5E58">
            <w:pPr>
              <w:spacing w:before="40"/>
              <w:jc w:val="center"/>
            </w:pPr>
            <w:r w:rsidRPr="00503E07">
              <w:lastRenderedPageBreak/>
              <w:t>4</w:t>
            </w:r>
          </w:p>
        </w:tc>
        <w:tc>
          <w:tcPr>
            <w:tcW w:w="2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2347" w:rsidRPr="00503E07" w:rsidRDefault="00A22347" w:rsidP="00CB5E58">
            <w:pPr>
              <w:spacing w:before="60" w:after="40"/>
              <w:rPr>
                <w:b/>
                <w:bCs/>
              </w:rPr>
            </w:pPr>
            <w:r w:rsidRPr="00503E07">
              <w:rPr>
                <w:b/>
                <w:bCs/>
              </w:rPr>
              <w:t>Tomasz  Kusznierów Architektura</w:t>
            </w:r>
          </w:p>
          <w:p w:rsidR="00A22347" w:rsidRPr="00503E07" w:rsidRDefault="00CA17C9" w:rsidP="00CB5E58">
            <w:r>
              <w:t xml:space="preserve">ul. </w:t>
            </w:r>
            <w:r w:rsidR="00A22347" w:rsidRPr="00503E07">
              <w:t xml:space="preserve">Grunwaldzka 19 </w:t>
            </w:r>
            <w:r>
              <w:t xml:space="preserve">lok. </w:t>
            </w:r>
            <w:r w:rsidR="00A22347" w:rsidRPr="00503E07">
              <w:t>2.8</w:t>
            </w:r>
          </w:p>
          <w:p w:rsidR="00A22347" w:rsidRPr="00503E07" w:rsidRDefault="00A22347" w:rsidP="00CB5E58">
            <w:pPr>
              <w:spacing w:after="60"/>
            </w:pPr>
            <w:r w:rsidRPr="00503E07">
              <w:t>60-782 Poznań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22347" w:rsidRPr="00503E07" w:rsidRDefault="00A22347" w:rsidP="00D17000">
            <w:pPr>
              <w:spacing w:before="60" w:after="40"/>
              <w:jc w:val="both"/>
            </w:pPr>
            <w:r w:rsidRPr="00503E07">
              <w:t xml:space="preserve"> </w:t>
            </w:r>
            <w:r w:rsidRPr="00503E07">
              <w:rPr>
                <w:b/>
              </w:rPr>
              <w:t>Art. 226 ust. 1 pkt 8</w:t>
            </w:r>
            <w:r w:rsidRPr="00503E07">
              <w:t xml:space="preserve"> </w:t>
            </w:r>
            <w:r w:rsidR="000C5F21">
              <w:t xml:space="preserve">- </w:t>
            </w:r>
            <w:r w:rsidR="00187115">
              <w:t>z</w:t>
            </w:r>
            <w:r w:rsidR="000C5F21" w:rsidRPr="000C5F21">
              <w:t>amawiający odrzuca ofertę, jeżeli</w:t>
            </w:r>
            <w:r w:rsidR="000C5F21">
              <w:t xml:space="preserve"> zawiera rażąco niską cenę lub koszt w stosunku do przedmiotu zamówienia.</w:t>
            </w:r>
          </w:p>
          <w:p w:rsidR="00647F79" w:rsidRDefault="00A22347" w:rsidP="00D17000">
            <w:pPr>
              <w:spacing w:before="60" w:after="40"/>
              <w:jc w:val="both"/>
            </w:pPr>
            <w:r w:rsidRPr="000C5F21">
              <w:rPr>
                <w:u w:val="single"/>
              </w:rPr>
              <w:t>Uzasadnienie</w:t>
            </w:r>
            <w:r w:rsidRPr="00503E07">
              <w:t>:</w:t>
            </w:r>
            <w:r w:rsidR="000C5F21">
              <w:t xml:space="preserve"> </w:t>
            </w:r>
            <w:r w:rsidR="00647F79">
              <w:t xml:space="preserve">Zamawiający w dniu 02.11.2022r., wysłał do wykonawcy przez Platformę on-line działającą pod adresem https://e-ProPublico.pl </w:t>
            </w:r>
            <w:r w:rsidR="00D17000">
              <w:t>w</w:t>
            </w:r>
            <w:r w:rsidR="00647F79" w:rsidRPr="00647F79">
              <w:t>ezwanie do złożenia wyjaśnień w zakresie ceny lub kosztu</w:t>
            </w:r>
            <w:r w:rsidR="00647F79">
              <w:t xml:space="preserve">. Termin złożenia ww. oświadczenia upłynął w dniu 07.11.2022. Wykonawca w wyznaczonym terminie nie złożył wymaganego pisma.  </w:t>
            </w:r>
          </w:p>
          <w:p w:rsidR="00A22347" w:rsidRPr="00503E07" w:rsidRDefault="00647F79" w:rsidP="00D17000">
            <w:pPr>
              <w:spacing w:before="60" w:after="40"/>
              <w:jc w:val="both"/>
            </w:pPr>
            <w:r>
              <w:t>Ponadto zmawiający w treści wniosku do wykonawcy zaznaczył jednocześnie, że cyt. „z</w:t>
            </w:r>
            <w:r w:rsidRPr="00647F79">
              <w:t xml:space="preserve">godnie z art. 224 ust. 6 ustawy </w:t>
            </w:r>
            <w:proofErr w:type="spellStart"/>
            <w:r w:rsidRPr="00647F79">
              <w:t>Pzp</w:t>
            </w:r>
            <w:proofErr w:type="spellEnd"/>
            <w:r w:rsidRPr="00647F79">
              <w:t>, odrzuceniu, jako oferta z rażąco niską ceną lub kosztem, podlega oferta wykonawcy, który nie udzielił wyjaśnień w wyznaczonym terminie, lub jeżeli złożone wyjaśnienia wraz z dowodami nie uzasadniają rażąco niskiej ceny lub kosztu tej oferty.</w:t>
            </w:r>
            <w:r>
              <w:t>”.</w:t>
            </w:r>
          </w:p>
          <w:p w:rsidR="00A22347" w:rsidRPr="00503E07" w:rsidRDefault="00A22347" w:rsidP="00CB5E58">
            <w:pPr>
              <w:spacing w:after="60"/>
              <w:jc w:val="both"/>
            </w:pPr>
          </w:p>
        </w:tc>
      </w:tr>
      <w:tr w:rsidR="00187115" w:rsidRPr="00503E07" w:rsidTr="00CA17C9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87115" w:rsidRPr="00503E07" w:rsidRDefault="00187115" w:rsidP="00CB5E58">
            <w:pPr>
              <w:spacing w:before="40"/>
              <w:jc w:val="center"/>
            </w:pPr>
            <w:r>
              <w:t>6</w:t>
            </w:r>
          </w:p>
        </w:tc>
        <w:tc>
          <w:tcPr>
            <w:tcW w:w="2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87115" w:rsidRPr="00503E07" w:rsidRDefault="00187115" w:rsidP="001871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87115">
              <w:rPr>
                <w:b/>
                <w:bCs/>
                <w:sz w:val="22"/>
                <w:szCs w:val="22"/>
              </w:rPr>
              <w:t>SPA Biuro Projektów Spółka z ograniczoną odpowiedzialnością Spółka komandytowa</w:t>
            </w:r>
          </w:p>
          <w:p w:rsidR="00187115" w:rsidRPr="00503E07" w:rsidRDefault="00187115" w:rsidP="001871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03E07">
              <w:rPr>
                <w:sz w:val="20"/>
                <w:szCs w:val="20"/>
              </w:rPr>
              <w:t>Podlaska 13</w:t>
            </w:r>
          </w:p>
          <w:p w:rsidR="00187115" w:rsidRPr="00503E07" w:rsidRDefault="00187115" w:rsidP="00187115">
            <w:pPr>
              <w:spacing w:before="60" w:after="40"/>
              <w:rPr>
                <w:b/>
                <w:bCs/>
              </w:rPr>
            </w:pPr>
            <w:r w:rsidRPr="00503E07">
              <w:rPr>
                <w:sz w:val="20"/>
                <w:szCs w:val="20"/>
              </w:rPr>
              <w:t>60-623 Poznań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87115" w:rsidRDefault="00187115" w:rsidP="00D17000">
            <w:pPr>
              <w:spacing w:before="60" w:after="40"/>
              <w:jc w:val="both"/>
            </w:pPr>
            <w:r w:rsidRPr="00187115">
              <w:rPr>
                <w:b/>
                <w:bCs/>
              </w:rPr>
              <w:t>Art. 226 ust. 1 pkt 12</w:t>
            </w:r>
            <w:r>
              <w:t>– wykonawca nie wyraził pisemnej zgody na przedłużenie terminu związania ofertą.</w:t>
            </w:r>
          </w:p>
          <w:p w:rsidR="00187115" w:rsidRDefault="00187115" w:rsidP="00D17000">
            <w:pPr>
              <w:spacing w:before="60" w:after="40"/>
              <w:jc w:val="both"/>
            </w:pPr>
            <w:r>
              <w:t xml:space="preserve">Zamawiający w dniu </w:t>
            </w:r>
            <w:r w:rsidR="000B07FF">
              <w:t>23</w:t>
            </w:r>
            <w:r>
              <w:t xml:space="preserve">.11.2022r., wysłał do wykonawcy przez Platformę on-line działającą pod adresem </w:t>
            </w:r>
            <w:hyperlink r:id="rId6" w:history="1">
              <w:r w:rsidR="000B07FF" w:rsidRPr="003245D1">
                <w:rPr>
                  <w:rStyle w:val="Hipercze"/>
                </w:rPr>
                <w:t>https://e-ProPublico.pl</w:t>
              </w:r>
            </w:hyperlink>
            <w:r w:rsidR="000B07FF">
              <w:t xml:space="preserve">, </w:t>
            </w:r>
            <w:r>
              <w:t xml:space="preserve">wniosek o przedłużenie terminu związania ofertą. Termin złożenia ww. oświadczenia upłynął w dniu </w:t>
            </w:r>
            <w:r w:rsidR="000B07FF">
              <w:t>25</w:t>
            </w:r>
            <w:r>
              <w:t xml:space="preserve">.11.2022. Wykonawca w wyznaczonym terminie nie złożył wymaganego pisma. </w:t>
            </w:r>
          </w:p>
          <w:p w:rsidR="00187115" w:rsidRPr="00503E07" w:rsidRDefault="00187115" w:rsidP="00D17000">
            <w:pPr>
              <w:spacing w:before="60" w:after="40"/>
              <w:jc w:val="both"/>
            </w:pPr>
            <w:r>
              <w:t>Ponadto zmawiający w treści wniosku do wykonawcy zaznaczył jednocześnie, że cyt. „w przypadku niewyrażenia zgody lub braku odpowiedzi na wniosek Zamawiającego o przedłużenie terminu związania ofertą w terminie do dnia 2022-11-</w:t>
            </w:r>
            <w:r w:rsidR="000B07FF">
              <w:t>2</w:t>
            </w:r>
            <w:r>
              <w:t xml:space="preserve">5r., złożona przez Wykonawcę oferta zostanie odrzucona na podstawie art. 226 ust. 1 pkt 12 ustawy </w:t>
            </w:r>
            <w:proofErr w:type="spellStart"/>
            <w:r>
              <w:t>Pzp</w:t>
            </w:r>
            <w:proofErr w:type="spellEnd"/>
            <w:r>
              <w:t>”.</w:t>
            </w:r>
          </w:p>
        </w:tc>
      </w:tr>
    </w:tbl>
    <w:p w:rsidR="00A02E94" w:rsidRPr="00503E07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A02E94" w:rsidRPr="00503E07" w:rsidRDefault="00A02E94" w:rsidP="00A02E94">
      <w:pPr>
        <w:spacing w:after="40" w:line="276" w:lineRule="auto"/>
        <w:jc w:val="both"/>
      </w:pPr>
      <w:r w:rsidRPr="00503E07">
        <w:t>Informacja o terminie zawarcia umowy:</w:t>
      </w:r>
    </w:p>
    <w:p w:rsidR="00A02E94" w:rsidRPr="00503E07" w:rsidRDefault="00A02E94" w:rsidP="00A02E94">
      <w:pPr>
        <w:spacing w:after="120" w:line="276" w:lineRule="auto"/>
        <w:jc w:val="both"/>
      </w:pPr>
      <w:r w:rsidRPr="00503E07">
        <w:t xml:space="preserve">Umowa w sprawie zamówienia publicznego, zgodnie z art. 308 ust. 2 ustawy </w:t>
      </w:r>
      <w:proofErr w:type="spellStart"/>
      <w:r w:rsidRPr="00503E07">
        <w:t>Pzp</w:t>
      </w:r>
      <w:proofErr w:type="spellEnd"/>
      <w:r w:rsidRPr="00503E07">
        <w:t xml:space="preserve">, zostanie zawarta, z uwzględnieniem art. 577 ustawy </w:t>
      </w:r>
      <w:proofErr w:type="spellStart"/>
      <w:r w:rsidRPr="00503E07">
        <w:t>Pzp</w:t>
      </w:r>
      <w:proofErr w:type="spellEnd"/>
      <w:r w:rsidRPr="00503E07">
        <w:t xml:space="preserve">, w terminie </w:t>
      </w:r>
      <w:r w:rsidR="00A22347" w:rsidRPr="00503E07">
        <w:t xml:space="preserve">nie krótszym niż </w:t>
      </w:r>
      <w:r w:rsidR="000C5F21">
        <w:t xml:space="preserve">5 </w:t>
      </w:r>
      <w:r w:rsidR="00A22347" w:rsidRPr="00503E07">
        <w:t>dni od dnia przesłania niniejszego zawiadomienia o wyborze najkorzystniejszej oferty.</w:t>
      </w:r>
    </w:p>
    <w:p w:rsidR="00A02E94" w:rsidRPr="00503E07" w:rsidRDefault="00A02E94" w:rsidP="00A02E94">
      <w:pPr>
        <w:spacing w:line="276" w:lineRule="auto"/>
        <w:jc w:val="both"/>
      </w:pPr>
      <w:r w:rsidRPr="00503E07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503E07">
        <w:t>Pzp</w:t>
      </w:r>
      <w:proofErr w:type="spellEnd"/>
      <w:r w:rsidRPr="00503E07">
        <w:t>.</w:t>
      </w:r>
    </w:p>
    <w:p w:rsidR="00A02E94" w:rsidRPr="00503E07" w:rsidRDefault="00A02E94" w:rsidP="00DF29CD">
      <w:pPr>
        <w:spacing w:line="360" w:lineRule="auto"/>
        <w:ind w:left="2124"/>
        <w:jc w:val="both"/>
        <w:rPr>
          <w:bCs/>
        </w:rPr>
      </w:pPr>
    </w:p>
    <w:bookmarkEnd w:id="0"/>
    <w:p w:rsidR="00DF29CD" w:rsidRPr="00DF29CD" w:rsidRDefault="00DF29CD" w:rsidP="00DF29CD">
      <w:pPr>
        <w:ind w:left="5664" w:firstLine="708"/>
        <w:rPr>
          <w:i/>
          <w:sz w:val="22"/>
          <w:szCs w:val="22"/>
        </w:rPr>
      </w:pPr>
      <w:r w:rsidRPr="00DF29CD">
        <w:rPr>
          <w:i/>
          <w:sz w:val="22"/>
          <w:szCs w:val="22"/>
        </w:rPr>
        <w:t>Zamawiający</w:t>
      </w:r>
    </w:p>
    <w:p w:rsidR="00DF29CD" w:rsidRPr="00DF29CD" w:rsidRDefault="00DF29CD" w:rsidP="00DF29CD">
      <w:pPr>
        <w:ind w:left="2124"/>
        <w:rPr>
          <w:i/>
          <w:sz w:val="22"/>
          <w:szCs w:val="22"/>
        </w:rPr>
      </w:pPr>
      <w:r w:rsidRPr="00DF29CD">
        <w:rPr>
          <w:i/>
          <w:sz w:val="22"/>
          <w:szCs w:val="22"/>
        </w:rPr>
        <w:t xml:space="preserve">                                                      /-/ Dyrektor Szpitala Wojewódzkiego </w:t>
      </w:r>
    </w:p>
    <w:p w:rsidR="00DF29CD" w:rsidRPr="00DF29CD" w:rsidRDefault="00DF29CD" w:rsidP="00DF29CD">
      <w:pPr>
        <w:ind w:left="2124"/>
        <w:rPr>
          <w:i/>
          <w:sz w:val="22"/>
          <w:szCs w:val="22"/>
        </w:rPr>
      </w:pPr>
      <w:r w:rsidRPr="00DF29CD">
        <w:rPr>
          <w:i/>
          <w:sz w:val="22"/>
          <w:szCs w:val="22"/>
        </w:rPr>
        <w:t xml:space="preserve">                                                       </w:t>
      </w:r>
      <w:r w:rsidRPr="00DF29CD">
        <w:rPr>
          <w:i/>
          <w:sz w:val="22"/>
          <w:szCs w:val="22"/>
        </w:rPr>
        <w:tab/>
        <w:t xml:space="preserve">           </w:t>
      </w:r>
      <w:r w:rsidRPr="00DF29CD">
        <w:rPr>
          <w:i/>
          <w:sz w:val="22"/>
          <w:szCs w:val="22"/>
        </w:rPr>
        <w:t xml:space="preserve"> w Poznaniu</w:t>
      </w:r>
    </w:p>
    <w:p w:rsidR="008642B3" w:rsidRPr="00DF29CD" w:rsidRDefault="00DF29CD" w:rsidP="00DF29CD">
      <w:pPr>
        <w:ind w:left="2124"/>
        <w:rPr>
          <w:sz w:val="22"/>
          <w:szCs w:val="22"/>
        </w:rPr>
      </w:pPr>
      <w:r w:rsidRPr="00DF29CD">
        <w:rPr>
          <w:i/>
          <w:sz w:val="22"/>
          <w:szCs w:val="22"/>
        </w:rPr>
        <w:t xml:space="preserve">                                                            </w:t>
      </w:r>
      <w:r w:rsidRPr="00DF29CD">
        <w:rPr>
          <w:i/>
          <w:sz w:val="22"/>
          <w:szCs w:val="22"/>
        </w:rPr>
        <w:t xml:space="preserve">         </w:t>
      </w:r>
      <w:r w:rsidRPr="00DF29CD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</w:t>
      </w:r>
      <w:r w:rsidRPr="00DF29CD">
        <w:rPr>
          <w:i/>
          <w:sz w:val="22"/>
          <w:szCs w:val="22"/>
        </w:rPr>
        <w:t>Piotr Nowicki</w:t>
      </w:r>
    </w:p>
    <w:sectPr w:rsidR="008642B3" w:rsidRPr="00DF29C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43E7" w:rsidRDefault="009143E7">
      <w:r>
        <w:separator/>
      </w:r>
    </w:p>
  </w:endnote>
  <w:endnote w:type="continuationSeparator" w:id="0">
    <w:p w:rsidR="009143E7" w:rsidRDefault="00914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43E7" w:rsidRDefault="009143E7">
      <w:r>
        <w:separator/>
      </w:r>
    </w:p>
  </w:footnote>
  <w:footnote w:type="continuationSeparator" w:id="0">
    <w:p w:rsidR="009143E7" w:rsidRDefault="00914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E7"/>
    <w:rsid w:val="00022322"/>
    <w:rsid w:val="00042497"/>
    <w:rsid w:val="000B07FF"/>
    <w:rsid w:val="000C1E6F"/>
    <w:rsid w:val="000C5F21"/>
    <w:rsid w:val="000E4E56"/>
    <w:rsid w:val="00187115"/>
    <w:rsid w:val="001A1468"/>
    <w:rsid w:val="001B7815"/>
    <w:rsid w:val="001E6AE9"/>
    <w:rsid w:val="00211A34"/>
    <w:rsid w:val="00222B6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3E07"/>
    <w:rsid w:val="0054734E"/>
    <w:rsid w:val="00596EA3"/>
    <w:rsid w:val="00596FD7"/>
    <w:rsid w:val="005C35EA"/>
    <w:rsid w:val="005E5BFF"/>
    <w:rsid w:val="005F2CB0"/>
    <w:rsid w:val="00607F9B"/>
    <w:rsid w:val="00644DCB"/>
    <w:rsid w:val="00647F79"/>
    <w:rsid w:val="00657C1E"/>
    <w:rsid w:val="006E3089"/>
    <w:rsid w:val="006F7C6C"/>
    <w:rsid w:val="00712C39"/>
    <w:rsid w:val="00756CDA"/>
    <w:rsid w:val="007734E4"/>
    <w:rsid w:val="007E2ACC"/>
    <w:rsid w:val="007E68C5"/>
    <w:rsid w:val="00832144"/>
    <w:rsid w:val="008567C7"/>
    <w:rsid w:val="008642B3"/>
    <w:rsid w:val="008A6C10"/>
    <w:rsid w:val="008E5102"/>
    <w:rsid w:val="008E7F99"/>
    <w:rsid w:val="009143E7"/>
    <w:rsid w:val="00915B9E"/>
    <w:rsid w:val="00952256"/>
    <w:rsid w:val="0097748A"/>
    <w:rsid w:val="009F0E5C"/>
    <w:rsid w:val="00A029B8"/>
    <w:rsid w:val="00A02E94"/>
    <w:rsid w:val="00A2234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17C9"/>
    <w:rsid w:val="00CA3511"/>
    <w:rsid w:val="00D01E5B"/>
    <w:rsid w:val="00D04203"/>
    <w:rsid w:val="00D17000"/>
    <w:rsid w:val="00D26ED6"/>
    <w:rsid w:val="00D42C90"/>
    <w:rsid w:val="00D8427E"/>
    <w:rsid w:val="00DF29CD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4B293"/>
  <w15:chartTrackingRefBased/>
  <w15:docId w15:val="{A959B756-9A07-4FA7-A020-1196D94A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styleId="Hipercze">
    <w:name w:val="Hyperlink"/>
    <w:basedOn w:val="Domylnaczcionkaakapitu"/>
    <w:rsid w:val="000B07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07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3</Pages>
  <Words>775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10</cp:revision>
  <cp:lastPrinted>1899-12-31T23:00:00Z</cp:lastPrinted>
  <dcterms:created xsi:type="dcterms:W3CDTF">2022-12-08T07:55:00Z</dcterms:created>
  <dcterms:modified xsi:type="dcterms:W3CDTF">2022-12-20T11:55:00Z</dcterms:modified>
</cp:coreProperties>
</file>