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2361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2361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23618">
        <w:rPr>
          <w:sz w:val="22"/>
          <w:szCs w:val="22"/>
        </w:rPr>
        <w:t>2022-12-19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D23618" w:rsidP="00FB7F50">
      <w:pPr>
        <w:spacing w:after="40"/>
        <w:rPr>
          <w:b/>
          <w:bCs/>
          <w:sz w:val="22"/>
          <w:szCs w:val="22"/>
        </w:rPr>
      </w:pPr>
      <w:r w:rsidRPr="00D23618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D23618" w:rsidP="00FB7F50">
      <w:pPr>
        <w:rPr>
          <w:sz w:val="22"/>
          <w:szCs w:val="22"/>
        </w:rPr>
      </w:pPr>
      <w:r w:rsidRPr="00D23618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D23618">
        <w:rPr>
          <w:sz w:val="22"/>
          <w:szCs w:val="22"/>
        </w:rPr>
        <w:t>W-9/110,</w:t>
      </w:r>
    </w:p>
    <w:p w:rsidR="00FB7F50" w:rsidRPr="002245BE" w:rsidRDefault="00D23618" w:rsidP="00FB7F50">
      <w:pPr>
        <w:rPr>
          <w:sz w:val="22"/>
          <w:szCs w:val="22"/>
        </w:rPr>
      </w:pPr>
      <w:r w:rsidRPr="00D23618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D23618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23618" w:rsidRPr="00607F9B" w:rsidTr="001B799D">
        <w:trPr>
          <w:trHeight w:val="638"/>
        </w:trPr>
        <w:tc>
          <w:tcPr>
            <w:tcW w:w="959" w:type="dxa"/>
            <w:shd w:val="clear" w:color="auto" w:fill="auto"/>
          </w:tcPr>
          <w:p w:rsidR="00D23618" w:rsidRPr="00607F9B" w:rsidRDefault="00D23618" w:rsidP="001B79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23618" w:rsidRPr="00607F9B" w:rsidRDefault="00D23618" w:rsidP="001B79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361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2361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3618">
              <w:rPr>
                <w:b/>
                <w:bCs/>
                <w:sz w:val="22"/>
                <w:szCs w:val="22"/>
              </w:rPr>
              <w:t>Sukcesywna</w:t>
            </w:r>
            <w:proofErr w:type="gramEnd"/>
            <w:r w:rsidRPr="00D23618">
              <w:rPr>
                <w:b/>
                <w:bCs/>
                <w:sz w:val="22"/>
                <w:szCs w:val="22"/>
              </w:rPr>
              <w:t xml:space="preserve"> dostawa papieru i art. biurowych dla Politechniki Krakowskiej w rok 2023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3618">
              <w:rPr>
                <w:b/>
                <w:sz w:val="22"/>
                <w:szCs w:val="22"/>
              </w:rPr>
              <w:t>KA-2/136/2022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EF5582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D23618" w:rsidRPr="00D23618">
        <w:rPr>
          <w:sz w:val="22"/>
          <w:szCs w:val="22"/>
        </w:rPr>
        <w:t>(t.j. Dz. U. z 2022</w:t>
      </w:r>
      <w:r w:rsidR="00EF5582">
        <w:rPr>
          <w:sz w:val="22"/>
          <w:szCs w:val="22"/>
        </w:rPr>
        <w:t xml:space="preserve"> </w:t>
      </w:r>
      <w:r w:rsidR="00D23618" w:rsidRPr="00D23618">
        <w:rPr>
          <w:sz w:val="22"/>
          <w:szCs w:val="22"/>
        </w:rPr>
        <w:t>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23618" w:rsidTr="001B79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23618" w:rsidRPr="00D26ED6" w:rsidRDefault="00D23618" w:rsidP="001B799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23618">
              <w:rPr>
                <w:b/>
                <w:sz w:val="22"/>
                <w:szCs w:val="22"/>
              </w:rPr>
              <w:t>Przedsiębiorstwo Handlowe Biuro Plus Włodzimierz Leszczyński</w:t>
            </w:r>
          </w:p>
          <w:p w:rsidR="00D23618" w:rsidRPr="009F0E5C" w:rsidRDefault="00D23618" w:rsidP="001B799D">
            <w:pPr>
              <w:jc w:val="both"/>
              <w:rPr>
                <w:bCs/>
                <w:sz w:val="22"/>
                <w:szCs w:val="22"/>
              </w:rPr>
            </w:pPr>
            <w:r w:rsidRPr="00D23618">
              <w:rPr>
                <w:bCs/>
                <w:sz w:val="22"/>
                <w:szCs w:val="22"/>
              </w:rPr>
              <w:t>Nad Drwiną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23618">
              <w:rPr>
                <w:bCs/>
                <w:sz w:val="22"/>
                <w:szCs w:val="22"/>
              </w:rPr>
              <w:t>8B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23618" w:rsidRPr="009F0E5C" w:rsidRDefault="00D23618" w:rsidP="001B799D">
            <w:pPr>
              <w:jc w:val="both"/>
              <w:rPr>
                <w:bCs/>
                <w:sz w:val="22"/>
                <w:szCs w:val="22"/>
              </w:rPr>
            </w:pPr>
            <w:r w:rsidRPr="00D23618">
              <w:rPr>
                <w:bCs/>
                <w:sz w:val="22"/>
                <w:szCs w:val="22"/>
              </w:rPr>
              <w:t>30-741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23618">
              <w:rPr>
                <w:bCs/>
                <w:sz w:val="22"/>
                <w:szCs w:val="22"/>
              </w:rPr>
              <w:t>Kraków</w:t>
            </w:r>
          </w:p>
          <w:p w:rsidR="00D23618" w:rsidRDefault="00D23618" w:rsidP="001B799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23618" w:rsidRDefault="00D23618" w:rsidP="001B799D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2361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23618">
              <w:rPr>
                <w:sz w:val="22"/>
                <w:szCs w:val="22"/>
              </w:rPr>
              <w:t>Sukcesywna dostawa papieru ksero w roku 2023 dla jednostek Politechniki Krakowskiej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23618">
              <w:rPr>
                <w:b/>
                <w:sz w:val="22"/>
                <w:szCs w:val="22"/>
              </w:rPr>
              <w:t>204 113.76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5582" w:rsidRDefault="00EF5582" w:rsidP="00EF55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EF5582" w:rsidRPr="00211A34" w:rsidRDefault="00EF5582" w:rsidP="00EF55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23618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23618">
              <w:rPr>
                <w:sz w:val="22"/>
                <w:szCs w:val="22"/>
              </w:rPr>
              <w:t>Sukcesywna dostawa art. biurowych na rok 2023 dla jednostek Politechniki Krakowskiej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23618">
              <w:rPr>
                <w:b/>
                <w:sz w:val="22"/>
                <w:szCs w:val="22"/>
              </w:rPr>
              <w:t>367 104.98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23618" w:rsidRPr="00D26ED6" w:rsidRDefault="00D23618" w:rsidP="001B799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23618" w:rsidRDefault="00D23618" w:rsidP="001B799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3618">
              <w:t>Oferta jest poprawna pod względem formalnym i merytorycznym oraz jest najkorzystniejsza pod względem zastosowanych kryteriów.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927"/>
        <w:gridCol w:w="1842"/>
        <w:gridCol w:w="1560"/>
      </w:tblGrid>
      <w:tr w:rsidR="00211A34" w:rsidRPr="00834EF4" w:rsidTr="00EF5582">
        <w:tc>
          <w:tcPr>
            <w:tcW w:w="2169" w:type="dxa"/>
            <w:shd w:val="clear" w:color="auto" w:fill="D9D9D9" w:themeFill="background1" w:themeFillShade="D9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927" w:type="dxa"/>
            <w:shd w:val="clear" w:color="auto" w:fill="D9D9D9" w:themeFill="background1" w:themeFillShade="D9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F5582" w:rsidRPr="00834EF4" w:rsidTr="00EF5582">
        <w:tc>
          <w:tcPr>
            <w:tcW w:w="2169" w:type="dxa"/>
            <w:vMerge w:val="restart"/>
            <w:shd w:val="clear" w:color="auto" w:fill="auto"/>
            <w:vAlign w:val="center"/>
          </w:tcPr>
          <w:p w:rsidR="00EF5582" w:rsidRPr="00211A34" w:rsidRDefault="00EF5582" w:rsidP="00EF55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3618">
              <w:rPr>
                <w:sz w:val="20"/>
                <w:szCs w:val="20"/>
              </w:rPr>
              <w:t>Sukcesywna dostawa papieru ksero w roku 2023 dla jednostek Politechniki Krakowskiej</w:t>
            </w:r>
          </w:p>
        </w:tc>
        <w:tc>
          <w:tcPr>
            <w:tcW w:w="3927" w:type="dxa"/>
            <w:shd w:val="clear" w:color="auto" w:fill="F2F2F2" w:themeFill="background1" w:themeFillShade="F2"/>
          </w:tcPr>
          <w:p w:rsidR="00EF5582" w:rsidRPr="00211A34" w:rsidRDefault="00EF5582" w:rsidP="001B799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3618">
              <w:rPr>
                <w:b/>
                <w:bCs/>
                <w:sz w:val="20"/>
                <w:szCs w:val="20"/>
              </w:rPr>
              <w:t>Przedsiębiorstwo Handlowe Biuro Plus Włodzimierz Leszczyński</w:t>
            </w:r>
          </w:p>
          <w:p w:rsidR="00EF5582" w:rsidRPr="00211A34" w:rsidRDefault="00EF5582" w:rsidP="001B799D">
            <w:pPr>
              <w:rPr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Nad Drwiną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618">
              <w:rPr>
                <w:sz w:val="20"/>
                <w:szCs w:val="20"/>
              </w:rPr>
              <w:t>8B</w:t>
            </w:r>
          </w:p>
          <w:p w:rsidR="00EF5582" w:rsidRPr="00211A34" w:rsidRDefault="00EF5582" w:rsidP="001B799D">
            <w:pPr>
              <w:spacing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30-741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618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EF5582" w:rsidRPr="00211A34" w:rsidRDefault="00EF5582" w:rsidP="00EF55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1 - C</w:t>
            </w:r>
            <w:bookmarkStart w:id="1" w:name="_GoBack"/>
            <w:bookmarkEnd w:id="1"/>
            <w:r w:rsidRPr="00D23618">
              <w:rPr>
                <w:sz w:val="20"/>
                <w:szCs w:val="20"/>
              </w:rPr>
              <w:t>ena - 100.00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EF5582" w:rsidRPr="00211A34" w:rsidRDefault="00EF5582" w:rsidP="001B799D">
            <w:pPr>
              <w:jc w:val="center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 xml:space="preserve">  100,00</w:t>
            </w:r>
          </w:p>
        </w:tc>
      </w:tr>
      <w:tr w:rsidR="00EF5582" w:rsidRPr="00834EF4" w:rsidTr="00EF5582">
        <w:tc>
          <w:tcPr>
            <w:tcW w:w="2169" w:type="dxa"/>
            <w:vMerge/>
            <w:shd w:val="clear" w:color="auto" w:fill="auto"/>
          </w:tcPr>
          <w:p w:rsidR="00EF5582" w:rsidRPr="00211A34" w:rsidRDefault="00EF5582" w:rsidP="001B799D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3927" w:type="dxa"/>
            <w:shd w:val="clear" w:color="auto" w:fill="auto"/>
          </w:tcPr>
          <w:p w:rsidR="00EF5582" w:rsidRPr="00211A34" w:rsidRDefault="00EF5582" w:rsidP="001B799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3618">
              <w:rPr>
                <w:b/>
                <w:bCs/>
                <w:sz w:val="20"/>
                <w:szCs w:val="20"/>
              </w:rPr>
              <w:t xml:space="preserve">Firma ABC Jacek </w:t>
            </w:r>
            <w:proofErr w:type="spellStart"/>
            <w:r w:rsidRPr="00D23618">
              <w:rPr>
                <w:b/>
                <w:bCs/>
                <w:sz w:val="20"/>
                <w:szCs w:val="20"/>
              </w:rPr>
              <w:t>Kofin</w:t>
            </w:r>
            <w:proofErr w:type="spellEnd"/>
            <w:r w:rsidRPr="00D23618">
              <w:rPr>
                <w:b/>
                <w:bCs/>
                <w:sz w:val="20"/>
                <w:szCs w:val="20"/>
              </w:rPr>
              <w:t>, Andrzej Kuliński, Zofia Kulińska Spółka Jawna</w:t>
            </w:r>
          </w:p>
          <w:p w:rsidR="00EF5582" w:rsidRPr="00211A34" w:rsidRDefault="00EF5582" w:rsidP="001B799D">
            <w:pPr>
              <w:rPr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Biskupińska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618">
              <w:rPr>
                <w:sz w:val="20"/>
                <w:szCs w:val="20"/>
              </w:rPr>
              <w:t>14</w:t>
            </w:r>
          </w:p>
          <w:p w:rsidR="00EF5582" w:rsidRPr="00211A34" w:rsidRDefault="00EF5582" w:rsidP="001B799D">
            <w:pPr>
              <w:spacing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30-701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618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F5582" w:rsidRPr="00211A34" w:rsidRDefault="00EF5582" w:rsidP="00EF55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1 - Cena - 96.00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F5582" w:rsidRPr="00211A34" w:rsidRDefault="00EF5582" w:rsidP="001B799D">
            <w:pPr>
              <w:jc w:val="center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 xml:space="preserve">  96,00</w:t>
            </w:r>
          </w:p>
        </w:tc>
      </w:tr>
      <w:tr w:rsidR="00EF5582" w:rsidRPr="00834EF4" w:rsidTr="00EF5582">
        <w:tc>
          <w:tcPr>
            <w:tcW w:w="2169" w:type="dxa"/>
            <w:vMerge/>
            <w:shd w:val="clear" w:color="auto" w:fill="auto"/>
          </w:tcPr>
          <w:p w:rsidR="00EF5582" w:rsidRPr="00211A34" w:rsidRDefault="00EF5582" w:rsidP="001B799D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3927" w:type="dxa"/>
            <w:shd w:val="clear" w:color="auto" w:fill="auto"/>
          </w:tcPr>
          <w:p w:rsidR="00EF5582" w:rsidRPr="00211A34" w:rsidRDefault="00EF5582" w:rsidP="001B799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23618">
              <w:rPr>
                <w:b/>
                <w:bCs/>
                <w:sz w:val="20"/>
                <w:szCs w:val="20"/>
              </w:rPr>
              <w:t>ProOffice</w:t>
            </w:r>
            <w:proofErr w:type="spellEnd"/>
            <w:r w:rsidRPr="00D23618">
              <w:rPr>
                <w:b/>
                <w:bCs/>
                <w:sz w:val="20"/>
                <w:szCs w:val="20"/>
              </w:rPr>
              <w:t xml:space="preserve">. net Wiesław </w:t>
            </w:r>
            <w:proofErr w:type="spellStart"/>
            <w:r w:rsidRPr="00D23618">
              <w:rPr>
                <w:b/>
                <w:bCs/>
                <w:sz w:val="20"/>
                <w:szCs w:val="20"/>
              </w:rPr>
              <w:t>Stoczkiewicz</w:t>
            </w:r>
            <w:proofErr w:type="spellEnd"/>
          </w:p>
          <w:p w:rsidR="00EF5582" w:rsidRPr="00211A34" w:rsidRDefault="00EF5582" w:rsidP="001B799D">
            <w:pPr>
              <w:rPr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Rączna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618">
              <w:rPr>
                <w:sz w:val="20"/>
                <w:szCs w:val="20"/>
              </w:rPr>
              <w:t>25F</w:t>
            </w:r>
          </w:p>
          <w:p w:rsidR="00EF5582" w:rsidRPr="00211A34" w:rsidRDefault="00EF5582" w:rsidP="001B799D">
            <w:pPr>
              <w:spacing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30-741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618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F5582" w:rsidRPr="00211A34" w:rsidRDefault="00EF5582" w:rsidP="00EF55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1 - Cena - 89.30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F5582" w:rsidRPr="00211A34" w:rsidRDefault="00EF5582" w:rsidP="001B799D">
            <w:pPr>
              <w:jc w:val="center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 xml:space="preserve">  89,30</w:t>
            </w:r>
          </w:p>
        </w:tc>
      </w:tr>
      <w:tr w:rsidR="00EF5582" w:rsidRPr="00834EF4" w:rsidTr="00EF5582">
        <w:tc>
          <w:tcPr>
            <w:tcW w:w="2169" w:type="dxa"/>
            <w:vMerge/>
            <w:shd w:val="clear" w:color="auto" w:fill="auto"/>
          </w:tcPr>
          <w:p w:rsidR="00EF5582" w:rsidRPr="00211A34" w:rsidRDefault="00EF5582" w:rsidP="001B799D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3927" w:type="dxa"/>
            <w:shd w:val="clear" w:color="auto" w:fill="auto"/>
          </w:tcPr>
          <w:p w:rsidR="00EF5582" w:rsidRPr="00211A34" w:rsidRDefault="00EF5582" w:rsidP="001B799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gramStart"/>
            <w:r w:rsidRPr="00D23618">
              <w:rPr>
                <w:b/>
                <w:bCs/>
                <w:sz w:val="20"/>
                <w:szCs w:val="20"/>
              </w:rPr>
              <w:t>Przedsiębiorstwo  Handlowo</w:t>
            </w:r>
            <w:proofErr w:type="gramEnd"/>
            <w:r w:rsidRPr="00D23618">
              <w:rPr>
                <w:b/>
                <w:bCs/>
                <w:sz w:val="20"/>
                <w:szCs w:val="20"/>
              </w:rPr>
              <w:t xml:space="preserve">  Usługowe  Lobos  Sp. z o.o.</w:t>
            </w:r>
          </w:p>
          <w:p w:rsidR="00EF5582" w:rsidRPr="00211A34" w:rsidRDefault="00EF5582" w:rsidP="001B799D">
            <w:pPr>
              <w:rPr>
                <w:sz w:val="20"/>
                <w:szCs w:val="20"/>
              </w:rPr>
            </w:pPr>
            <w:proofErr w:type="spellStart"/>
            <w:r w:rsidRPr="00D23618">
              <w:rPr>
                <w:sz w:val="20"/>
                <w:szCs w:val="20"/>
              </w:rPr>
              <w:t>Medweckiego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D23618">
              <w:rPr>
                <w:sz w:val="20"/>
                <w:szCs w:val="20"/>
              </w:rPr>
              <w:t>17</w:t>
            </w:r>
          </w:p>
          <w:p w:rsidR="00EF5582" w:rsidRPr="00211A34" w:rsidRDefault="00EF5582" w:rsidP="001B799D">
            <w:pPr>
              <w:spacing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31-870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618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F5582" w:rsidRPr="00211A34" w:rsidRDefault="00EF5582" w:rsidP="00EF55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1 - Cena - 82.74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F5582" w:rsidRPr="00211A34" w:rsidRDefault="00EF5582" w:rsidP="001B799D">
            <w:pPr>
              <w:jc w:val="center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 xml:space="preserve">  82,74</w:t>
            </w:r>
          </w:p>
        </w:tc>
      </w:tr>
      <w:tr w:rsidR="00D23618" w:rsidRPr="00834EF4" w:rsidTr="00EF5582">
        <w:tc>
          <w:tcPr>
            <w:tcW w:w="2169" w:type="dxa"/>
            <w:shd w:val="clear" w:color="auto" w:fill="auto"/>
          </w:tcPr>
          <w:p w:rsidR="00D23618" w:rsidRPr="00211A34" w:rsidRDefault="00D23618" w:rsidP="001B799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3618">
              <w:rPr>
                <w:sz w:val="20"/>
                <w:szCs w:val="20"/>
              </w:rPr>
              <w:t>Sukcesywna dostawa art. biurowych na rok 2023 dla jednostek Politechniki Krakowskiej</w:t>
            </w:r>
          </w:p>
        </w:tc>
        <w:tc>
          <w:tcPr>
            <w:tcW w:w="3927" w:type="dxa"/>
            <w:shd w:val="clear" w:color="auto" w:fill="F2F2F2" w:themeFill="background1" w:themeFillShade="F2"/>
          </w:tcPr>
          <w:p w:rsidR="00D23618" w:rsidRPr="00211A34" w:rsidRDefault="00D23618" w:rsidP="001B799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3618">
              <w:rPr>
                <w:b/>
                <w:bCs/>
                <w:sz w:val="20"/>
                <w:szCs w:val="20"/>
              </w:rPr>
              <w:t>Przedsiębiorstwo Handlowe Biuro Plus Włodzimierz Leszczyński</w:t>
            </w:r>
          </w:p>
          <w:p w:rsidR="00D23618" w:rsidRPr="00211A34" w:rsidRDefault="00D23618" w:rsidP="001B799D">
            <w:pPr>
              <w:rPr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Nad Drwiną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618">
              <w:rPr>
                <w:sz w:val="20"/>
                <w:szCs w:val="20"/>
              </w:rPr>
              <w:t>8B</w:t>
            </w:r>
          </w:p>
          <w:p w:rsidR="00D23618" w:rsidRPr="00211A34" w:rsidRDefault="00D23618" w:rsidP="001B799D">
            <w:pPr>
              <w:spacing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30-741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618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D23618" w:rsidRPr="00211A34" w:rsidRDefault="00D23618" w:rsidP="00EF55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23618" w:rsidRPr="00211A34" w:rsidRDefault="00D23618" w:rsidP="001B799D">
            <w:pPr>
              <w:jc w:val="center"/>
              <w:rPr>
                <w:color w:val="000000"/>
                <w:sz w:val="20"/>
                <w:szCs w:val="20"/>
              </w:rPr>
            </w:pPr>
            <w:r w:rsidRPr="00D23618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B464D3" w:rsidRDefault="008642B3" w:rsidP="00EF5582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6B0" w:rsidRDefault="008636B0">
      <w:r>
        <w:separator/>
      </w:r>
    </w:p>
  </w:endnote>
  <w:endnote w:type="continuationSeparator" w:id="0">
    <w:p w:rsidR="008636B0" w:rsidRDefault="00863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6B0" w:rsidRDefault="008636B0">
      <w:r>
        <w:separator/>
      </w:r>
    </w:p>
  </w:footnote>
  <w:footnote w:type="continuationSeparator" w:id="0">
    <w:p w:rsidR="008636B0" w:rsidRDefault="00863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6B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36B0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3618"/>
    <w:rsid w:val="00D26ED6"/>
    <w:rsid w:val="00D42C90"/>
    <w:rsid w:val="00D8427E"/>
    <w:rsid w:val="00E30B2D"/>
    <w:rsid w:val="00E62859"/>
    <w:rsid w:val="00E85D70"/>
    <w:rsid w:val="00EF558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B22B"/>
  <w15:chartTrackingRefBased/>
  <w15:docId w15:val="{27B7BFD7-6AA7-48D2-A04A-6C185F650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310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3</cp:revision>
  <cp:lastPrinted>1601-01-01T00:00:00Z</cp:lastPrinted>
  <dcterms:created xsi:type="dcterms:W3CDTF">2022-12-19T12:26:00Z</dcterms:created>
  <dcterms:modified xsi:type="dcterms:W3CDTF">2022-12-19T12:29:00Z</dcterms:modified>
</cp:coreProperties>
</file>