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2D7C851E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66224D">
        <w:rPr>
          <w:b/>
          <w:sz w:val="22"/>
          <w:szCs w:val="22"/>
        </w:rPr>
        <w:t>Dostawa produktów leczniczych dla Szpitala Wojewódzkiego w Poznaniu</w:t>
      </w:r>
      <w:r w:rsidR="00050374">
        <w:rPr>
          <w:b/>
          <w:sz w:val="22"/>
          <w:szCs w:val="22"/>
        </w:rPr>
        <w:t xml:space="preserve"> - powtórzenie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3DF7063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8D8C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F60C1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7BA56F33" w14:textId="77777777" w:rsidR="00281DC6" w:rsidRPr="00311C3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14A7E24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5C5BC9B1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7FC388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1501E254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77D2D39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5768C188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D572D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83C9E13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76661659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8892BD8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5936D19F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6401B8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384CD1D1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4A2BA40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75BD0AE6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057FEC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1CFEAE3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3026906C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7F4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072E4CE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62AAAE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8F9970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C05A3F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2EE9730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EF58B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853118F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7D6B6AB0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E8E0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5D564C0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2A5AE1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B8EA57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8716BB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4F514C85" w14:textId="77777777" w:rsidR="00B5559D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CF15F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77FDCE0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270F3915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E0D959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494828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4C070840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D466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61E4A7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15C2194D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5156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B8D7E0A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3C0DEB6D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D0D997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28EEEB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6DAC40F2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44827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3628A6F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3875BC52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15F34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658EBA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4EC961B7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B687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215D92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2DA452AF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404E0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80F8860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6022150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68CF9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EF98A7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493AD6C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14D9D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477F6B1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03F7BCC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10E2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3FC27C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5ECFE1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0FCC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14F540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48C82D71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2842A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1168CD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4FF14E60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588D9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7EE3E10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63F137C6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F58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CFD17D" w14:textId="77777777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 1 dnia roboczego od momentu wysłania zamówienia drogą elektroniczną lub faxem</w:t>
      </w:r>
      <w:r>
        <w:rPr>
          <w:bCs/>
          <w:sz w:val="22"/>
          <w:szCs w:val="22"/>
        </w:rPr>
        <w:t xml:space="preserve"> lub telefonicznie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06678590" w14:textId="77777777"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4C7BA06E" w14:textId="77777777" w:rsidR="00CA7C6C" w:rsidRDefault="00CA7C6C" w:rsidP="00063B6A">
      <w:pPr>
        <w:spacing w:line="360" w:lineRule="auto"/>
        <w:jc w:val="both"/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49DAE81F" w14:textId="397EE814" w:rsidR="00851BC9" w:rsidRPr="008657EA" w:rsidRDefault="008657EA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7C90C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2878ACA9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631D2" w14:textId="77777777" w:rsidR="00C32366" w:rsidRDefault="00C32366">
      <w:r>
        <w:separator/>
      </w:r>
    </w:p>
  </w:endnote>
  <w:endnote w:type="continuationSeparator" w:id="0">
    <w:p w14:paraId="74C94AFF" w14:textId="77777777" w:rsidR="00C32366" w:rsidRDefault="00C3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787D3" w14:textId="77777777" w:rsidR="00C32366" w:rsidRDefault="00C32366">
      <w:r>
        <w:separator/>
      </w:r>
    </w:p>
  </w:footnote>
  <w:footnote w:type="continuationSeparator" w:id="0">
    <w:p w14:paraId="6E807D40" w14:textId="77777777" w:rsidR="00C32366" w:rsidRDefault="00C32366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77777777" w:rsidR="003E2272" w:rsidRDefault="0066224D">
    <w:pPr>
      <w:pStyle w:val="Nagwek"/>
    </w:pPr>
    <w:r>
      <w:t>Znak sprawy: SZW/DZP/98</w:t>
    </w:r>
    <w:r w:rsidR="003E2272"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281DC6"/>
    <w:rsid w:val="002C54C1"/>
    <w:rsid w:val="002E63E5"/>
    <w:rsid w:val="0030391A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6014DA"/>
    <w:rsid w:val="00613B65"/>
    <w:rsid w:val="0066224D"/>
    <w:rsid w:val="006A0EFD"/>
    <w:rsid w:val="006D760D"/>
    <w:rsid w:val="007059CC"/>
    <w:rsid w:val="00740C0B"/>
    <w:rsid w:val="007717C3"/>
    <w:rsid w:val="007E6FF3"/>
    <w:rsid w:val="00815E8E"/>
    <w:rsid w:val="00821F87"/>
    <w:rsid w:val="00851BC9"/>
    <w:rsid w:val="008657EA"/>
    <w:rsid w:val="00915BDC"/>
    <w:rsid w:val="009B4573"/>
    <w:rsid w:val="00A53B23"/>
    <w:rsid w:val="00A945E1"/>
    <w:rsid w:val="00AA7E40"/>
    <w:rsid w:val="00AC5DFA"/>
    <w:rsid w:val="00AE3969"/>
    <w:rsid w:val="00AF61A7"/>
    <w:rsid w:val="00B16CA2"/>
    <w:rsid w:val="00B22D6B"/>
    <w:rsid w:val="00B41204"/>
    <w:rsid w:val="00B5559D"/>
    <w:rsid w:val="00BF72BF"/>
    <w:rsid w:val="00C32366"/>
    <w:rsid w:val="00CA0475"/>
    <w:rsid w:val="00CA579C"/>
    <w:rsid w:val="00CA7C6C"/>
    <w:rsid w:val="00CB2BE7"/>
    <w:rsid w:val="00D74BC1"/>
    <w:rsid w:val="00D90764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9</Pages>
  <Words>2709</Words>
  <Characters>16254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19</cp:revision>
  <cp:lastPrinted>2007-10-05T06:59:00Z</cp:lastPrinted>
  <dcterms:created xsi:type="dcterms:W3CDTF">2022-05-25T07:12:00Z</dcterms:created>
  <dcterms:modified xsi:type="dcterms:W3CDTF">2022-12-15T12:53:00Z</dcterms:modified>
</cp:coreProperties>
</file>