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E1F35" w14:textId="77777777" w:rsidR="005C36A7" w:rsidRDefault="005C36A7" w:rsidP="006676AE">
      <w:pPr>
        <w:pStyle w:val="Nagwek4"/>
        <w:rPr>
          <w:b/>
          <w:bCs/>
          <w:i w:val="0"/>
          <w:szCs w:val="24"/>
        </w:rPr>
      </w:pPr>
    </w:p>
    <w:p w14:paraId="568B677F" w14:textId="52DDF2F2"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14:paraId="3D0E55F8" w14:textId="0B0BB6C7"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</w:t>
      </w:r>
      <w:r w:rsidR="00BE1E6C">
        <w:rPr>
          <w:rFonts w:ascii="Times New Roman" w:hAnsi="Times New Roman"/>
          <w:b/>
          <w:sz w:val="24"/>
          <w:szCs w:val="24"/>
        </w:rPr>
        <w:t>149</w:t>
      </w:r>
      <w:r w:rsidR="001B35E0" w:rsidRPr="007D3A00">
        <w:rPr>
          <w:rFonts w:ascii="Times New Roman" w:hAnsi="Times New Roman"/>
          <w:b/>
          <w:sz w:val="24"/>
          <w:szCs w:val="24"/>
        </w:rPr>
        <w:t>/2022</w:t>
      </w:r>
    </w:p>
    <w:p w14:paraId="6A04D4F9" w14:textId="77777777"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566B320B" w14:textId="77777777"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14:paraId="696BA4D0" w14:textId="77777777"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14:paraId="619EB114" w14:textId="77777777"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14:paraId="1FFC2D3A" w14:textId="77777777" w:rsidR="00C4103F" w:rsidRPr="007D3A0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3A00">
        <w:rPr>
          <w:i/>
        </w:rPr>
        <w:t xml:space="preserve"> </w:t>
      </w:r>
    </w:p>
    <w:p w14:paraId="285FBF32" w14:textId="77777777"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7C36B2AF" w14:textId="77777777"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14:paraId="5971D564" w14:textId="77777777"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7F1433DE" w14:textId="77777777"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4516C3FC" w14:textId="77777777"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5696999" w14:textId="77777777"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14:paraId="0804DE43" w14:textId="77777777"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3DCF7559" w14:textId="7828EE6D"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77777777"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639C622" w14:textId="77777777"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1172BFAD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A300199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1EBA3BCD" w14:textId="77777777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C64C383" w14:textId="60AD3A00" w:rsidR="00F23D78" w:rsidRPr="00F23D78" w:rsidRDefault="001F027E" w:rsidP="00F23D78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  <w:r w:rsidR="00F23D78">
        <w:rPr>
          <w:rFonts w:ascii="Arial" w:hAnsi="Arial" w:cs="Arial"/>
          <w:b/>
        </w:rPr>
        <w:t>Wymiana dwóch osobowych urządzeń dźwigowych</w:t>
      </w:r>
    </w:p>
    <w:p w14:paraId="73195F2A" w14:textId="1F6512C0" w:rsidR="00F90CD1" w:rsidRPr="006B52DE" w:rsidRDefault="00E65685" w:rsidP="00F9084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14:paraId="2F64C9E4" w14:textId="77777777"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14:paraId="48A1FE94" w14:textId="77777777"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B049F0" w14:textId="77777777"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B112B51" w14:textId="77777777"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6CB7A5EE" w14:textId="77777777"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14:paraId="5C657DB1" w14:textId="77777777"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3C93CE3C" w14:textId="77777777"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14:paraId="0D5BB2F6" w14:textId="77777777"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14:paraId="11ED2EB5" w14:textId="77777777"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14:paraId="53259717" w14:textId="77777777" w:rsidR="0012157F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14:paraId="37D89830" w14:textId="77777777" w:rsidR="005C36A7" w:rsidRDefault="005C36A7" w:rsidP="00F23D78">
      <w:pPr>
        <w:spacing w:after="0" w:line="276" w:lineRule="auto"/>
        <w:jc w:val="both"/>
        <w:rPr>
          <w:rFonts w:ascii="Times New Roman" w:hAnsi="Times New Roman"/>
        </w:rPr>
      </w:pPr>
    </w:p>
    <w:p w14:paraId="12DE9CC3" w14:textId="77777777" w:rsidR="005C36A7" w:rsidRDefault="005C36A7" w:rsidP="00F23D78">
      <w:pPr>
        <w:spacing w:after="0" w:line="276" w:lineRule="auto"/>
        <w:jc w:val="both"/>
        <w:rPr>
          <w:rFonts w:ascii="Times New Roman" w:hAnsi="Times New Roman"/>
        </w:rPr>
      </w:pPr>
    </w:p>
    <w:p w14:paraId="58E81E5B" w14:textId="6491870C" w:rsidR="00D2702A" w:rsidRPr="006B52DE" w:rsidRDefault="00023477" w:rsidP="00F23D78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</w:t>
      </w:r>
      <w:r w:rsidR="00951DC6">
        <w:rPr>
          <w:rFonts w:ascii="Times New Roman" w:hAnsi="Times New Roman"/>
        </w:rPr>
        <w:t xml:space="preserve"> w SWZ</w:t>
      </w:r>
      <w:r w:rsidR="004541F9" w:rsidRPr="006B52DE">
        <w:rPr>
          <w:rFonts w:ascii="Times New Roman" w:hAnsi="Times New Roman"/>
        </w:rPr>
        <w:t>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</w:t>
      </w:r>
      <w:r w:rsidR="00F23D78" w:rsidRPr="006B52DE">
        <w:rPr>
          <w:rFonts w:ascii="Times New Roman" w:hAnsi="Times New Roman"/>
        </w:rPr>
        <w:t xml:space="preserve"> </w:t>
      </w:r>
    </w:p>
    <w:p w14:paraId="5BE17A93" w14:textId="29159A56" w:rsidR="0012157F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14:paraId="62B9D48A" w14:textId="77777777" w:rsidR="00987CFD" w:rsidRPr="00CC1734" w:rsidRDefault="00987CFD" w:rsidP="00987CFD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E1BA407" w14:textId="77777777" w:rsidR="00987CFD" w:rsidRPr="00CC1734" w:rsidRDefault="00987CFD" w:rsidP="00987CFD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5570579D" w14:textId="77777777" w:rsidR="00987CFD" w:rsidRPr="00CC1734" w:rsidRDefault="00987CFD" w:rsidP="00987CFD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51DE0F48" w14:textId="77777777" w:rsidR="00987CFD" w:rsidRDefault="00987CFD" w:rsidP="00987CF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3CCE9F32" w14:textId="77777777" w:rsidR="00987CFD" w:rsidRPr="006B52DE" w:rsidRDefault="00987CFD" w:rsidP="00025C8D">
      <w:pPr>
        <w:spacing w:after="0" w:line="360" w:lineRule="auto"/>
        <w:jc w:val="both"/>
        <w:rPr>
          <w:rFonts w:ascii="Times New Roman" w:hAnsi="Times New Roman"/>
        </w:rPr>
      </w:pPr>
    </w:p>
    <w:p w14:paraId="74283A5B" w14:textId="77777777"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52DE">
        <w:rPr>
          <w:rFonts w:ascii="Times New Roman" w:hAnsi="Times New Roman"/>
        </w:rPr>
        <w:t>Z</w:t>
      </w:r>
      <w:r w:rsidRPr="006B52DE">
        <w:rPr>
          <w:rFonts w:ascii="Times New Roman" w:hAnsi="Times New Roman"/>
        </w:rPr>
        <w:t>amawiającego w błąd przy przedstawianiu informacji.</w:t>
      </w:r>
    </w:p>
    <w:p w14:paraId="4653B6E9" w14:textId="77777777"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149CDA3F" w14:textId="77777777"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5C7A6C42" w14:textId="77777777"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60E2F" w14:textId="77777777" w:rsidR="006C730B" w:rsidRDefault="006C730B" w:rsidP="0038231F">
      <w:pPr>
        <w:spacing w:after="0" w:line="240" w:lineRule="auto"/>
      </w:pPr>
      <w:r>
        <w:separator/>
      </w:r>
    </w:p>
  </w:endnote>
  <w:endnote w:type="continuationSeparator" w:id="0">
    <w:p w14:paraId="7150E263" w14:textId="77777777" w:rsidR="006C730B" w:rsidRDefault="006C73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58117" w14:textId="77777777" w:rsidR="006C730B" w:rsidRDefault="006C730B" w:rsidP="0038231F">
      <w:pPr>
        <w:spacing w:after="0" w:line="240" w:lineRule="auto"/>
      </w:pPr>
      <w:r>
        <w:separator/>
      </w:r>
    </w:p>
  </w:footnote>
  <w:footnote w:type="continuationSeparator" w:id="0">
    <w:p w14:paraId="08801084" w14:textId="77777777" w:rsidR="006C730B" w:rsidRDefault="006C730B" w:rsidP="0038231F">
      <w:pPr>
        <w:spacing w:after="0" w:line="240" w:lineRule="auto"/>
      </w:pPr>
      <w:r>
        <w:continuationSeparator/>
      </w:r>
    </w:p>
  </w:footnote>
  <w:footnote w:id="1">
    <w:p w14:paraId="4EFD108D" w14:textId="77777777" w:rsidR="00987CFD" w:rsidRPr="00A82964" w:rsidRDefault="00987CFD" w:rsidP="00987CF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70D16E" w14:textId="77777777" w:rsidR="00987CFD" w:rsidRPr="00A82964" w:rsidRDefault="00987CFD" w:rsidP="00987CF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1F4B7E" w14:textId="77777777" w:rsidR="00987CFD" w:rsidRPr="00A82964" w:rsidRDefault="00987CFD" w:rsidP="00987CF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9FF524" w14:textId="77777777" w:rsidR="00987CFD" w:rsidRPr="00761CEB" w:rsidRDefault="00987CFD" w:rsidP="00987CF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6A7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1DC6"/>
    <w:rsid w:val="00952535"/>
    <w:rsid w:val="00956C26"/>
    <w:rsid w:val="00960337"/>
    <w:rsid w:val="00975019"/>
    <w:rsid w:val="00975C49"/>
    <w:rsid w:val="00987CFD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1E6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3D78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87CFD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0752C-A869-47B1-B4CA-0E503A4C9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12</cp:revision>
  <cp:lastPrinted>2016-07-26T10:32:00Z</cp:lastPrinted>
  <dcterms:created xsi:type="dcterms:W3CDTF">2022-04-22T11:29:00Z</dcterms:created>
  <dcterms:modified xsi:type="dcterms:W3CDTF">2022-12-07T11:19:00Z</dcterms:modified>
</cp:coreProperties>
</file>