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0B7231C4"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F972AB">
        <w:rPr>
          <w:b/>
          <w:bCs/>
          <w:i w:val="0"/>
          <w:szCs w:val="24"/>
        </w:rPr>
        <w:t>a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14:paraId="3D0E55F8" w14:textId="4E53156B"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</w:t>
      </w:r>
      <w:r w:rsidR="00AE0A47">
        <w:rPr>
          <w:rFonts w:ascii="Times New Roman" w:hAnsi="Times New Roman"/>
          <w:b/>
          <w:sz w:val="24"/>
          <w:szCs w:val="24"/>
        </w:rPr>
        <w:t>149</w:t>
      </w:r>
      <w:r w:rsidR="001B35E0" w:rsidRPr="007D3A00">
        <w:rPr>
          <w:rFonts w:ascii="Times New Roman" w:hAnsi="Times New Roman"/>
          <w:b/>
          <w:sz w:val="24"/>
          <w:szCs w:val="24"/>
        </w:rPr>
        <w:t>/2022</w:t>
      </w:r>
    </w:p>
    <w:p w14:paraId="6A04D4F9" w14:textId="77777777"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566B320B" w14:textId="77777777"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14:paraId="696BA4D0" w14:textId="77777777"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14:paraId="619EB114" w14:textId="77777777"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14:paraId="1FFC2D3A" w14:textId="77777777" w:rsidR="00C4103F" w:rsidRPr="007D3A00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D3A00">
        <w:rPr>
          <w:i/>
        </w:rPr>
        <w:t xml:space="preserve"> </w:t>
      </w:r>
    </w:p>
    <w:p w14:paraId="285FBF32" w14:textId="6E680E89" w:rsidR="00C4103F" w:rsidRPr="007D3A00" w:rsidRDefault="00C06943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Podmiot udostępniający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7C36B2AF" w14:textId="77777777"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14:paraId="5971D564" w14:textId="77777777"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7F1433DE" w14:textId="77777777"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4516C3FC" w14:textId="77777777"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5696999" w14:textId="77777777"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14:paraId="0804DE43" w14:textId="77777777"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3DCF7559" w14:textId="7828EE6D"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3BBCDBA4"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C06943">
              <w:rPr>
                <w:rFonts w:ascii="Times New Roman" w:hAnsi="Times New Roman"/>
                <w:b/>
                <w:sz w:val="32"/>
                <w:szCs w:val="32"/>
              </w:rPr>
              <w:t>podmiotu udostępniającego</w:t>
            </w:r>
          </w:p>
          <w:p w14:paraId="2639C622" w14:textId="77777777" w:rsidR="001B35E0" w:rsidRPr="007D3A00" w:rsidRDefault="001B35E0" w:rsidP="00EC7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A00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1172BFAD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A300199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1EBA3BCD" w14:textId="77777777"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3287890" w14:textId="42A5EC27" w:rsidR="00AE0A47" w:rsidRPr="00AE0A47" w:rsidRDefault="001F027E" w:rsidP="00AE0A47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  <w:r w:rsidR="00AE0A47">
        <w:rPr>
          <w:rFonts w:ascii="Arial" w:hAnsi="Arial" w:cs="Arial"/>
          <w:b/>
        </w:rPr>
        <w:t>Wymiana dwóch osobowych urządzeń dźwigowych</w:t>
      </w:r>
    </w:p>
    <w:p w14:paraId="73195F2A" w14:textId="1F6512C0" w:rsidR="00F90CD1" w:rsidRPr="006B52DE" w:rsidRDefault="00E65685" w:rsidP="00F9084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14:paraId="2F64C9E4" w14:textId="77777777" w:rsidR="00C113BF" w:rsidRPr="006B52DE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Oświadczam, że nie podlegam wykluczeniu z postępowania na po</w:t>
      </w:r>
      <w:r w:rsidR="002C4137" w:rsidRPr="006B52DE">
        <w:rPr>
          <w:rFonts w:ascii="Times New Roman" w:hAnsi="Times New Roman"/>
        </w:rPr>
        <w:t xml:space="preserve">dstawie </w:t>
      </w:r>
      <w:r w:rsidR="002C4137" w:rsidRPr="006B52DE">
        <w:rPr>
          <w:rFonts w:ascii="Times New Roman" w:hAnsi="Times New Roman"/>
        </w:rPr>
        <w:br/>
        <w:t xml:space="preserve">art. </w:t>
      </w:r>
      <w:r w:rsidR="00232DF0" w:rsidRPr="006B52DE">
        <w:rPr>
          <w:rFonts w:ascii="Times New Roman" w:hAnsi="Times New Roman"/>
        </w:rPr>
        <w:t>108</w:t>
      </w:r>
      <w:r w:rsidR="002C4137" w:rsidRPr="006B52DE">
        <w:rPr>
          <w:rFonts w:ascii="Times New Roman" w:hAnsi="Times New Roman"/>
        </w:rPr>
        <w:t xml:space="preserve"> ust 1 </w:t>
      </w:r>
      <w:r w:rsidRPr="006B52DE">
        <w:rPr>
          <w:rFonts w:ascii="Times New Roman" w:hAnsi="Times New Roman"/>
        </w:rPr>
        <w:t xml:space="preserve">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="00641874" w:rsidRPr="006B52DE">
        <w:rPr>
          <w:rFonts w:ascii="Times New Roman" w:hAnsi="Times New Roman"/>
        </w:rPr>
        <w:t>.</w:t>
      </w:r>
    </w:p>
    <w:p w14:paraId="48A1FE94" w14:textId="77777777" w:rsidR="002426FF" w:rsidRPr="006B52D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9B049F0" w14:textId="77777777" w:rsidR="00023477" w:rsidRPr="006B52D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4B112B51" w14:textId="77777777" w:rsidR="00023477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6CB7A5EE" w14:textId="77777777" w:rsidR="00023477" w:rsidRPr="006B52DE" w:rsidRDefault="00023477" w:rsidP="00F509CF">
      <w:pPr>
        <w:spacing w:after="0" w:line="276" w:lineRule="auto"/>
        <w:jc w:val="both"/>
        <w:rPr>
          <w:rFonts w:ascii="Times New Roman" w:hAnsi="Times New Roman"/>
          <w:i/>
        </w:rPr>
      </w:pP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</w:p>
    <w:p w14:paraId="5C657DB1" w14:textId="77777777" w:rsidR="00023477" w:rsidRPr="006B52DE" w:rsidRDefault="00023477" w:rsidP="00F509C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3C93CE3C" w14:textId="77777777" w:rsidR="00F509CF" w:rsidRPr="006B52DE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</w:t>
      </w:r>
      <w:r w:rsidRPr="006B52DE">
        <w:rPr>
          <w:rFonts w:ascii="Times New Roman" w:hAnsi="Times New Roman"/>
          <w:i/>
        </w:rPr>
        <w:t xml:space="preserve">(podać mającą zastosowanie podstawę wykluczenia </w:t>
      </w:r>
      <w:r w:rsidR="00710937" w:rsidRPr="006B52DE">
        <w:rPr>
          <w:rFonts w:ascii="Times New Roman" w:hAnsi="Times New Roman"/>
          <w:i/>
        </w:rPr>
        <w:t>z</w:t>
      </w:r>
      <w:r w:rsidRPr="006B52DE">
        <w:rPr>
          <w:rFonts w:ascii="Times New Roman" w:hAnsi="Times New Roman"/>
          <w:i/>
        </w:rPr>
        <w:t xml:space="preserve"> art. </w:t>
      </w:r>
      <w:r w:rsidR="00710937" w:rsidRPr="006B52DE">
        <w:rPr>
          <w:rFonts w:ascii="Times New Roman" w:hAnsi="Times New Roman"/>
          <w:i/>
        </w:rPr>
        <w:t>108</w:t>
      </w:r>
      <w:r w:rsidRPr="006B52DE">
        <w:rPr>
          <w:rFonts w:ascii="Times New Roman" w:hAnsi="Times New Roman"/>
          <w:i/>
        </w:rPr>
        <w:t xml:space="preserve"> ust. 1).</w:t>
      </w:r>
      <w:r w:rsidRPr="006B52D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B52DE">
        <w:rPr>
          <w:rFonts w:ascii="Times New Roman" w:hAnsi="Times New Roman"/>
        </w:rPr>
        <w:t>110</w:t>
      </w:r>
      <w:r w:rsidRPr="006B52DE">
        <w:rPr>
          <w:rFonts w:ascii="Times New Roman" w:hAnsi="Times New Roman"/>
        </w:rPr>
        <w:t xml:space="preserve"> ust. </w:t>
      </w:r>
      <w:r w:rsidR="00710937" w:rsidRPr="006B52DE">
        <w:rPr>
          <w:rFonts w:ascii="Times New Roman" w:hAnsi="Times New Roman"/>
        </w:rPr>
        <w:t>2</w:t>
      </w:r>
      <w:r w:rsidRPr="006B52DE">
        <w:rPr>
          <w:rFonts w:ascii="Times New Roman" w:hAnsi="Times New Roman"/>
        </w:rPr>
        <w:t xml:space="preserve">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podjąłem następujące środk</w:t>
      </w:r>
      <w:r w:rsidR="00F509CF" w:rsidRPr="006B52DE">
        <w:rPr>
          <w:rFonts w:ascii="Times New Roman" w:hAnsi="Times New Roman"/>
        </w:rPr>
        <w:t xml:space="preserve">i </w:t>
      </w:r>
      <w:r w:rsidRPr="006B52DE">
        <w:rPr>
          <w:rFonts w:ascii="Times New Roman" w:hAnsi="Times New Roman"/>
        </w:rPr>
        <w:t>naprawcze:</w:t>
      </w:r>
    </w:p>
    <w:p w14:paraId="0D5BB2F6" w14:textId="77777777" w:rsidR="00023477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6B52DE">
        <w:rPr>
          <w:rFonts w:ascii="Times New Roman" w:hAnsi="Times New Roman"/>
        </w:rPr>
        <w:t>…</w:t>
      </w:r>
      <w:r w:rsidRPr="006B52DE">
        <w:rPr>
          <w:rFonts w:ascii="Times New Roman" w:hAnsi="Times New Roman"/>
        </w:rPr>
        <w:t>…………………………………………………………………………………………..…………</w:t>
      </w:r>
    </w:p>
    <w:p w14:paraId="11ED2EB5" w14:textId="77777777" w:rsidR="006B52DE" w:rsidRPr="006B52DE" w:rsidRDefault="006B52DE" w:rsidP="00F509CF">
      <w:pPr>
        <w:spacing w:after="0" w:line="276" w:lineRule="auto"/>
        <w:jc w:val="both"/>
        <w:rPr>
          <w:rFonts w:ascii="Times New Roman" w:hAnsi="Times New Roman"/>
        </w:rPr>
      </w:pPr>
    </w:p>
    <w:p w14:paraId="53259717" w14:textId="42705376" w:rsidR="0012157F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……….……. </w:t>
      </w:r>
      <w:r w:rsidRPr="006B52DE">
        <w:rPr>
          <w:rFonts w:ascii="Times New Roman" w:hAnsi="Times New Roman"/>
          <w:i/>
        </w:rPr>
        <w:t>(miejscowość),</w:t>
      </w:r>
      <w:r w:rsidRPr="006B52DE">
        <w:rPr>
          <w:rFonts w:ascii="Times New Roman" w:hAnsi="Times New Roman"/>
        </w:rPr>
        <w:t xml:space="preserve"> dnia ………….……. r.</w:t>
      </w:r>
    </w:p>
    <w:p w14:paraId="6A3EA238" w14:textId="7FE21BB3" w:rsidR="00AE0A47" w:rsidRDefault="00AE0A47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204DAEAC" w14:textId="5F32ADB6" w:rsidR="00AE0A47" w:rsidRDefault="00AE0A47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363F05EB" w14:textId="77777777" w:rsidR="00AE0A47" w:rsidRPr="006B52DE" w:rsidRDefault="00AE0A47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6422362E" w14:textId="2A480D3C" w:rsidR="00D2702A" w:rsidRPr="006B52DE" w:rsidRDefault="00023477" w:rsidP="006B52DE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 </w:t>
      </w:r>
      <w:r w:rsidR="004F23F7" w:rsidRPr="006B52DE">
        <w:rPr>
          <w:rFonts w:ascii="Times New Roman" w:hAnsi="Times New Roman"/>
        </w:rPr>
        <w:t>Oświadczam,</w:t>
      </w:r>
      <w:r w:rsidR="00313417" w:rsidRPr="006B52DE">
        <w:rPr>
          <w:rFonts w:ascii="Times New Roman" w:hAnsi="Times New Roman"/>
        </w:rPr>
        <w:t xml:space="preserve"> że spełniam</w:t>
      </w:r>
      <w:r w:rsidR="004541F9" w:rsidRPr="006B52DE">
        <w:rPr>
          <w:rFonts w:ascii="Times New Roman" w:hAnsi="Times New Roman"/>
        </w:rPr>
        <w:t>, określone przez Zamawiającego</w:t>
      </w:r>
      <w:r w:rsidR="00AE0A47">
        <w:rPr>
          <w:rFonts w:ascii="Times New Roman" w:hAnsi="Times New Roman"/>
        </w:rPr>
        <w:t xml:space="preserve"> w SWZ</w:t>
      </w:r>
      <w:r w:rsidR="004541F9" w:rsidRPr="006B52DE">
        <w:rPr>
          <w:rFonts w:ascii="Times New Roman" w:hAnsi="Times New Roman"/>
        </w:rPr>
        <w:t>,</w:t>
      </w:r>
      <w:r w:rsidR="00313417" w:rsidRPr="006B52DE">
        <w:rPr>
          <w:rFonts w:ascii="Times New Roman" w:hAnsi="Times New Roman"/>
        </w:rPr>
        <w:t xml:space="preserve"> warunki udziału </w:t>
      </w:r>
      <w:r w:rsidR="004541F9" w:rsidRPr="006B52DE">
        <w:rPr>
          <w:rFonts w:ascii="Times New Roman" w:hAnsi="Times New Roman"/>
        </w:rPr>
        <w:t>w postępowaniu:</w:t>
      </w:r>
    </w:p>
    <w:p w14:paraId="58E81E5B" w14:textId="77777777" w:rsidR="00D2702A" w:rsidRPr="006B52DE" w:rsidRDefault="00D2702A" w:rsidP="00D2702A">
      <w:pPr>
        <w:spacing w:after="120" w:line="276" w:lineRule="auto"/>
        <w:jc w:val="both"/>
        <w:rPr>
          <w:rFonts w:ascii="Times New Roman" w:hAnsi="Times New Roman"/>
        </w:rPr>
      </w:pPr>
    </w:p>
    <w:p w14:paraId="5BE17A93" w14:textId="77777777" w:rsidR="0012157F" w:rsidRPr="006B52DE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>dnia ………….……. r.</w:t>
      </w:r>
    </w:p>
    <w:p w14:paraId="35FB851E" w14:textId="77777777" w:rsidR="00AE0A47" w:rsidRDefault="00AE0A47" w:rsidP="00AE0A47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C6A5B5" w14:textId="1DDCAD92" w:rsidR="00AE0A47" w:rsidRDefault="00AE0A47" w:rsidP="00AE0A47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>
        <w:rPr>
          <w:rFonts w:ascii="Arial" w:hAnsi="Arial" w:cs="Arial"/>
          <w:sz w:val="20"/>
          <w:szCs w:val="20"/>
        </w:rPr>
        <w:t>z dnia 13 kwietnia 2022 r.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color w:val="222222"/>
          <w:sz w:val="20"/>
          <w:szCs w:val="20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>
        <w:rPr>
          <w:rFonts w:ascii="Arial" w:hAnsi="Arial" w:cs="Arial"/>
          <w:i/>
          <w:iCs/>
          <w:color w:val="222222"/>
          <w:sz w:val="20"/>
          <w:szCs w:val="20"/>
        </w:rPr>
        <w:t>.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17CFBEEA" w14:textId="77777777" w:rsidR="00AE0A47" w:rsidRDefault="00AE0A47" w:rsidP="00AE0A47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17DBC64A" w14:textId="77777777" w:rsidR="00AE0A47" w:rsidRDefault="00AE0A47" w:rsidP="00AE0A4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552CFF6" w14:textId="77777777" w:rsidR="00AE0A47" w:rsidRDefault="00AE0A47" w:rsidP="00AE0A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…………….……. </w:t>
      </w:r>
      <w:r>
        <w:rPr>
          <w:rFonts w:ascii="Arial" w:hAnsi="Arial" w:cs="Arial"/>
          <w:i/>
          <w:sz w:val="20"/>
          <w:szCs w:val="20"/>
        </w:rPr>
        <w:t xml:space="preserve">(miejscowość),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74283A5B" w14:textId="2D207282" w:rsidR="00D23F3D" w:rsidRPr="006B52DE" w:rsidRDefault="00D23F3D" w:rsidP="006B52DE">
      <w:pPr>
        <w:spacing w:before="120" w:line="240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6B52DE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B52DE">
        <w:rPr>
          <w:rFonts w:ascii="Times New Roman" w:hAnsi="Times New Roman"/>
        </w:rPr>
        <w:t>Z</w:t>
      </w:r>
      <w:r w:rsidRPr="006B52DE">
        <w:rPr>
          <w:rFonts w:ascii="Times New Roman" w:hAnsi="Times New Roman"/>
        </w:rPr>
        <w:t>amawiającego w błąd przy przedstawianiu informacji.</w:t>
      </w:r>
    </w:p>
    <w:p w14:paraId="4653B6E9" w14:textId="77777777" w:rsidR="00FE4E2B" w:rsidRPr="006B52DE" w:rsidRDefault="00FE4E2B" w:rsidP="006B52DE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149CDA3F" w14:textId="77777777" w:rsidR="008A3FCB" w:rsidRPr="00197BC2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lang w:eastAsia="pl-PL"/>
        </w:rPr>
      </w:pPr>
      <w:r w:rsidRPr="00197BC2">
        <w:rPr>
          <w:rFonts w:ascii="Times New Roman" w:eastAsia="Times New Roman" w:hAnsi="Times New Roman"/>
          <w:b/>
          <w:i/>
          <w:color w:val="000000"/>
          <w:lang w:eastAsia="pl-PL"/>
        </w:rPr>
        <w:t>Dokument należy podpisać kwalifikowanym podpisem elektronicznym/podpisem zaufanym/podpisem osobistym.</w:t>
      </w:r>
    </w:p>
    <w:p w14:paraId="606D4EF1" w14:textId="77777777"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14:paraId="5C7A6C42" w14:textId="77777777"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CA054" w14:textId="77777777" w:rsidR="004D2BF9" w:rsidRDefault="004D2BF9" w:rsidP="0038231F">
      <w:pPr>
        <w:spacing w:after="0" w:line="240" w:lineRule="auto"/>
      </w:pPr>
      <w:r>
        <w:separator/>
      </w:r>
    </w:p>
  </w:endnote>
  <w:endnote w:type="continuationSeparator" w:id="0">
    <w:p w14:paraId="0FFF71CC" w14:textId="77777777" w:rsidR="004D2BF9" w:rsidRDefault="004D2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91C23" w14:textId="77777777" w:rsidR="004D2BF9" w:rsidRDefault="004D2BF9" w:rsidP="0038231F">
      <w:pPr>
        <w:spacing w:after="0" w:line="240" w:lineRule="auto"/>
      </w:pPr>
      <w:r>
        <w:separator/>
      </w:r>
    </w:p>
  </w:footnote>
  <w:footnote w:type="continuationSeparator" w:id="0">
    <w:p w14:paraId="4257F8C5" w14:textId="77777777" w:rsidR="004D2BF9" w:rsidRDefault="004D2BF9" w:rsidP="0038231F">
      <w:pPr>
        <w:spacing w:after="0" w:line="240" w:lineRule="auto"/>
      </w:pPr>
      <w:r>
        <w:continuationSeparator/>
      </w:r>
    </w:p>
  </w:footnote>
  <w:footnote w:id="1">
    <w:p w14:paraId="3500EA5B" w14:textId="77777777" w:rsidR="00AE0A47" w:rsidRDefault="00AE0A47" w:rsidP="00AE0A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F2B84AA" w14:textId="77777777" w:rsidR="00AE0A47" w:rsidRDefault="00AE0A47" w:rsidP="00AE0A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8D6545" w14:textId="77777777" w:rsidR="00AE0A47" w:rsidRDefault="00AE0A47" w:rsidP="00AE0A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272D71E" w14:textId="77777777" w:rsidR="00AE0A47" w:rsidRDefault="00AE0A47" w:rsidP="00AE0A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544F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BF9"/>
    <w:rsid w:val="004D7E48"/>
    <w:rsid w:val="004F23F7"/>
    <w:rsid w:val="004F40EF"/>
    <w:rsid w:val="004F54BA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0A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6943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5A15"/>
    <w:rsid w:val="00F365F2"/>
    <w:rsid w:val="00F43919"/>
    <w:rsid w:val="00F509CF"/>
    <w:rsid w:val="00F66810"/>
    <w:rsid w:val="00F8042D"/>
    <w:rsid w:val="00F8636A"/>
    <w:rsid w:val="00F90847"/>
    <w:rsid w:val="00F90CD1"/>
    <w:rsid w:val="00F972A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E0A47"/>
    <w:pPr>
      <w:spacing w:line="256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5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30DA7-B1A5-4203-8700-2CB26515B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6</cp:revision>
  <cp:lastPrinted>2022-04-22T12:02:00Z</cp:lastPrinted>
  <dcterms:created xsi:type="dcterms:W3CDTF">2022-04-22T12:03:00Z</dcterms:created>
  <dcterms:modified xsi:type="dcterms:W3CDTF">2022-12-07T11:20:00Z</dcterms:modified>
</cp:coreProperties>
</file>