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C07" w:rsidRDefault="00D13862">
      <w:pPr>
        <w:rPr>
          <w:sz w:val="24"/>
        </w:rPr>
      </w:pPr>
      <w:r>
        <w:rPr>
          <w:b/>
          <w:sz w:val="24"/>
        </w:rPr>
        <w:t>Załącznik nr 2 do SWZ</w:t>
      </w:r>
      <w:r w:rsidR="00971DB4">
        <w:rPr>
          <w:b/>
          <w:sz w:val="24"/>
        </w:rPr>
        <w:t xml:space="preserve">                                        </w:t>
      </w:r>
      <w:r w:rsidR="00971DB4">
        <w:rPr>
          <w:b/>
          <w:sz w:val="24"/>
        </w:rPr>
        <w:tab/>
      </w:r>
      <w:r w:rsidR="00971DB4">
        <w:rPr>
          <w:b/>
          <w:sz w:val="24"/>
        </w:rPr>
        <w:tab/>
      </w:r>
      <w:r w:rsidR="00971DB4">
        <w:rPr>
          <w:b/>
          <w:sz w:val="24"/>
        </w:rPr>
        <w:tab/>
      </w:r>
      <w:r w:rsidR="00971DB4">
        <w:rPr>
          <w:b/>
          <w:sz w:val="24"/>
        </w:rPr>
        <w:tab/>
        <w:t>KA-2/149/2022</w:t>
      </w:r>
    </w:p>
    <w:p w:rsidR="00225C07" w:rsidRDefault="00225C07">
      <w:pPr>
        <w:spacing w:line="360" w:lineRule="auto"/>
        <w:rPr>
          <w:sz w:val="24"/>
        </w:rPr>
      </w:pPr>
    </w:p>
    <w:p w:rsidR="00225C07" w:rsidRDefault="00D13862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ZAMÓWIENIA </w:t>
      </w:r>
    </w:p>
    <w:p w:rsidR="00225C07" w:rsidRDefault="00D13862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BF75F0" w:rsidRPr="00BF75F0">
        <w:rPr>
          <w:b/>
          <w:sz w:val="28"/>
        </w:rPr>
        <w:t xml:space="preserve">Tryb podstawowy bez negocjacji - art. 275 pkt. 1 ustawy </w:t>
      </w:r>
      <w:proofErr w:type="spellStart"/>
      <w:r w:rsidR="00BF75F0" w:rsidRPr="00BF75F0">
        <w:rPr>
          <w:b/>
          <w:sz w:val="28"/>
        </w:rPr>
        <w:t>Pzp</w:t>
      </w:r>
      <w:proofErr w:type="spellEnd"/>
      <w:r>
        <w:rPr>
          <w:b/>
          <w:sz w:val="28"/>
        </w:rPr>
        <w:t>” pn. „</w:t>
      </w:r>
      <w:r w:rsidR="00BF75F0" w:rsidRPr="00BF75F0">
        <w:rPr>
          <w:b/>
          <w:sz w:val="28"/>
        </w:rPr>
        <w:t>Wymiana dwóch osobowych urządzeń dźwigowych</w:t>
      </w:r>
      <w:r>
        <w:rPr>
          <w:b/>
          <w:sz w:val="28"/>
        </w:rPr>
        <w:t>”</w:t>
      </w:r>
    </w:p>
    <w:p w:rsidR="00D35713" w:rsidRDefault="00D35713" w:rsidP="00D35713">
      <w:pPr>
        <w:numPr>
          <w:ilvl w:val="0"/>
          <w:numId w:val="1"/>
        </w:numPr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color w:val="000000"/>
        </w:rPr>
        <w:t>Szczegółowy opis i zakres przedmiotu zamówienia</w:t>
      </w:r>
      <w:r>
        <w:rPr>
          <w:rFonts w:ascii="Arial" w:hAnsi="Arial" w:cs="Arial"/>
          <w:sz w:val="18"/>
          <w:szCs w:val="18"/>
        </w:rPr>
        <w:t xml:space="preserve"> </w:t>
      </w:r>
    </w:p>
    <w:p w:rsidR="00D35713" w:rsidRDefault="00D35713" w:rsidP="00D35713">
      <w:pPr>
        <w:ind w:left="851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   Wymagania techniczne dotyczące każdego z instalowanych urządzeń .</w:t>
      </w:r>
    </w:p>
    <w:p w:rsidR="00D35713" w:rsidRDefault="00D35713" w:rsidP="00D35713">
      <w:pPr>
        <w:ind w:left="426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1.1. Dostarczone dźwigi osobowe muszą być fabrycznie nowe i wolne od wad.</w:t>
      </w:r>
    </w:p>
    <w:p w:rsidR="00D35713" w:rsidRDefault="00D35713" w:rsidP="00D35713">
      <w:pPr>
        <w:ind w:left="851" w:hanging="425"/>
        <w:jc w:val="both"/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  <w:iCs/>
        </w:rPr>
        <w:t>1.2.</w:t>
      </w:r>
      <w:bookmarkStart w:id="0" w:name="_Hlk96597856"/>
      <w:r>
        <w:rPr>
          <w:rFonts w:ascii="Arial" w:eastAsia="Arial" w:hAnsi="Arial" w:cs="Arial"/>
          <w:kern w:val="2"/>
          <w:lang w:bidi="x-none"/>
        </w:rPr>
        <w:t xml:space="preserve"> </w:t>
      </w:r>
      <w:r>
        <w:rPr>
          <w:rFonts w:ascii="Arial" w:eastAsia="Calibri" w:hAnsi="Arial" w:cs="Arial"/>
          <w:lang w:eastAsia="en-US"/>
        </w:rPr>
        <w:t>Każdy z nich powinien być wyposażony we wszystkie niezbędne rozwiązania umożliwiające</w:t>
      </w:r>
      <w:r>
        <w:rPr>
          <w:rFonts w:ascii="Arial" w:eastAsia="Arial" w:hAnsi="Arial" w:cs="Arial"/>
          <w:kern w:val="2"/>
          <w:lang w:bidi="x-none"/>
        </w:rPr>
        <w:t xml:space="preserve"> </w:t>
      </w:r>
      <w:r>
        <w:rPr>
          <w:rFonts w:ascii="Arial" w:eastAsia="Calibri" w:hAnsi="Arial" w:cs="Arial"/>
          <w:lang w:eastAsia="en-US"/>
        </w:rPr>
        <w:t xml:space="preserve">korzystanie z dźwigu osobom niepełnosprawnym, zgodnie z Rozporządzeniem Ministra Infrastruktury z dnia 12 kwietnia 2002 r. w sprawie warunków technicznych jakim powinny odpowiadać budynki i ich usytuowanie (Dz. U. z 2002 r. nr 75 poz. 690),  Ustawy z dnia 19 lipca 2019r. o zapewnianiu dostępności osobom ze szczególnymi potrzebami (Dz.U. 2019 </w:t>
      </w:r>
      <w:r>
        <w:rPr>
          <w:rFonts w:ascii="Arial" w:eastAsia="Calibri" w:hAnsi="Arial" w:cs="Arial"/>
          <w:lang w:eastAsia="en-US"/>
        </w:rPr>
        <w:br/>
        <w:t xml:space="preserve">poz. 1696.), oraz zgodnie z wytycznymi Ministerstwa Inwestycji i Rozwoju - „Standardy projektowania budynków dla osób z niepełnosprawnościami”  w zakresie komunikacji pionowej budynku. Urządzenia należy wyposażyć m.in. w oznaczenie przycisków w panelu sterującym alfabetem Braille’a, komunikaty głosowe w kabinie. </w:t>
      </w:r>
    </w:p>
    <w:bookmarkEnd w:id="0"/>
    <w:p w:rsidR="00D35713" w:rsidRDefault="00D35713" w:rsidP="00D35713">
      <w:pPr>
        <w:ind w:left="993" w:hanging="567"/>
        <w:jc w:val="both"/>
        <w:rPr>
          <w:rFonts w:ascii="Arial" w:hAnsi="Arial" w:cs="Arial"/>
          <w:iCs/>
        </w:rPr>
      </w:pPr>
      <w:r>
        <w:rPr>
          <w:rFonts w:ascii="Arial" w:eastAsia="Arial" w:hAnsi="Arial" w:cs="Arial"/>
        </w:rPr>
        <w:t>1.3.1 Zakres prac dla dostawy, demontażu starego oraz montażu każdego nowego urządzenia dźwigowego w istniejącym szybie (z zachowaniem maszynowni) obejmuje:</w:t>
      </w:r>
    </w:p>
    <w:p w:rsidR="00D35713" w:rsidRDefault="00D35713" w:rsidP="00D35713">
      <w:p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demontaż istniejącego urządzenia,</w:t>
      </w:r>
    </w:p>
    <w:p w:rsidR="00D35713" w:rsidRDefault="00D35713" w:rsidP="00D35713">
      <w:pPr>
        <w:ind w:left="993" w:hanging="14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</w:t>
      </w:r>
      <w:r>
        <w:rPr>
          <w:rFonts w:ascii="Arial" w:eastAsia="Arial" w:hAnsi="Arial" w:cs="Arial"/>
          <w:spacing w:val="-6"/>
        </w:rPr>
        <w:t xml:space="preserve">montaż kompletnego, nowego urządzenia wraz z niezbędnymi instalacjami oraz uruchomienie </w:t>
      </w:r>
      <w:r>
        <w:rPr>
          <w:rFonts w:ascii="Arial" w:eastAsia="Arial" w:hAnsi="Arial" w:cs="Arial"/>
          <w:spacing w:val="-6"/>
        </w:rPr>
        <w:br/>
        <w:t>w istniejącym szybie dźwigowym</w:t>
      </w:r>
      <w:r>
        <w:rPr>
          <w:rFonts w:ascii="Arial" w:eastAsia="Arial" w:hAnsi="Arial" w:cs="Arial"/>
        </w:rPr>
        <w:t>,</w:t>
      </w:r>
    </w:p>
    <w:p w:rsidR="00D35713" w:rsidRDefault="00D35713" w:rsidP="00D35713">
      <w:p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przeprowadzenie niezbędnych badań oraz prób obciążeniowych,</w:t>
      </w:r>
    </w:p>
    <w:p w:rsidR="00D35713" w:rsidRDefault="00D35713" w:rsidP="00D35713">
      <w:p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przeprowadzenie pomiarów elektrycznych,</w:t>
      </w:r>
    </w:p>
    <w:p w:rsidR="00D35713" w:rsidRDefault="00D35713" w:rsidP="00D35713">
      <w:p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przygotowanie kompletnej dokumentacji i zestawu instrukcji,</w:t>
      </w:r>
    </w:p>
    <w:p w:rsidR="00D35713" w:rsidRDefault="00D35713" w:rsidP="00D35713">
      <w:pPr>
        <w:ind w:left="993" w:hanging="14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certyfikacja w UDT-CERT zgodnie z PN-EN81-50 oraz PN-EN81-20 oraz udział w odbiorze                i rejestracja UDT,</w:t>
      </w:r>
    </w:p>
    <w:p w:rsidR="00D35713" w:rsidRDefault="00D35713" w:rsidP="00D35713">
      <w:pPr>
        <w:ind w:left="993" w:hanging="14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dostosowanie poziomu oświetlenia w szybie i w maszynowni do wymaganego przez normę poziomu,</w:t>
      </w:r>
    </w:p>
    <w:p w:rsidR="00D35713" w:rsidRDefault="00D35713" w:rsidP="00D35713">
      <w:p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wykonanie malowania w maszynowni i w szybie,</w:t>
      </w:r>
    </w:p>
    <w:p w:rsidR="00D35713" w:rsidRDefault="00D35713" w:rsidP="00D35713">
      <w:pPr>
        <w:ind w:left="993" w:hanging="1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wykonywanie prac ogólnobudowlanych wokół otworów drzwi przystankowych w celu zbliżenia wyglądem do oryginalnego,</w:t>
      </w:r>
    </w:p>
    <w:p w:rsidR="00D35713" w:rsidRDefault="00D35713" w:rsidP="00D35713">
      <w:pPr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wywóz i utylizacja zdemontowanych elementów oraz gruzu (bez dodatkowych rozliczeń),</w:t>
      </w:r>
    </w:p>
    <w:p w:rsidR="00D35713" w:rsidRDefault="00D35713" w:rsidP="00D35713">
      <w:pPr>
        <w:ind w:left="993" w:hanging="14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montaż kompletniej tablicy zabezpieczeniowej przynależnej do instalacji dźwigowej w obrębie aparatury/maszynowni,</w:t>
      </w:r>
    </w:p>
    <w:p w:rsidR="00D35713" w:rsidRDefault="00D35713" w:rsidP="00D35713">
      <w:pPr>
        <w:jc w:val="both"/>
        <w:rPr>
          <w:rFonts w:ascii="Arial" w:eastAsia="Arial" w:hAnsi="Arial" w:cs="Arial"/>
          <w:i/>
          <w:color w:val="2F5496"/>
        </w:rPr>
      </w:pPr>
      <w:r>
        <w:rPr>
          <w:rFonts w:ascii="Arial" w:eastAsia="Arial" w:hAnsi="Arial" w:cs="Arial"/>
        </w:rPr>
        <w:t xml:space="preserve">   1.3.2. </w:t>
      </w:r>
      <w:bookmarkStart w:id="1" w:name="_Hlk96597621"/>
      <w:r>
        <w:rPr>
          <w:rFonts w:ascii="Arial" w:eastAsia="Arial" w:hAnsi="Arial" w:cs="Arial"/>
          <w:bCs/>
        </w:rPr>
        <w:t>Konserwacja dźwigu</w:t>
      </w:r>
      <w:r>
        <w:rPr>
          <w:rFonts w:ascii="Arial" w:eastAsia="Arial" w:hAnsi="Arial" w:cs="Arial"/>
          <w:b/>
        </w:rPr>
        <w:t xml:space="preserve"> </w:t>
      </w:r>
      <w:r w:rsidR="00F42D45">
        <w:rPr>
          <w:rFonts w:ascii="Arial" w:eastAsia="Arial" w:hAnsi="Arial" w:cs="Arial"/>
          <w:b/>
        </w:rPr>
        <w:t xml:space="preserve">w ramach gwarancji </w:t>
      </w:r>
      <w:r>
        <w:rPr>
          <w:rFonts w:ascii="Arial" w:eastAsia="Arial" w:hAnsi="Arial" w:cs="Arial"/>
          <w:bCs/>
        </w:rPr>
        <w:t xml:space="preserve">w okresie 36 miesięcy </w:t>
      </w:r>
      <w:bookmarkEnd w:id="1"/>
      <w:r>
        <w:rPr>
          <w:rFonts w:ascii="Arial" w:eastAsia="Arial" w:hAnsi="Arial" w:cs="Arial"/>
          <w:bCs/>
        </w:rPr>
        <w:t>obejmuje:</w:t>
      </w:r>
      <w:r>
        <w:rPr>
          <w:rFonts w:ascii="Arial" w:eastAsia="Arial" w:hAnsi="Arial" w:cs="Arial"/>
          <w:color w:val="2F5496"/>
        </w:rPr>
        <w:t xml:space="preserve"> </w:t>
      </w:r>
    </w:p>
    <w:p w:rsidR="00D35713" w:rsidRDefault="00D35713" w:rsidP="00D35713">
      <w:pPr>
        <w:ind w:left="709" w:hanging="283"/>
        <w:jc w:val="both"/>
        <w:rPr>
          <w:rFonts w:ascii="Arial" w:eastAsia="Arial" w:hAnsi="Arial" w:cs="Arial"/>
          <w:iCs/>
        </w:rPr>
      </w:pPr>
      <w:r>
        <w:rPr>
          <w:rFonts w:ascii="Arial" w:eastAsia="Arial" w:hAnsi="Arial" w:cs="Arial"/>
          <w:iCs/>
        </w:rPr>
        <w:t>a).</w:t>
      </w:r>
      <w:r>
        <w:rPr>
          <w:rFonts w:ascii="Arial" w:eastAsia="Arial" w:hAnsi="Arial" w:cs="Arial"/>
          <w:iCs/>
        </w:rPr>
        <w:tab/>
        <w:t>Prowadzenie przez Wykonawcę konserwacji prostej zgodnie z przepisami Urzędu Dozoru Technicznego oraz w zakresie ustalonym w DTR urządzeń, a także do wykonywania:</w:t>
      </w:r>
    </w:p>
    <w:p w:rsidR="00D35713" w:rsidRDefault="00D35713" w:rsidP="00D35713">
      <w:pPr>
        <w:numPr>
          <w:ilvl w:val="0"/>
          <w:numId w:val="2"/>
        </w:numPr>
        <w:ind w:hanging="432"/>
        <w:jc w:val="both"/>
        <w:rPr>
          <w:rFonts w:ascii="Arial" w:eastAsia="Arial" w:hAnsi="Arial" w:cs="Arial"/>
          <w:iCs/>
        </w:rPr>
      </w:pPr>
      <w:r>
        <w:rPr>
          <w:rFonts w:ascii="Arial" w:eastAsia="Arial" w:hAnsi="Arial" w:cs="Arial"/>
          <w:iCs/>
        </w:rPr>
        <w:t>napraw drobnych;</w:t>
      </w:r>
    </w:p>
    <w:p w:rsidR="00D35713" w:rsidRDefault="00D35713" w:rsidP="00D35713">
      <w:pPr>
        <w:numPr>
          <w:ilvl w:val="0"/>
          <w:numId w:val="2"/>
        </w:numPr>
        <w:ind w:hanging="432"/>
        <w:jc w:val="both"/>
        <w:rPr>
          <w:rFonts w:ascii="Arial" w:eastAsia="Arial" w:hAnsi="Arial" w:cs="Arial"/>
          <w:iCs/>
        </w:rPr>
      </w:pPr>
      <w:r>
        <w:rPr>
          <w:rFonts w:ascii="Arial" w:eastAsia="Arial" w:hAnsi="Arial" w:cs="Arial"/>
          <w:iCs/>
        </w:rPr>
        <w:t>sprawdzenia skuteczności ochrony przeciwporażeniowej i pomiarów rezystancji izolacji obwodów   elektrycznych dźwigu;</w:t>
      </w:r>
    </w:p>
    <w:p w:rsidR="00D35713" w:rsidRDefault="00D35713" w:rsidP="00D35713">
      <w:pPr>
        <w:ind w:left="709" w:hanging="283"/>
        <w:jc w:val="both"/>
        <w:rPr>
          <w:rFonts w:ascii="Arial" w:eastAsia="Arial" w:hAnsi="Arial" w:cs="Arial"/>
          <w:iCs/>
        </w:rPr>
      </w:pPr>
      <w:r>
        <w:rPr>
          <w:rFonts w:ascii="Arial" w:eastAsia="Arial" w:hAnsi="Arial" w:cs="Arial"/>
          <w:iCs/>
        </w:rPr>
        <w:t>b).</w:t>
      </w:r>
      <w:r>
        <w:rPr>
          <w:rFonts w:ascii="Arial" w:eastAsia="Arial" w:hAnsi="Arial" w:cs="Arial"/>
          <w:iCs/>
        </w:rPr>
        <w:tab/>
        <w:t xml:space="preserve">Naprawa drobna polega na regeneracji lub wymianie uszkodzonych elementów dźwigu wymagających użycia materiałów dla robót konserwacyjnych </w:t>
      </w:r>
      <w:proofErr w:type="spellStart"/>
      <w:r>
        <w:rPr>
          <w:rFonts w:ascii="Arial" w:eastAsia="Arial" w:hAnsi="Arial" w:cs="Arial"/>
          <w:iCs/>
        </w:rPr>
        <w:t>tj</w:t>
      </w:r>
      <w:proofErr w:type="spellEnd"/>
      <w:r>
        <w:rPr>
          <w:rFonts w:ascii="Arial" w:eastAsia="Arial" w:hAnsi="Arial" w:cs="Arial"/>
          <w:iCs/>
        </w:rPr>
        <w:t xml:space="preserve">: 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Smarownica </w:t>
      </w:r>
      <w:proofErr w:type="spellStart"/>
      <w:r>
        <w:rPr>
          <w:rFonts w:ascii="Arial" w:hAnsi="Arial" w:cs="Arial"/>
        </w:rPr>
        <w:t>obciążki</w:t>
      </w:r>
      <w:proofErr w:type="spellEnd"/>
      <w:r>
        <w:rPr>
          <w:rFonts w:ascii="Arial" w:hAnsi="Arial" w:cs="Arial"/>
        </w:rPr>
        <w:t xml:space="preserve"> prowadnic kabiny i przeciwwagi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Cewka TSM-1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Cewka stycznika K3/1P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Przekaźniki miniaturowe 12,24,48V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Tabliczki ostrzegawcze + instrukcje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Sprężyna dźwigni klinów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Sprężyna progu ruchomego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Sprężyna krzywki ruchomej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Przekaźniki R-15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Wkładki bezpieczników topikowych cylindrycznych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Wyłączniki </w:t>
      </w:r>
      <w:proofErr w:type="spellStart"/>
      <w:r>
        <w:rPr>
          <w:rFonts w:ascii="Arial" w:hAnsi="Arial" w:cs="Arial"/>
        </w:rPr>
        <w:t>nadmiarowoprądowe</w:t>
      </w:r>
      <w:proofErr w:type="spellEnd"/>
      <w:r>
        <w:rPr>
          <w:rFonts w:ascii="Arial" w:hAnsi="Arial" w:cs="Arial"/>
        </w:rPr>
        <w:t xml:space="preserve"> instalacyjne montowane na szynę TH 35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Impulsator magnetyczny palcowy mono i </w:t>
      </w:r>
      <w:proofErr w:type="spellStart"/>
      <w:r>
        <w:rPr>
          <w:rFonts w:ascii="Arial" w:hAnsi="Arial" w:cs="Arial"/>
        </w:rPr>
        <w:t>bistabilny</w:t>
      </w:r>
      <w:proofErr w:type="spellEnd"/>
      <w:r>
        <w:rPr>
          <w:rFonts w:ascii="Arial" w:hAnsi="Arial" w:cs="Arial"/>
        </w:rPr>
        <w:t xml:space="preserve"> jednostykowy do 50W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Magnesy paskowe / okrągłe odwzorowania szybu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Smar ŁT-43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Olej TRANZOL (uzupełnienie)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Olej maszynowy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Olej hydrauliczny (uzupełnienie)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Zaciski śrubowe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Wkłady gumowe prowadników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Końcówki kablowe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Uchwyty do szyb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Izolacja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Czyściwo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Koszulki izolacyjne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>Zawleczki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Uchwyty wzmacniające kabinę 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Materiały pomocnicze: śruby, nakrętki, wkręty, podkładki, nity, itp.  </w:t>
      </w:r>
    </w:p>
    <w:p w:rsidR="00D35713" w:rsidRDefault="00D35713" w:rsidP="00D35713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Materiały do uzupełnienia oświetlenia (szybu, maszynowni) </w:t>
      </w:r>
    </w:p>
    <w:p w:rsidR="00D35713" w:rsidRDefault="00D35713" w:rsidP="00D35713">
      <w:pPr>
        <w:numPr>
          <w:ilvl w:val="0"/>
          <w:numId w:val="3"/>
        </w:numPr>
        <w:ind w:left="1418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Materiały konieczne do uzupełniania oświetlenia w kabinie dźwigu w związku z naturalnym zużyciem   elementów oświetleniowych. </w:t>
      </w:r>
    </w:p>
    <w:p w:rsidR="00D35713" w:rsidRDefault="00D35713" w:rsidP="00D35713">
      <w:pPr>
        <w:autoSpaceDE w:val="0"/>
        <w:autoSpaceDN w:val="0"/>
        <w:adjustRightInd w:val="0"/>
        <w:ind w:left="709" w:hanging="283"/>
        <w:rPr>
          <w:rFonts w:ascii="Arial" w:hAnsi="Arial" w:cs="Arial"/>
        </w:rPr>
      </w:pPr>
      <w:r>
        <w:rPr>
          <w:rFonts w:ascii="Arial" w:eastAsia="Arial" w:hAnsi="Arial" w:cs="Arial"/>
          <w:iCs/>
        </w:rPr>
        <w:t>c).</w:t>
      </w:r>
      <w:r>
        <w:rPr>
          <w:rFonts w:ascii="Arial" w:eastAsia="Arial" w:hAnsi="Arial" w:cs="Arial"/>
          <w:iCs/>
        </w:rPr>
        <w:tab/>
        <w:t>Konserwacja przeprowadzana będzie zgodnie z instrukcją producenta oraz z obowiązującymi przepisami o eksploatacji urządzeń transportu bliskiego (Rozporządzenie Ministra Przedsiębiorczości  i Technologii).</w:t>
      </w:r>
      <w:r>
        <w:rPr>
          <w:rFonts w:ascii="Arial" w:hAnsi="Arial" w:cs="Arial"/>
        </w:rPr>
        <w:t xml:space="preserve"> Konserwacja obejmuje, również coroczny udział w badaniu UDT oraz pomiary elektryczne. Dojazd   do czynności kon</w:t>
      </w:r>
      <w:bookmarkStart w:id="2" w:name="_GoBack"/>
      <w:bookmarkEnd w:id="2"/>
      <w:r>
        <w:rPr>
          <w:rFonts w:ascii="Arial" w:hAnsi="Arial" w:cs="Arial"/>
        </w:rPr>
        <w:t>serwacyjnych i robocizna w cenie. Wszystkie dodatkowe roboty (naprawy, wymiany, regeneracje, modernizacje) wraz z materiałami,</w:t>
      </w:r>
      <w:r>
        <w:rPr>
          <w:rFonts w:ascii="Arial" w:eastAsia="Arial" w:hAnsi="Arial" w:cs="Arial"/>
          <w:iCs/>
        </w:rPr>
        <w:t xml:space="preserve"> </w:t>
      </w:r>
      <w:r>
        <w:rPr>
          <w:rFonts w:ascii="Arial" w:hAnsi="Arial" w:cs="Arial"/>
        </w:rPr>
        <w:t>wykraczające poza zakres konserwacji prostej UTB, kalkulowane i przedstawiane na dodatkowych</w:t>
      </w:r>
      <w:r>
        <w:rPr>
          <w:rFonts w:ascii="Arial" w:eastAsia="Arial" w:hAnsi="Arial" w:cs="Arial"/>
          <w:iCs/>
        </w:rPr>
        <w:t xml:space="preserve"> </w:t>
      </w:r>
      <w:r>
        <w:rPr>
          <w:rFonts w:ascii="Arial" w:hAnsi="Arial" w:cs="Arial"/>
        </w:rPr>
        <w:t>kosztorysach do akceptacji i zlecenia.</w:t>
      </w:r>
    </w:p>
    <w:p w:rsidR="00D35713" w:rsidRDefault="00D35713" w:rsidP="00D35713">
      <w:pPr>
        <w:ind w:left="709" w:hanging="283"/>
        <w:jc w:val="both"/>
        <w:rPr>
          <w:rFonts w:ascii="Arial" w:eastAsia="Arial" w:hAnsi="Arial" w:cs="Arial"/>
          <w:iCs/>
        </w:rPr>
      </w:pPr>
      <w:r>
        <w:rPr>
          <w:rFonts w:ascii="Arial" w:eastAsia="Arial" w:hAnsi="Arial" w:cs="Arial"/>
          <w:iCs/>
        </w:rPr>
        <w:t>d).</w:t>
      </w:r>
      <w:r>
        <w:rPr>
          <w:rFonts w:ascii="Arial" w:eastAsia="Arial" w:hAnsi="Arial" w:cs="Arial"/>
          <w:iCs/>
        </w:rPr>
        <w:tab/>
        <w:t>Godzina rozpoczęcia konserwacji dźwigu w obiekcie będzie każdorazowo uzgadniana                         z administratorem obiektu, preferowany czas pracy konserwatora to godz. 7:00-15:00.</w:t>
      </w:r>
    </w:p>
    <w:p w:rsidR="00D35713" w:rsidRDefault="00D35713" w:rsidP="00D35713">
      <w:pPr>
        <w:ind w:left="709" w:hanging="283"/>
        <w:jc w:val="both"/>
        <w:rPr>
          <w:rFonts w:ascii="Arial" w:eastAsia="Arial" w:hAnsi="Arial" w:cs="Arial"/>
          <w:iCs/>
        </w:rPr>
      </w:pPr>
      <w:r>
        <w:rPr>
          <w:rFonts w:ascii="Arial" w:eastAsia="Arial" w:hAnsi="Arial" w:cs="Arial"/>
          <w:iCs/>
        </w:rPr>
        <w:t>e).</w:t>
      </w:r>
      <w:r>
        <w:rPr>
          <w:rFonts w:ascii="Arial" w:eastAsia="Arial" w:hAnsi="Arial" w:cs="Arial"/>
          <w:iCs/>
        </w:rPr>
        <w:tab/>
        <w:t xml:space="preserve">W przypadku wykonania konserwacji, naprawy drobnej bądź sprawdzenia skuteczności ochrony przeciwpożarowej, pomiarów w sposób nienależyty, niezgodny z przepisami Wykonawca na własny koszt dokona ponownego wykonania tych czynności w terminie wyznaczonym przez Zamawiającego, w przeciwnym wypadku Zamawiający zleci wykonanie zadania innemu uprawnionemu podmiotowi na koszt Wykonawcy.               </w:t>
      </w:r>
    </w:p>
    <w:p w:rsidR="00D35713" w:rsidRDefault="00D35713" w:rsidP="00D35713">
      <w:pPr>
        <w:jc w:val="both"/>
        <w:rPr>
          <w:rFonts w:ascii="Arial" w:eastAsia="Arial" w:hAnsi="Arial" w:cs="Arial"/>
          <w:i/>
          <w:color w:val="FF0000"/>
        </w:rPr>
      </w:pPr>
      <w:r>
        <w:rPr>
          <w:rFonts w:ascii="Arial" w:eastAsia="Arial" w:hAnsi="Arial" w:cs="Arial"/>
          <w:color w:val="2F5496"/>
        </w:rPr>
        <w:t xml:space="preserve">   </w:t>
      </w:r>
      <w:r>
        <w:rPr>
          <w:rFonts w:ascii="Arial" w:eastAsia="Arial" w:hAnsi="Arial" w:cs="Arial"/>
        </w:rPr>
        <w:t>1.3.3. Pogotowie dźwigowe</w:t>
      </w:r>
      <w:r>
        <w:t xml:space="preserve"> </w:t>
      </w:r>
      <w:r w:rsidR="003F0B24" w:rsidRPr="003F0B24">
        <w:rPr>
          <w:b/>
          <w:sz w:val="22"/>
          <w:szCs w:val="22"/>
        </w:rPr>
        <w:t xml:space="preserve">w ramach gwarancji </w:t>
      </w:r>
      <w:r w:rsidRPr="003F0B24">
        <w:rPr>
          <w:rFonts w:ascii="Arial" w:eastAsia="Arial" w:hAnsi="Arial" w:cs="Arial"/>
          <w:sz w:val="22"/>
          <w:szCs w:val="22"/>
        </w:rPr>
        <w:t>w</w:t>
      </w:r>
      <w:r w:rsidRPr="003F0B2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okresie 36 miesięcy</w:t>
      </w:r>
      <w:r>
        <w:rPr>
          <w:rFonts w:ascii="Arial" w:eastAsia="Arial" w:hAnsi="Arial" w:cs="Arial"/>
          <w:iCs/>
          <w:color w:val="2F5496"/>
        </w:rPr>
        <w:t>:</w:t>
      </w:r>
    </w:p>
    <w:p w:rsidR="00D35713" w:rsidRDefault="00D35713" w:rsidP="00D35713">
      <w:pPr>
        <w:ind w:left="709" w:hanging="283"/>
        <w:jc w:val="both"/>
        <w:rPr>
          <w:rFonts w:ascii="Arial" w:eastAsia="Arial" w:hAnsi="Arial" w:cs="Arial"/>
          <w:iCs/>
        </w:rPr>
      </w:pPr>
      <w:r>
        <w:rPr>
          <w:rFonts w:ascii="Arial" w:eastAsia="Arial" w:hAnsi="Arial" w:cs="Arial"/>
          <w:iCs/>
        </w:rPr>
        <w:t>a). Wykonawca zobowiązuje się zapewnić pogotowie dźwigowe czynne całą dobę, przez wszystkie dni tygodnia pod  nr  tel.</w:t>
      </w:r>
      <w:r w:rsidR="00967B01">
        <w:rPr>
          <w:rFonts w:ascii="Arial" w:eastAsia="Arial" w:hAnsi="Arial" w:cs="Arial"/>
          <w:iCs/>
        </w:rPr>
        <w:t xml:space="preserve"> </w:t>
      </w:r>
      <w:r>
        <w:rPr>
          <w:rFonts w:ascii="Arial" w:eastAsia="Arial" w:hAnsi="Arial" w:cs="Arial"/>
          <w:iCs/>
        </w:rPr>
        <w:t>Dojazd i usługi pogotowia dźwigowego zagwarantowane w cenie.</w:t>
      </w:r>
    </w:p>
    <w:p w:rsidR="00D35713" w:rsidRDefault="00D35713" w:rsidP="00D35713">
      <w:pPr>
        <w:ind w:left="709" w:hanging="283"/>
        <w:jc w:val="both"/>
        <w:rPr>
          <w:rFonts w:ascii="Arial" w:eastAsia="Arial" w:hAnsi="Arial" w:cs="Arial"/>
          <w:iCs/>
        </w:rPr>
      </w:pPr>
      <w:r>
        <w:rPr>
          <w:rFonts w:ascii="Arial" w:eastAsia="Arial" w:hAnsi="Arial" w:cs="Arial"/>
          <w:iCs/>
        </w:rPr>
        <w:t xml:space="preserve">b).W razie konieczności uwolnienia osoby zamkniętej w kabinie, czas przyjazdu pogotowia od momentu zgłoszenia nie może być dłuższy niż 40 minut. W pozostałych przypadkach czas stawienia się pogotowia na miejscu usterki lub awarii w celu jej usunięcia, nie może być dłuższy niż 90 minut od momentu zgłoszenia lub w dłuższym terminie uzgodnionym z osobą zgłaszającą -  przedstawicielem Zamawiającego, pod rygorem naliczenia kar umownych zgodnych z pkt. 5 d. niniejszego załącznika. </w:t>
      </w:r>
    </w:p>
    <w:p w:rsidR="00D35713" w:rsidRDefault="00D35713" w:rsidP="00D35713">
      <w:pPr>
        <w:tabs>
          <w:tab w:val="left" w:pos="431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1.3.4. </w:t>
      </w:r>
      <w:r>
        <w:rPr>
          <w:rFonts w:ascii="Arial" w:eastAsia="Arial" w:hAnsi="Arial" w:cs="Arial"/>
          <w:bCs/>
        </w:rPr>
        <w:t>Gwarancja dźwigu</w:t>
      </w:r>
      <w:r>
        <w:rPr>
          <w:rFonts w:ascii="Arial" w:eastAsia="Arial" w:hAnsi="Arial" w:cs="Arial"/>
        </w:rPr>
        <w:t xml:space="preserve"> w okresie 36 miesięcy obejmuje: </w:t>
      </w:r>
    </w:p>
    <w:p w:rsidR="00D35713" w:rsidRDefault="00D35713" w:rsidP="00D35713">
      <w:pPr>
        <w:tabs>
          <w:tab w:val="left" w:pos="431"/>
        </w:tabs>
        <w:ind w:left="709" w:hanging="28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a). Bezpłatny przegląd serwisowy, dojazdy, robociznę, wszystkie pozostałe koszty niezbędne do wykonania przeglądu – zgodnie z zaleceniem producenta i UDT zakończone wpisem do Dziennika Konserwacji i protokołem wykonania przeglądu.</w:t>
      </w:r>
    </w:p>
    <w:p w:rsidR="00D35713" w:rsidRDefault="00D35713" w:rsidP="00D35713">
      <w:pPr>
        <w:tabs>
          <w:tab w:val="left" w:pos="431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b).Okres Gwarancyjny rozpoczyna swój bieg od dnia wydania przez UDT decyzji zezwalającej na eksploatację dźwigu i podpisana przez Zamawiającego Protokołu Odbioru Końcowego. Podpisanie przez Zamawiającego Protokołu Odbioru Końcowego nie zwalnia Wykonawcy od odpowiedzialności za wady jawne i ukryte.</w:t>
      </w:r>
    </w:p>
    <w:p w:rsidR="00D35713" w:rsidRDefault="00D35713" w:rsidP="00D35713">
      <w:pPr>
        <w:ind w:left="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1.4. Parametry istniejących dźwigów zostały umieszczone w załączniku nr 1, do w/w dokumentu.</w:t>
      </w:r>
    </w:p>
    <w:p w:rsidR="00D35713" w:rsidRDefault="00D35713" w:rsidP="00D35713">
      <w:pPr>
        <w:ind w:left="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1.5. Minimalne, wymagane parametry każdego z nowych dźwigów:</w:t>
      </w:r>
    </w:p>
    <w:p w:rsidR="00D35713" w:rsidRDefault="00D35713" w:rsidP="00D35713">
      <w:pPr>
        <w:rPr>
          <w:rFonts w:ascii="Arial" w:eastAsia="Arial" w:hAnsi="Arial" w:cs="Arial"/>
          <w:sz w:val="18"/>
          <w:szCs w:val="18"/>
        </w:rPr>
      </w:pP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</w:rPr>
        <w:t>typ dźwigu:</w:t>
      </w:r>
      <w:r>
        <w:rPr>
          <w:rFonts w:ascii="Arial" w:eastAsia="Arial" w:hAnsi="Arial" w:cs="Arial"/>
        </w:rPr>
        <w:tab/>
        <w:t>osobowy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typ napędu:</w:t>
      </w:r>
      <w:r>
        <w:rPr>
          <w:rFonts w:ascii="Arial" w:eastAsia="Arial" w:hAnsi="Arial" w:cs="Arial"/>
        </w:rPr>
        <w:tab/>
        <w:t xml:space="preserve">elektryczny - cierny 1:1 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zgodność:</w:t>
      </w:r>
      <w:r>
        <w:rPr>
          <w:rFonts w:ascii="Arial" w:eastAsia="Arial" w:hAnsi="Arial" w:cs="Arial"/>
        </w:rPr>
        <w:tab/>
        <w:t>PN-EN81-50 oraz PN-EN81-20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udźwig:</w:t>
      </w:r>
      <w:r>
        <w:rPr>
          <w:rFonts w:ascii="Arial" w:eastAsia="Arial" w:hAnsi="Arial" w:cs="Arial"/>
        </w:rPr>
        <w:tab/>
        <w:t>ok.500 kg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prędkość:</w:t>
      </w:r>
      <w:r>
        <w:rPr>
          <w:rFonts w:ascii="Arial" w:eastAsia="Arial" w:hAnsi="Arial" w:cs="Arial"/>
        </w:rPr>
        <w:tab/>
        <w:t>1 m/s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maszynownia:</w:t>
      </w:r>
      <w:r>
        <w:rPr>
          <w:rFonts w:ascii="Arial" w:eastAsia="Arial" w:hAnsi="Arial" w:cs="Arial"/>
        </w:rPr>
        <w:tab/>
        <w:t xml:space="preserve">istniejąca – nad szybem </w:t>
      </w:r>
      <w:r>
        <w:rPr>
          <w:rFonts w:ascii="Arial" w:eastAsia="Arial" w:hAnsi="Arial" w:cs="Arial"/>
          <w:b/>
        </w:rPr>
        <w:t>(adaptacja pomieszczenia)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szafa sterowa:</w:t>
      </w:r>
      <w:r>
        <w:rPr>
          <w:rFonts w:ascii="Arial" w:eastAsia="Arial" w:hAnsi="Arial" w:cs="Arial"/>
        </w:rPr>
        <w:tab/>
        <w:t>malowana RAL</w:t>
      </w:r>
    </w:p>
    <w:p w:rsidR="00D35713" w:rsidRDefault="00D35713" w:rsidP="00D35713">
      <w:pPr>
        <w:tabs>
          <w:tab w:val="left" w:pos="3402"/>
        </w:tabs>
        <w:rPr>
          <w:rFonts w:ascii="Arial" w:eastAsia="Arial" w:hAnsi="Arial" w:cs="Arial"/>
        </w:rPr>
      </w:pPr>
    </w:p>
    <w:p w:rsidR="00D35713" w:rsidRDefault="00D35713" w:rsidP="00D35713">
      <w:pPr>
        <w:tabs>
          <w:tab w:val="left" w:pos="3402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Szyb: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wymiary </w:t>
      </w:r>
      <w:proofErr w:type="spellStart"/>
      <w:r>
        <w:rPr>
          <w:rFonts w:ascii="Arial" w:eastAsia="Arial" w:hAnsi="Arial" w:cs="Arial"/>
        </w:rPr>
        <w:t>wewn</w:t>
      </w:r>
      <w:proofErr w:type="spellEnd"/>
      <w:r>
        <w:rPr>
          <w:rFonts w:ascii="Arial" w:eastAsia="Arial" w:hAnsi="Arial" w:cs="Arial"/>
        </w:rPr>
        <w:t>.:</w:t>
      </w:r>
      <w:r>
        <w:rPr>
          <w:rFonts w:ascii="Arial" w:eastAsia="Arial" w:hAnsi="Arial" w:cs="Arial"/>
        </w:rPr>
        <w:tab/>
        <w:t>ok. 1400 x 1700 mm (szer. x gł.)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układ prowadnic:</w:t>
      </w:r>
      <w:r>
        <w:rPr>
          <w:rFonts w:ascii="Arial" w:eastAsia="Arial" w:hAnsi="Arial" w:cs="Arial"/>
        </w:rPr>
        <w:tab/>
        <w:t>nowe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nadszybie:</w:t>
      </w:r>
      <w:r>
        <w:rPr>
          <w:rFonts w:ascii="Arial" w:eastAsia="Arial" w:hAnsi="Arial" w:cs="Arial"/>
        </w:rPr>
        <w:tab/>
        <w:t>4,4 m.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wysokość podnoszenia:</w:t>
      </w:r>
      <w:r>
        <w:rPr>
          <w:rFonts w:ascii="Arial" w:eastAsia="Arial" w:hAnsi="Arial" w:cs="Arial"/>
        </w:rPr>
        <w:tab/>
        <w:t>24 m.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podszybie:</w:t>
      </w:r>
      <w:r>
        <w:rPr>
          <w:rFonts w:ascii="Arial" w:eastAsia="Arial" w:hAnsi="Arial" w:cs="Arial"/>
        </w:rPr>
        <w:tab/>
        <w:t xml:space="preserve">1,4 m. 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</w:rPr>
        <w:t>przystanki/dojścia:</w:t>
      </w:r>
      <w:r>
        <w:rPr>
          <w:rFonts w:ascii="Arial" w:eastAsia="Arial" w:hAnsi="Arial" w:cs="Arial"/>
        </w:rPr>
        <w:tab/>
        <w:t>8/8</w:t>
      </w:r>
    </w:p>
    <w:p w:rsidR="00D35713" w:rsidRDefault="00D35713" w:rsidP="00D35713">
      <w:pPr>
        <w:rPr>
          <w:rFonts w:ascii="Arial" w:eastAsia="Arial" w:hAnsi="Arial" w:cs="Arial"/>
        </w:rPr>
      </w:pPr>
    </w:p>
    <w:p w:rsidR="00D35713" w:rsidRDefault="00D35713" w:rsidP="00D3571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Kabina nieprzelotowa:</w:t>
      </w:r>
    </w:p>
    <w:p w:rsidR="00D35713" w:rsidRDefault="00D35713" w:rsidP="00D35713">
      <w:pPr>
        <w:autoSpaceDE w:val="0"/>
        <w:autoSpaceDN w:val="0"/>
        <w:adjustRightInd w:val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dostosowanie do potrzeb osób niepełnosprawnych tylko w zakresie:</w:t>
      </w:r>
    </w:p>
    <w:p w:rsidR="00D35713" w:rsidRDefault="00D35713" w:rsidP="00D35713">
      <w:pPr>
        <w:autoSpaceDE w:val="0"/>
        <w:autoSpaceDN w:val="0"/>
        <w:adjustRightInd w:val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- poręcze</w:t>
      </w:r>
    </w:p>
    <w:p w:rsidR="00D35713" w:rsidRDefault="00D35713" w:rsidP="00D35713">
      <w:pPr>
        <w:autoSpaceDE w:val="0"/>
        <w:autoSpaceDN w:val="0"/>
        <w:adjustRightInd w:val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- panel dyspozycji</w:t>
      </w:r>
    </w:p>
    <w:p w:rsidR="00D35713" w:rsidRDefault="00D35713" w:rsidP="00D35713">
      <w:pPr>
        <w:autoSpaceDE w:val="0"/>
        <w:autoSpaceDN w:val="0"/>
        <w:adjustRightInd w:val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- zapowiedzi głosowe</w:t>
      </w:r>
    </w:p>
    <w:p w:rsidR="00D35713" w:rsidRDefault="00D35713" w:rsidP="00D35713">
      <w:pPr>
        <w:autoSpaceDE w:val="0"/>
        <w:autoSpaceDN w:val="0"/>
        <w:adjustRightInd w:val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(Szerokość drzwi i powierzchnia kabiny nie możliwe do zwiększenia z powodu gabarytów szybu)</w:t>
      </w:r>
    </w:p>
    <w:p w:rsidR="00D35713" w:rsidRDefault="00D35713" w:rsidP="00D35713">
      <w:pPr>
        <w:autoSpaceDE w:val="0"/>
        <w:autoSpaceDN w:val="0"/>
        <w:adjustRightInd w:val="0"/>
        <w:ind w:left="993"/>
        <w:jc w:val="both"/>
        <w:rPr>
          <w:rFonts w:ascii="Arial" w:hAnsi="Arial" w:cs="Arial"/>
        </w:rPr>
      </w:pP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wymiary </w:t>
      </w:r>
      <w:proofErr w:type="spellStart"/>
      <w:r>
        <w:rPr>
          <w:rFonts w:ascii="Arial" w:eastAsia="Arial" w:hAnsi="Arial" w:cs="Arial"/>
        </w:rPr>
        <w:t>wewn</w:t>
      </w:r>
      <w:proofErr w:type="spellEnd"/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ab/>
      </w:r>
      <w:r>
        <w:rPr>
          <w:rFonts w:ascii="Arial" w:hAnsi="Arial" w:cs="Arial"/>
        </w:rPr>
        <w:t>ok. 1100 x 1200 x 2100mm (szer. x gł. x wys.) [bez wystroju]</w:t>
      </w:r>
    </w:p>
    <w:p w:rsidR="00D35713" w:rsidRDefault="00D35713" w:rsidP="00D35713">
      <w:pPr>
        <w:tabs>
          <w:tab w:val="left" w:pos="3402"/>
        </w:tabs>
        <w:autoSpaceDE w:val="0"/>
        <w:autoSpaceDN w:val="0"/>
        <w:adjustRightInd w:val="0"/>
        <w:ind w:left="993"/>
        <w:rPr>
          <w:rFonts w:ascii="Arial" w:hAnsi="Arial" w:cs="Arial"/>
        </w:rPr>
      </w:pPr>
      <w:r>
        <w:rPr>
          <w:rFonts w:ascii="Arial" w:eastAsia="Arial" w:hAnsi="Arial" w:cs="Arial"/>
        </w:rPr>
        <w:t>wykończenie:</w:t>
      </w:r>
      <w:r>
        <w:rPr>
          <w:rFonts w:ascii="Arial" w:eastAsia="Arial" w:hAnsi="Arial" w:cs="Arial"/>
        </w:rPr>
        <w:tab/>
      </w:r>
      <w:r>
        <w:rPr>
          <w:rFonts w:ascii="Arial" w:hAnsi="Arial" w:cs="Arial"/>
        </w:rPr>
        <w:t>stal nierdzewna – tak (listwy, panele)</w:t>
      </w:r>
    </w:p>
    <w:p w:rsidR="00D35713" w:rsidRDefault="00D35713" w:rsidP="00D35713">
      <w:pPr>
        <w:tabs>
          <w:tab w:val="left" w:pos="3402"/>
        </w:tabs>
        <w:ind w:left="1986"/>
        <w:rPr>
          <w:rFonts w:ascii="Arial" w:hAnsi="Arial" w:cs="Arial"/>
        </w:rPr>
      </w:pPr>
      <w:r>
        <w:rPr>
          <w:rFonts w:ascii="Arial" w:hAnsi="Arial" w:cs="Arial"/>
        </w:rPr>
        <w:tab/>
        <w:t>laminat – tak (wzór do wyboru lub całość nierdzewna)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lustro:</w:t>
      </w:r>
      <w:r>
        <w:rPr>
          <w:rFonts w:ascii="Arial" w:eastAsia="Arial" w:hAnsi="Arial" w:cs="Arial"/>
        </w:rPr>
        <w:tab/>
        <w:t>1/2 ściany tylnej na całą szerokość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poręcz:</w:t>
      </w:r>
      <w:r>
        <w:rPr>
          <w:rFonts w:ascii="Arial" w:eastAsia="Arial" w:hAnsi="Arial" w:cs="Arial"/>
        </w:rPr>
        <w:tab/>
        <w:t>pod lustrem, okrągła standard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wykończenie poręczy:</w:t>
      </w:r>
      <w:r>
        <w:rPr>
          <w:rFonts w:ascii="Arial" w:eastAsia="Arial" w:hAnsi="Arial" w:cs="Arial"/>
        </w:rPr>
        <w:tab/>
        <w:t>chrom polerowany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wentylacja:</w:t>
      </w:r>
      <w:r>
        <w:rPr>
          <w:rFonts w:ascii="Arial" w:eastAsia="Arial" w:hAnsi="Arial" w:cs="Arial"/>
        </w:rPr>
        <w:tab/>
        <w:t>mechaniczna - wentylator elektryczny</w:t>
      </w:r>
    </w:p>
    <w:p w:rsidR="00D35713" w:rsidRDefault="00D35713" w:rsidP="00D35713">
      <w:pPr>
        <w:ind w:left="3402" w:hanging="2409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panel dyspozycji:</w:t>
      </w:r>
      <w:r>
        <w:rPr>
          <w:rFonts w:ascii="Arial" w:eastAsia="Arial" w:hAnsi="Arial" w:cs="Arial"/>
        </w:rPr>
        <w:tab/>
        <w:t>pionowy, na całą wysokość, wykończenie - stal nierdzewna, przyciski: VEGA okrągłe, -1</w:t>
      </w:r>
      <w:r>
        <w:rPr>
          <w:rFonts w:ascii="Arial" w:eastAsia="Arial" w:hAnsi="Arial" w:cs="Arial"/>
        </w:rPr>
        <w:sym w:font="UniversalMath1 BT" w:char="F034"/>
      </w:r>
      <w:r>
        <w:rPr>
          <w:rFonts w:ascii="Arial" w:eastAsia="Arial" w:hAnsi="Arial" w:cs="Arial"/>
        </w:rPr>
        <w:t xml:space="preserve">+6, </w:t>
      </w:r>
      <w:r>
        <w:rPr>
          <w:rFonts w:ascii="Arial" w:eastAsia="Arial" w:hAnsi="Arial" w:cs="Arial"/>
          <w:spacing w:val="-6"/>
        </w:rPr>
        <w:t xml:space="preserve">alarm, &lt;|&gt;, &gt;|&lt;, wentylator </w:t>
      </w:r>
      <w:bookmarkStart w:id="3" w:name="_Hlk96341882"/>
      <w:r>
        <w:rPr>
          <w:rFonts w:ascii="Arial" w:eastAsia="Arial" w:hAnsi="Arial" w:cs="Arial"/>
          <w:spacing w:val="-6"/>
        </w:rPr>
        <w:t>(</w:t>
      </w:r>
      <w:r>
        <w:rPr>
          <w:rFonts w:ascii="Arial" w:hAnsi="Arial" w:cs="Arial"/>
          <w:spacing w:val="-6"/>
        </w:rPr>
        <w:t xml:space="preserve">nie wymagające programowania przy wymianie) podświetlone na niebieski, </w:t>
      </w:r>
      <w:bookmarkStart w:id="4" w:name="_Hlk96337073"/>
      <w:r>
        <w:rPr>
          <w:rFonts w:ascii="Arial" w:hAnsi="Arial" w:cs="Arial"/>
        </w:rPr>
        <w:t>nie dopuszcza się stosowania modułów przycisk + wyświetlacz jako jednego zespolonego elementu, – możliwa ma być wymiana samego przycisku lub wyświetlacza</w:t>
      </w:r>
      <w:bookmarkEnd w:id="3"/>
      <w:bookmarkEnd w:id="4"/>
      <w:r>
        <w:rPr>
          <w:rFonts w:ascii="Arial" w:hAnsi="Arial" w:cs="Arial"/>
        </w:rPr>
        <w:t>, dodatkowe oznaczenia przycisków znakami Braille`a</w:t>
      </w:r>
    </w:p>
    <w:p w:rsidR="00D35713" w:rsidRDefault="00D35713" w:rsidP="00D35713">
      <w:pPr>
        <w:ind w:left="3402" w:hanging="2409"/>
        <w:jc w:val="both"/>
        <w:rPr>
          <w:rFonts w:ascii="Arial" w:eastAsia="Arial" w:hAnsi="Arial" w:cs="Arial"/>
          <w:spacing w:val="-8"/>
        </w:rPr>
      </w:pPr>
      <w:r>
        <w:rPr>
          <w:rFonts w:ascii="Arial" w:eastAsia="Arial" w:hAnsi="Arial" w:cs="Arial"/>
        </w:rPr>
        <w:t xml:space="preserve">oświetlenie awaryjne </w:t>
      </w:r>
      <w:r>
        <w:rPr>
          <w:rFonts w:ascii="Arial" w:eastAsia="Arial" w:hAnsi="Arial" w:cs="Arial"/>
        </w:rPr>
        <w:tab/>
        <w:t xml:space="preserve">tak – w wyświetlaczu, czas podtrzymania wg </w:t>
      </w:r>
      <w:r>
        <w:rPr>
          <w:rFonts w:ascii="Arial" w:eastAsia="Arial" w:hAnsi="Arial" w:cs="Arial"/>
          <w:spacing w:val="-8"/>
        </w:rPr>
        <w:t xml:space="preserve">normy, </w:t>
      </w:r>
    </w:p>
    <w:p w:rsidR="00D35713" w:rsidRDefault="00D35713" w:rsidP="00D35713">
      <w:pPr>
        <w:ind w:left="3402" w:hanging="2409"/>
        <w:jc w:val="both"/>
        <w:rPr>
          <w:rFonts w:ascii="Arial" w:eastAsia="Arial" w:hAnsi="Arial" w:cs="Arial"/>
          <w:spacing w:val="-8"/>
        </w:rPr>
      </w:pPr>
      <w:r>
        <w:rPr>
          <w:rFonts w:ascii="Arial" w:eastAsia="Arial" w:hAnsi="Arial" w:cs="Arial"/>
          <w:spacing w:val="-8"/>
        </w:rPr>
        <w:t xml:space="preserve">ikony alarmu </w:t>
      </w:r>
      <w:r>
        <w:rPr>
          <w:rFonts w:ascii="Arial" w:eastAsia="Arial" w:hAnsi="Arial" w:cs="Arial"/>
          <w:spacing w:val="-8"/>
        </w:rPr>
        <w:tab/>
        <w:t xml:space="preserve">w wyświetlaczu kabinowym, </w:t>
      </w:r>
    </w:p>
    <w:p w:rsidR="00D35713" w:rsidRDefault="00D35713" w:rsidP="00D35713">
      <w:pPr>
        <w:ind w:left="3402" w:hanging="24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8"/>
        </w:rPr>
        <w:t xml:space="preserve">przeciążenie  </w:t>
      </w:r>
      <w:r>
        <w:rPr>
          <w:rFonts w:ascii="Arial" w:eastAsia="Arial" w:hAnsi="Arial" w:cs="Arial"/>
          <w:spacing w:val="-8"/>
        </w:rPr>
        <w:tab/>
        <w:t>w wyświetlaczu kabinowym</w:t>
      </w:r>
      <w:r>
        <w:rPr>
          <w:rFonts w:ascii="Arial" w:eastAsia="Arial" w:hAnsi="Arial" w:cs="Arial"/>
        </w:rPr>
        <w:t xml:space="preserve">, </w:t>
      </w:r>
    </w:p>
    <w:p w:rsidR="00D35713" w:rsidRDefault="00D35713" w:rsidP="00D35713">
      <w:pPr>
        <w:ind w:left="3402" w:hanging="24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wyświetlacz </w:t>
      </w:r>
      <w:r>
        <w:rPr>
          <w:rFonts w:ascii="Arial" w:eastAsia="Arial" w:hAnsi="Arial" w:cs="Arial"/>
        </w:rPr>
        <w:tab/>
      </w:r>
      <w:r>
        <w:rPr>
          <w:rFonts w:ascii="Arial" w:hAnsi="Arial" w:cs="Arial"/>
        </w:rPr>
        <w:t>piętra, kierunki, alarm, przeciążenie, łączność alarmowa, LCD</w:t>
      </w:r>
      <w:r>
        <w:rPr>
          <w:rFonts w:ascii="Arial" w:eastAsia="Arial" w:hAnsi="Arial" w:cs="Arial"/>
        </w:rPr>
        <w:t xml:space="preserve"> VEGA niebieski, </w:t>
      </w:r>
      <w:r>
        <w:rPr>
          <w:rFonts w:ascii="Arial" w:hAnsi="Arial" w:cs="Arial"/>
        </w:rPr>
        <w:t>(komunikacja BCD szeregowo)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oświetlenie:</w:t>
      </w:r>
      <w:r>
        <w:rPr>
          <w:rFonts w:ascii="Arial" w:eastAsia="Arial" w:hAnsi="Arial" w:cs="Arial"/>
        </w:rPr>
        <w:tab/>
        <w:t xml:space="preserve">LED pośrednie, sufitowe, rastrowe - stal nierdzewna 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podłoga:</w:t>
      </w:r>
      <w:r>
        <w:rPr>
          <w:rFonts w:ascii="Arial" w:eastAsia="Arial" w:hAnsi="Arial" w:cs="Arial"/>
        </w:rPr>
        <w:tab/>
      </w:r>
      <w:r>
        <w:rPr>
          <w:rFonts w:ascii="Arial" w:hAnsi="Arial" w:cs="Arial"/>
        </w:rPr>
        <w:t>wykładzina trudnościeralna antypoślizgowa (szara lub czarna)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br/>
        <w:t>cokoły przypodłogowe:</w:t>
      </w:r>
      <w:r>
        <w:rPr>
          <w:rFonts w:ascii="Arial" w:eastAsia="Arial" w:hAnsi="Arial" w:cs="Arial"/>
        </w:rPr>
        <w:tab/>
        <w:t>stal nierdzewna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komunikaty głosowe:</w:t>
      </w:r>
      <w:r>
        <w:rPr>
          <w:rFonts w:ascii="Arial" w:eastAsia="Arial" w:hAnsi="Arial" w:cs="Arial"/>
        </w:rPr>
        <w:tab/>
        <w:t>tak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kurtyna świetlna: </w:t>
      </w:r>
      <w:r>
        <w:rPr>
          <w:rFonts w:ascii="Arial" w:hAnsi="Arial" w:cs="Arial"/>
        </w:rPr>
        <w:tab/>
        <w:t>tak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</w:p>
    <w:p w:rsidR="00D35713" w:rsidRDefault="00D35713" w:rsidP="00D3571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Drzwi kabinowe: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ilość:</w:t>
      </w:r>
      <w:r>
        <w:rPr>
          <w:rFonts w:ascii="Arial" w:eastAsia="Arial" w:hAnsi="Arial" w:cs="Arial"/>
        </w:rPr>
        <w:tab/>
        <w:t>1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typ:</w:t>
      </w:r>
      <w:r>
        <w:rPr>
          <w:rFonts w:ascii="Arial" w:eastAsia="Arial" w:hAnsi="Arial" w:cs="Arial"/>
        </w:rPr>
        <w:tab/>
        <w:t xml:space="preserve">automatyczne dwupanelowe, </w:t>
      </w:r>
      <w:proofErr w:type="spellStart"/>
      <w:r>
        <w:rPr>
          <w:rFonts w:ascii="Arial" w:eastAsia="Arial" w:hAnsi="Arial" w:cs="Arial"/>
        </w:rPr>
        <w:t>Prisma</w:t>
      </w:r>
      <w:proofErr w:type="spellEnd"/>
      <w:r>
        <w:rPr>
          <w:rFonts w:ascii="Arial" w:eastAsia="Arial" w:hAnsi="Arial" w:cs="Arial"/>
        </w:rPr>
        <w:t xml:space="preserve"> Micro VVVF 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teleskopowe:</w:t>
      </w:r>
      <w:r>
        <w:rPr>
          <w:rFonts w:ascii="Arial" w:eastAsia="Arial" w:hAnsi="Arial" w:cs="Arial"/>
        </w:rPr>
        <w:tab/>
        <w:t>tak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wymiary:</w:t>
      </w:r>
      <w:r>
        <w:rPr>
          <w:rFonts w:ascii="Arial" w:eastAsia="Arial" w:hAnsi="Arial" w:cs="Arial"/>
        </w:rPr>
        <w:tab/>
        <w:t>minimum 750 mm x 2000 mm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wykończenie:</w:t>
      </w:r>
      <w:r>
        <w:rPr>
          <w:rFonts w:ascii="Arial" w:eastAsia="Arial" w:hAnsi="Arial" w:cs="Arial"/>
        </w:rPr>
        <w:tab/>
      </w:r>
      <w:r>
        <w:rPr>
          <w:rFonts w:ascii="Arial" w:hAnsi="Arial" w:cs="Arial"/>
        </w:rPr>
        <w:t>stal nierdzewna, satyna - mat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hAnsi="Arial" w:cs="Arial"/>
        </w:rPr>
      </w:pPr>
      <w:r>
        <w:rPr>
          <w:rFonts w:ascii="Arial" w:eastAsia="Arial" w:hAnsi="Arial" w:cs="Arial"/>
        </w:rPr>
        <w:t>próg:</w:t>
      </w:r>
      <w:r>
        <w:rPr>
          <w:rFonts w:ascii="Arial" w:eastAsia="Arial" w:hAnsi="Arial" w:cs="Arial"/>
        </w:rPr>
        <w:tab/>
      </w:r>
      <w:r>
        <w:rPr>
          <w:rFonts w:ascii="Arial" w:hAnsi="Arial" w:cs="Arial"/>
        </w:rPr>
        <w:t>aluminiowy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wzmocniony</w:t>
      </w:r>
      <w:r>
        <w:rPr>
          <w:rFonts w:ascii="Arial" w:eastAsia="Arial" w:hAnsi="Arial" w:cs="Arial"/>
        </w:rPr>
        <w:tab/>
        <w:t>nie</w:t>
      </w:r>
    </w:p>
    <w:p w:rsidR="00D35713" w:rsidRDefault="00D35713" w:rsidP="00D35713">
      <w:pPr>
        <w:rPr>
          <w:rFonts w:ascii="Arial" w:eastAsia="Arial" w:hAnsi="Arial" w:cs="Arial"/>
        </w:rPr>
      </w:pPr>
    </w:p>
    <w:p w:rsidR="00D35713" w:rsidRDefault="00D35713" w:rsidP="00D3571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Drzwi przystankowe: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ilość:</w:t>
      </w:r>
      <w:r>
        <w:rPr>
          <w:rFonts w:ascii="Arial" w:eastAsia="Arial" w:hAnsi="Arial" w:cs="Arial"/>
        </w:rPr>
        <w:tab/>
        <w:t>8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typ:</w:t>
      </w:r>
      <w:r>
        <w:rPr>
          <w:rFonts w:ascii="Arial" w:eastAsia="Arial" w:hAnsi="Arial" w:cs="Arial"/>
        </w:rPr>
        <w:tab/>
        <w:t xml:space="preserve">automatyczne dwupanelowe, </w:t>
      </w:r>
      <w:proofErr w:type="spellStart"/>
      <w:r>
        <w:rPr>
          <w:rFonts w:ascii="Arial" w:eastAsia="Arial" w:hAnsi="Arial" w:cs="Arial"/>
        </w:rPr>
        <w:t>Prisma</w:t>
      </w:r>
      <w:proofErr w:type="spellEnd"/>
      <w:r>
        <w:rPr>
          <w:rFonts w:ascii="Arial" w:eastAsia="Arial" w:hAnsi="Arial" w:cs="Arial"/>
        </w:rPr>
        <w:t xml:space="preserve"> F22 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teleskopowe </w:t>
      </w:r>
      <w:r>
        <w:rPr>
          <w:rFonts w:ascii="Arial" w:eastAsia="Arial" w:hAnsi="Arial" w:cs="Arial"/>
        </w:rPr>
        <w:tab/>
        <w:t>tak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wymiary:</w:t>
      </w:r>
      <w:r>
        <w:rPr>
          <w:rFonts w:ascii="Arial" w:eastAsia="Arial" w:hAnsi="Arial" w:cs="Arial"/>
        </w:rPr>
        <w:tab/>
        <w:t>minimum 750 mm x 2000 mm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wykończenie:</w:t>
      </w:r>
      <w:r>
        <w:rPr>
          <w:rFonts w:ascii="Arial" w:eastAsia="Arial" w:hAnsi="Arial" w:cs="Arial"/>
        </w:rPr>
        <w:tab/>
        <w:t>stal nierdzewna satyna mat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próg:</w:t>
      </w:r>
      <w:r>
        <w:rPr>
          <w:rFonts w:ascii="Arial" w:eastAsia="Arial" w:hAnsi="Arial" w:cs="Arial"/>
        </w:rPr>
        <w:tab/>
        <w:t xml:space="preserve">aluminiowy 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odporność ogniowa:</w:t>
      </w:r>
      <w:r>
        <w:rPr>
          <w:rFonts w:ascii="Arial" w:eastAsia="Arial" w:hAnsi="Arial" w:cs="Arial"/>
        </w:rPr>
        <w:tab/>
        <w:t>EI 60</w:t>
      </w:r>
    </w:p>
    <w:p w:rsidR="00D35713" w:rsidRDefault="00D35713" w:rsidP="00D35713">
      <w:pPr>
        <w:rPr>
          <w:rFonts w:ascii="Arial" w:eastAsia="Arial" w:hAnsi="Arial" w:cs="Arial"/>
        </w:rPr>
      </w:pPr>
    </w:p>
    <w:p w:rsidR="00D35713" w:rsidRDefault="00D35713" w:rsidP="00D3571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Sterowanie:</w:t>
      </w:r>
    </w:p>
    <w:p w:rsidR="00D35713" w:rsidRDefault="00D35713" w:rsidP="00D35713">
      <w:pPr>
        <w:tabs>
          <w:tab w:val="left" w:pos="3402"/>
        </w:tabs>
        <w:ind w:left="3402" w:hanging="2409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typ:</w:t>
      </w:r>
      <w:r>
        <w:rPr>
          <w:rFonts w:ascii="Arial" w:eastAsia="Arial" w:hAnsi="Arial" w:cs="Arial"/>
        </w:rPr>
        <w:tab/>
        <w:t xml:space="preserve">mikroprocesorowe, zbiorcze góra-dół, duplex </w:t>
      </w:r>
      <w:r>
        <w:rPr>
          <w:rFonts w:ascii="Arial" w:hAnsi="Arial" w:cs="Arial"/>
        </w:rPr>
        <w:t>praca w grupie,</w:t>
      </w:r>
      <w:r>
        <w:rPr>
          <w:rFonts w:ascii="Arial" w:eastAsia="Arial" w:hAnsi="Arial" w:cs="Arial"/>
        </w:rPr>
        <w:t xml:space="preserve"> VVVF STO</w:t>
      </w:r>
      <w:r>
        <w:rPr>
          <w:rFonts w:ascii="Arial" w:hAnsi="Arial" w:cs="Arial"/>
        </w:rPr>
        <w:t xml:space="preserve"> z pełnym dostępem do funkcji diagnostycznych, serwisowych i konserwacyjnych bez żadnych dodatkowych interfejsów, lub za pomocą będących na wyposażeniu urządzeń;</w:t>
      </w:r>
    </w:p>
    <w:p w:rsidR="00D35713" w:rsidRDefault="00D35713" w:rsidP="00D35713">
      <w:pPr>
        <w:ind w:left="3402"/>
        <w:jc w:val="both"/>
        <w:rPr>
          <w:rFonts w:ascii="Arial" w:hAnsi="Arial" w:cs="Arial"/>
        </w:rPr>
      </w:pPr>
      <w:r>
        <w:rPr>
          <w:rFonts w:ascii="Arial" w:hAnsi="Arial" w:cs="Arial"/>
        </w:rPr>
        <w:t>Płyta sterowa główna oraz przetwornica częstotliwości jako dwa osobne urządzenia</w:t>
      </w:r>
    </w:p>
    <w:p w:rsidR="00D35713" w:rsidRDefault="00D35713" w:rsidP="00D35713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</w:p>
    <w:p w:rsidR="00D35713" w:rsidRDefault="00D35713" w:rsidP="00D35713">
      <w:pPr>
        <w:ind w:left="3402" w:hanging="2409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łączność alarmowa:</w:t>
      </w:r>
      <w:r>
        <w:rPr>
          <w:rFonts w:ascii="Arial" w:eastAsia="Arial" w:hAnsi="Arial" w:cs="Arial"/>
        </w:rPr>
        <w:tab/>
      </w:r>
      <w:r>
        <w:rPr>
          <w:rFonts w:ascii="Arial" w:hAnsi="Arial" w:cs="Arial"/>
        </w:rPr>
        <w:t xml:space="preserve">po linii GSM (utrzymanie karty zapewnia Zamawiający), </w:t>
      </w:r>
      <w:r>
        <w:rPr>
          <w:rFonts w:ascii="Arial" w:hAnsi="Arial" w:cs="Arial"/>
        </w:rPr>
        <w:br/>
        <w:t>z możliwością niezależnego programowania modułu łączności (bez konieczności udziału producenta dźwigu), za pomocą dołączonych kompletnych instrukcji oraz interfejsów (programatorów)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</w:p>
    <w:p w:rsidR="00D35713" w:rsidRDefault="00D35713" w:rsidP="00D35713">
      <w:pPr>
        <w:tabs>
          <w:tab w:val="left" w:pos="3402"/>
        </w:tabs>
        <w:ind w:left="3402" w:hanging="24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zjazd awaryjny:</w:t>
      </w:r>
      <w:r>
        <w:rPr>
          <w:rFonts w:ascii="Arial" w:eastAsia="Arial" w:hAnsi="Arial" w:cs="Arial"/>
        </w:rPr>
        <w:tab/>
        <w:t>dojazd automatyczny, po zaniku napięcia do najbliższego przystanku z otwarciem drzwi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</w:p>
    <w:p w:rsidR="00D35713" w:rsidRDefault="00D35713" w:rsidP="00D35713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uwalnianie ręczne </w:t>
      </w:r>
      <w:r>
        <w:rPr>
          <w:rFonts w:ascii="Arial" w:eastAsia="Arial" w:hAnsi="Arial" w:cs="Arial"/>
        </w:rPr>
        <w:tab/>
        <w:t xml:space="preserve">możliwość mechanicznego uwolnienia z maszynowni </w:t>
      </w:r>
      <w:r>
        <w:rPr>
          <w:rFonts w:ascii="Arial" w:eastAsia="Arial" w:hAnsi="Arial" w:cs="Arial"/>
        </w:rPr>
        <w:br/>
        <w:t>(np. luzowanie ręczne)</w:t>
      </w:r>
    </w:p>
    <w:p w:rsidR="00D35713" w:rsidRDefault="00D35713" w:rsidP="00D35713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</w:p>
    <w:p w:rsidR="00D35713" w:rsidRDefault="00D35713" w:rsidP="00D35713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zjazd pożarowy:</w:t>
      </w:r>
      <w:r>
        <w:rPr>
          <w:rFonts w:ascii="Arial" w:eastAsia="Arial" w:hAnsi="Arial" w:cs="Arial"/>
        </w:rPr>
        <w:tab/>
        <w:t>(przy istniejącym zasilaniu) do podstawowego przystanku, po podaniu sygnału z centrali ppoż., wraz z otwarciem drzwi;</w:t>
      </w:r>
    </w:p>
    <w:p w:rsidR="00D35713" w:rsidRDefault="00D35713" w:rsidP="00D35713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</w:p>
    <w:p w:rsidR="00D35713" w:rsidRDefault="00D35713" w:rsidP="00D3571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Kasety wezwań:</w:t>
      </w:r>
    </w:p>
    <w:p w:rsidR="00D35713" w:rsidRDefault="00D35713" w:rsidP="00D35713">
      <w:pPr>
        <w:tabs>
          <w:tab w:val="left" w:pos="3402"/>
        </w:tabs>
        <w:ind w:left="3402" w:hanging="2409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typ:</w:t>
      </w:r>
      <w:r>
        <w:rPr>
          <w:rFonts w:ascii="Arial" w:eastAsia="Arial" w:hAnsi="Arial" w:cs="Arial"/>
        </w:rPr>
        <w:tab/>
        <w:t xml:space="preserve">poziom -1 </w:t>
      </w:r>
      <w:r>
        <w:rPr>
          <w:rFonts w:ascii="Arial" w:eastAsia="Arial" w:hAnsi="Arial" w:cs="Arial"/>
        </w:rPr>
        <w:sym w:font="UniversalMath1 BT" w:char="F034"/>
      </w:r>
      <w:r>
        <w:rPr>
          <w:rFonts w:ascii="Arial" w:eastAsia="Arial" w:hAnsi="Arial" w:cs="Arial"/>
        </w:rPr>
        <w:t xml:space="preserve"> +6 </w:t>
      </w:r>
      <w:r>
        <w:rPr>
          <w:rFonts w:ascii="Arial" w:eastAsia="Arial" w:hAnsi="Arial" w:cs="Arial"/>
          <w:spacing w:val="-6"/>
        </w:rPr>
        <w:t>z wyświetlaczem VEGA LCD, podświetlanie niebieskie lub czarne, na każdym przystanku, z dwoma podświetlanymi przyciskami – zbiorczość góra-dół, z komunikacją równoległą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6"/>
        </w:rPr>
        <w:t>(</w:t>
      </w:r>
      <w:r>
        <w:rPr>
          <w:rFonts w:ascii="Arial" w:hAnsi="Arial" w:cs="Arial"/>
          <w:spacing w:val="-6"/>
        </w:rPr>
        <w:t>nie wymagające programowania przy wymianie), nie dopuszcza się stosowania modułów przycisk + wyświetlacz jako jednego zespolonego elementu – możliwa ma być wymiana samego przycisku lub wyświetlacza</w:t>
      </w:r>
    </w:p>
    <w:p w:rsidR="00D35713" w:rsidRDefault="00D35713" w:rsidP="00D35713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umiejscowienie:</w:t>
      </w:r>
      <w:r>
        <w:rPr>
          <w:rFonts w:ascii="Arial" w:eastAsia="Arial" w:hAnsi="Arial" w:cs="Arial"/>
        </w:rPr>
        <w:tab/>
        <w:t xml:space="preserve">w murze przy drzwiach przystankowych,  EI 60 </w:t>
      </w:r>
    </w:p>
    <w:p w:rsidR="00D35713" w:rsidRDefault="00D35713" w:rsidP="00D35713">
      <w:pPr>
        <w:tabs>
          <w:tab w:val="left" w:pos="3402"/>
        </w:tabs>
        <w:ind w:left="99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wykończenie:</w:t>
      </w:r>
      <w:r>
        <w:rPr>
          <w:rFonts w:ascii="Arial" w:eastAsia="Arial" w:hAnsi="Arial" w:cs="Arial"/>
        </w:rPr>
        <w:tab/>
        <w:t>stal nierdzewna,</w:t>
      </w:r>
    </w:p>
    <w:p w:rsidR="00D35713" w:rsidRDefault="00D35713" w:rsidP="00D35713">
      <w:pPr>
        <w:rPr>
          <w:rFonts w:ascii="Arial" w:eastAsia="Arial" w:hAnsi="Arial" w:cs="Arial"/>
        </w:rPr>
      </w:pPr>
    </w:p>
    <w:p w:rsidR="00D35713" w:rsidRDefault="00D35713" w:rsidP="00D35713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Napęd:</w:t>
      </w:r>
    </w:p>
    <w:p w:rsidR="00D35713" w:rsidRDefault="00D35713" w:rsidP="00D35713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typ:</w:t>
      </w:r>
      <w:r>
        <w:rPr>
          <w:rFonts w:ascii="Arial" w:eastAsia="Arial" w:hAnsi="Arial" w:cs="Arial"/>
        </w:rPr>
        <w:tab/>
        <w:t xml:space="preserve">elektryczny, cierny, reduktorowy lub </w:t>
      </w:r>
      <w:proofErr w:type="spellStart"/>
      <w:r>
        <w:rPr>
          <w:rFonts w:ascii="Arial" w:eastAsia="Arial" w:hAnsi="Arial" w:cs="Arial"/>
        </w:rPr>
        <w:t>bezreduktorowy</w:t>
      </w:r>
      <w:proofErr w:type="spellEnd"/>
    </w:p>
    <w:p w:rsidR="00D35713" w:rsidRDefault="00D35713" w:rsidP="00D35713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utwardzenie koła:</w:t>
      </w:r>
      <w:r>
        <w:rPr>
          <w:rFonts w:ascii="Arial" w:eastAsia="Arial" w:hAnsi="Arial" w:cs="Arial"/>
        </w:rPr>
        <w:tab/>
        <w:t>tak</w:t>
      </w:r>
    </w:p>
    <w:p w:rsidR="00D35713" w:rsidRDefault="00D35713" w:rsidP="00D35713">
      <w:pPr>
        <w:tabs>
          <w:tab w:val="left" w:pos="3402"/>
        </w:tabs>
        <w:ind w:left="3402" w:hanging="24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regulowany:</w:t>
      </w:r>
      <w:r>
        <w:rPr>
          <w:rFonts w:ascii="Arial" w:eastAsia="Arial" w:hAnsi="Arial" w:cs="Arial"/>
        </w:rPr>
        <w:tab/>
        <w:t>tak – VVVF (komunikacja równoległa z aparaturą sterową)</w:t>
      </w:r>
    </w:p>
    <w:p w:rsidR="00D35713" w:rsidRDefault="00D35713" w:rsidP="00D35713">
      <w:pPr>
        <w:tabs>
          <w:tab w:val="left" w:pos="3402"/>
        </w:tabs>
        <w:ind w:left="3402" w:hanging="2409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liny:</w:t>
      </w:r>
      <w:r>
        <w:rPr>
          <w:rFonts w:ascii="Arial" w:eastAsia="Arial" w:hAnsi="Arial" w:cs="Arial"/>
        </w:rPr>
        <w:tab/>
        <w:t xml:space="preserve">stalowe, bez oplotu, </w:t>
      </w:r>
      <w:r>
        <w:rPr>
          <w:rFonts w:ascii="Arial" w:hAnsi="Arial" w:cs="Arial"/>
        </w:rPr>
        <w:t>nie ograniczone liczbą cykli</w:t>
      </w:r>
    </w:p>
    <w:p w:rsidR="00D35713" w:rsidRDefault="00D35713" w:rsidP="00D35713">
      <w:pPr>
        <w:tabs>
          <w:tab w:val="left" w:pos="3402"/>
        </w:tabs>
        <w:ind w:left="3402" w:hanging="24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ab/>
        <w:t xml:space="preserve"> (nie dopuszcza się stosowania pasów linowych lub lin w otulinie)</w:t>
      </w:r>
    </w:p>
    <w:p w:rsidR="00D35713" w:rsidRDefault="00D35713" w:rsidP="00D35713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silnik:</w:t>
      </w:r>
      <w:r>
        <w:rPr>
          <w:rFonts w:ascii="Arial" w:eastAsia="Arial" w:hAnsi="Arial" w:cs="Arial"/>
        </w:rPr>
        <w:tab/>
        <w:t>asynchroniczny, lub synchroniczny ok. 5,5 kW</w:t>
      </w:r>
    </w:p>
    <w:p w:rsidR="00D35713" w:rsidRDefault="00D35713" w:rsidP="00D35713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ilość włączeń:</w:t>
      </w:r>
      <w:r>
        <w:rPr>
          <w:rFonts w:ascii="Arial" w:eastAsia="Arial" w:hAnsi="Arial" w:cs="Arial"/>
        </w:rPr>
        <w:tab/>
        <w:t>min. 180/h</w:t>
      </w:r>
    </w:p>
    <w:p w:rsidR="00D35713" w:rsidRDefault="00D35713" w:rsidP="00D35713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sprzężenie zwrotne:</w:t>
      </w:r>
      <w:r>
        <w:rPr>
          <w:rFonts w:ascii="Arial" w:eastAsia="Arial" w:hAnsi="Arial" w:cs="Arial"/>
        </w:rPr>
        <w:tab/>
      </w:r>
      <w:proofErr w:type="spellStart"/>
      <w:r>
        <w:rPr>
          <w:rFonts w:ascii="Arial" w:eastAsia="Arial" w:hAnsi="Arial" w:cs="Arial"/>
        </w:rPr>
        <w:t>enkoder</w:t>
      </w:r>
      <w:proofErr w:type="spellEnd"/>
      <w:r>
        <w:rPr>
          <w:rFonts w:ascii="Arial" w:eastAsia="Arial" w:hAnsi="Arial" w:cs="Arial"/>
        </w:rPr>
        <w:t xml:space="preserve"> inkrementalny</w:t>
      </w:r>
    </w:p>
    <w:p w:rsidR="00D35713" w:rsidRDefault="00D35713" w:rsidP="00D35713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Instrukcje: </w:t>
      </w:r>
      <w:r>
        <w:rPr>
          <w:rFonts w:ascii="Arial" w:hAnsi="Arial" w:cs="Arial"/>
        </w:rPr>
        <w:tab/>
        <w:t xml:space="preserve">pełen komplet instrukcji producentów wraz z listami parametrów </w:t>
      </w:r>
      <w:r>
        <w:rPr>
          <w:rFonts w:ascii="Arial" w:hAnsi="Arial" w:cs="Arial"/>
        </w:rPr>
        <w:br/>
        <w:t xml:space="preserve">i błędów do obsługi poszczególnych elementów dźwigu, </w:t>
      </w:r>
      <w:r>
        <w:rPr>
          <w:rFonts w:ascii="Arial" w:hAnsi="Arial" w:cs="Arial"/>
        </w:rPr>
        <w:br/>
        <w:t>(w szczególności: płyta sterowa główna, przetwornica częstotliwości, napęd drzwi kabiny, łączność alarmowa GSM).</w:t>
      </w:r>
    </w:p>
    <w:p w:rsidR="00D35713" w:rsidRDefault="00D35713" w:rsidP="00D35713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Uwaga: </w:t>
      </w:r>
      <w:r>
        <w:rPr>
          <w:rFonts w:ascii="Arial" w:hAnsi="Arial" w:cs="Arial"/>
        </w:rPr>
        <w:tab/>
        <w:t>Instalacja elektryczna zasilająca  do punktu montażu aparatury w maszynowni, bez zmian.</w:t>
      </w:r>
    </w:p>
    <w:p w:rsidR="00D35713" w:rsidRDefault="00D35713" w:rsidP="00D35713">
      <w:pPr>
        <w:jc w:val="both"/>
        <w:rPr>
          <w:rFonts w:ascii="Arial" w:eastAsia="Arial" w:hAnsi="Arial" w:cs="Arial"/>
        </w:rPr>
      </w:pPr>
    </w:p>
    <w:p w:rsidR="00D35713" w:rsidRDefault="00D35713" w:rsidP="00D35713">
      <w:pPr>
        <w:ind w:left="851" w:hanging="45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1.6. Gdy w opisie przedmiotu zamówienia podano nazwy konkretnych producentów, to należy je traktować jedynie jako określenie pożądanego standardu i jakości. We wszystkich takich sytuacjach Wykonawca może zaoferować równoważne produkty lub asortyment o nie niższych parametrach. Przez równoważność produktu rozumie się zaoferowanie produktu, którego parametry techniczne zastosowanych materiałów są nie niższe niż te opisane w specyfikacji. </w:t>
      </w:r>
      <w:r>
        <w:rPr>
          <w:rFonts w:ascii="Arial" w:hAnsi="Arial" w:cs="Arial"/>
          <w:iCs/>
        </w:rPr>
        <w:br/>
      </w:r>
      <w:r>
        <w:rPr>
          <w:rFonts w:ascii="Arial" w:hAnsi="Arial" w:cs="Arial"/>
          <w:iCs/>
          <w:spacing w:val="-6"/>
        </w:rPr>
        <w:lastRenderedPageBreak/>
        <w:t>W przypadku zaoferowania rozwiązania równoważnego, Wykonawca zobowiązany jest wykazać równoważność zastosowanych rozwiązań.</w:t>
      </w:r>
    </w:p>
    <w:p w:rsidR="00D35713" w:rsidRDefault="00D35713" w:rsidP="00D35713">
      <w:pPr>
        <w:ind w:left="851" w:hanging="425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1.6.1. Warunki równoważności rozwiązań:</w:t>
      </w:r>
    </w:p>
    <w:p w:rsidR="00D35713" w:rsidRDefault="00D35713" w:rsidP="00D35713">
      <w:pPr>
        <w:ind w:left="851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a) Nie mniejszy zakres zastosowań,</w:t>
      </w:r>
    </w:p>
    <w:p w:rsidR="00D35713" w:rsidRDefault="00D35713" w:rsidP="00D35713">
      <w:pPr>
        <w:ind w:left="851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b) Nie mniejsza funkcjonalność rozumiana jako zbiór funkcji realizowanych przez rozwiązanie,</w:t>
      </w:r>
    </w:p>
    <w:p w:rsidR="00D35713" w:rsidRDefault="00D35713" w:rsidP="00D35713">
      <w:pPr>
        <w:ind w:left="851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c) Sposób realizacji funkcji zgodny pod względem ergonomicznym,</w:t>
      </w:r>
    </w:p>
    <w:p w:rsidR="00D35713" w:rsidRDefault="00D35713" w:rsidP="00D35713">
      <w:pPr>
        <w:ind w:left="1134" w:hanging="283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d) Nie gorsze parametry techniczne dotyczących trwałości, wydajności, bezpieczeństwa eksploatacji,</w:t>
      </w:r>
    </w:p>
    <w:p w:rsidR="00D35713" w:rsidRDefault="00D35713" w:rsidP="00D35713">
      <w:pPr>
        <w:ind w:left="851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e) Nie gorszy poziom wsparcia technicznego oferowanego przez producenta rozwiązania </w:t>
      </w:r>
      <w:r>
        <w:rPr>
          <w:rFonts w:ascii="Arial" w:hAnsi="Arial" w:cs="Arial"/>
          <w:iCs/>
        </w:rPr>
        <w:br/>
        <w:t xml:space="preserve">     równoważnego.</w:t>
      </w:r>
    </w:p>
    <w:p w:rsidR="00D35713" w:rsidRDefault="00D35713" w:rsidP="00D35713">
      <w:pPr>
        <w:ind w:left="851" w:hanging="45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1.7. Oferowany przez Wykonawcę produkt może mieć lepsze parametry techniczne, jakościowe, funkcjonalne i użytkowe od określonych w powyższej specyfikacji i załącznikach.</w:t>
      </w:r>
    </w:p>
    <w:p w:rsidR="00D35713" w:rsidRDefault="00D35713" w:rsidP="00D35713">
      <w:pPr>
        <w:ind w:left="851" w:hanging="454"/>
        <w:jc w:val="both"/>
        <w:rPr>
          <w:rFonts w:ascii="Arial" w:hAnsi="Arial" w:cs="Arial"/>
        </w:rPr>
      </w:pPr>
      <w:r>
        <w:rPr>
          <w:rFonts w:ascii="Arial" w:hAnsi="Arial" w:cs="Arial"/>
        </w:rPr>
        <w:t>1.8.  Zamawiający może zażądać przedstawienia przewidywanej karty gwarancyjnej do oferty.</w:t>
      </w:r>
    </w:p>
    <w:p w:rsidR="00D35713" w:rsidRDefault="00D35713" w:rsidP="00D35713">
      <w:pPr>
        <w:ind w:left="851" w:hanging="45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1.9. Wykonanie prac należy przeprowadzić w sposób nie zakłócający działalności Użytkowników budynku Wydziału Inżynierii i Technologii Chemicznej (W-12) i ustalony z Administratorem obiektu.</w:t>
      </w:r>
    </w:p>
    <w:p w:rsidR="00D13862" w:rsidRPr="00D13862" w:rsidRDefault="00D13862">
      <w:pPr>
        <w:spacing w:before="120" w:line="360" w:lineRule="auto"/>
        <w:jc w:val="center"/>
        <w:rPr>
          <w:b/>
          <w:i/>
          <w:sz w:val="28"/>
        </w:rPr>
      </w:pPr>
    </w:p>
    <w:sectPr w:rsidR="00D13862" w:rsidRPr="00D138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045" w:rsidRDefault="003A0045">
      <w:r>
        <w:separator/>
      </w:r>
    </w:p>
  </w:endnote>
  <w:endnote w:type="continuationSeparator" w:id="0">
    <w:p w:rsidR="003A0045" w:rsidRDefault="003A0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C07" w:rsidRDefault="00D138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25C07" w:rsidRDefault="00225C0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C07" w:rsidRDefault="00225C0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25C07" w:rsidRDefault="00225C07">
    <w:pPr>
      <w:pStyle w:val="Stopka"/>
      <w:tabs>
        <w:tab w:val="clear" w:pos="4536"/>
      </w:tabs>
      <w:jc w:val="center"/>
    </w:pPr>
  </w:p>
  <w:p w:rsidR="00225C07" w:rsidRDefault="00D13862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C07" w:rsidRDefault="00225C0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25C07" w:rsidRDefault="00225C07">
    <w:pPr>
      <w:pStyle w:val="Stopka"/>
      <w:tabs>
        <w:tab w:val="clear" w:pos="4536"/>
      </w:tabs>
      <w:jc w:val="center"/>
    </w:pPr>
  </w:p>
  <w:p w:rsidR="00225C07" w:rsidRDefault="00D1386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045" w:rsidRDefault="003A0045">
      <w:r>
        <w:separator/>
      </w:r>
    </w:p>
  </w:footnote>
  <w:footnote w:type="continuationSeparator" w:id="0">
    <w:p w:rsidR="003A0045" w:rsidRDefault="003A0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5F0" w:rsidRDefault="00BF75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5F0" w:rsidRDefault="00BF75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C07" w:rsidRDefault="00225C07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97A4F"/>
    <w:multiLevelType w:val="hybridMultilevel"/>
    <w:tmpl w:val="6BB0C20A"/>
    <w:lvl w:ilvl="0" w:tplc="72B035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 w:val="0"/>
        <w:iCs/>
        <w:color w:val="auto"/>
        <w:sz w:val="20"/>
        <w:szCs w:val="20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1B15F4"/>
    <w:multiLevelType w:val="hybridMultilevel"/>
    <w:tmpl w:val="BC6E653C"/>
    <w:lvl w:ilvl="0" w:tplc="71228B62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72E86DC4"/>
    <w:multiLevelType w:val="singleLevel"/>
    <w:tmpl w:val="FFFFFFFF"/>
    <w:lvl w:ilvl="0">
      <w:start w:val="65535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color w:val="auto"/>
        <w:sz w:val="18"/>
        <w:szCs w:val="18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045"/>
    <w:rsid w:val="00225C07"/>
    <w:rsid w:val="003A0045"/>
    <w:rsid w:val="003F0B24"/>
    <w:rsid w:val="005F2335"/>
    <w:rsid w:val="00965E13"/>
    <w:rsid w:val="00967B01"/>
    <w:rsid w:val="00971DB4"/>
    <w:rsid w:val="00BF75F0"/>
    <w:rsid w:val="00D13862"/>
    <w:rsid w:val="00D35713"/>
    <w:rsid w:val="00F4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47C60D"/>
  <w15:chartTrackingRefBased/>
  <w15:docId w15:val="{175EB967-88D1-4413-8E74-9AFD95DB9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2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1570</Words>
  <Characters>10718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10</cp:revision>
  <cp:lastPrinted>2000-12-12T17:01:00Z</cp:lastPrinted>
  <dcterms:created xsi:type="dcterms:W3CDTF">2022-12-07T11:29:00Z</dcterms:created>
  <dcterms:modified xsi:type="dcterms:W3CDTF">2022-12-21T11:21:00Z</dcterms:modified>
</cp:coreProperties>
</file>